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3880A" w14:textId="77777777" w:rsidR="004A618B" w:rsidRPr="004A618B" w:rsidRDefault="004A618B" w:rsidP="004A618B">
      <w:pPr>
        <w:spacing w:before="0" w:after="160" w:line="259" w:lineRule="auto"/>
        <w:jc w:val="left"/>
        <w:rPr>
          <w:rFonts w:asciiTheme="minorHAnsi" w:eastAsiaTheme="minorHAnsi" w:hAnsiTheme="minorHAnsi" w:cstheme="minorBidi"/>
          <w:b/>
          <w:bCs/>
          <w:kern w:val="2"/>
          <w:sz w:val="32"/>
          <w:szCs w:val="32"/>
          <w:lang w:val="en-US"/>
          <w14:ligatures w14:val="standardContextual"/>
        </w:rPr>
      </w:pPr>
      <w:r w:rsidRPr="004A618B">
        <w:rPr>
          <w:rFonts w:asciiTheme="minorHAnsi" w:eastAsiaTheme="minorHAnsi" w:hAnsiTheme="minorHAnsi" w:cstheme="minorBidi"/>
          <w:b/>
          <w:bCs/>
          <w:kern w:val="2"/>
          <w:sz w:val="32"/>
          <w:szCs w:val="32"/>
          <w:lang w:val="en-US"/>
          <w14:ligatures w14:val="standardContextual"/>
        </w:rPr>
        <w:t xml:space="preserve">An organizational perspective on Human-Centered Design for inclusive innovations </w:t>
      </w:r>
    </w:p>
    <w:p w14:paraId="7C17BDCC" w14:textId="24211104" w:rsidR="00F54403" w:rsidRPr="002339AF" w:rsidRDefault="00F54403" w:rsidP="00F54403">
      <w:r w:rsidRPr="002339AF">
        <w:t xml:space="preserve">Anna Müller </w:t>
      </w:r>
      <w:r w:rsidRPr="002339AF">
        <w:rPr>
          <w:vertAlign w:val="superscript"/>
        </w:rPr>
        <w:t xml:space="preserve">1, 2, </w:t>
      </w:r>
      <w:proofErr w:type="gramStart"/>
      <w:r w:rsidRPr="003629B0">
        <w:rPr>
          <w:vertAlign w:val="superscript"/>
        </w:rPr>
        <w:t>a</w:t>
      </w:r>
      <w:r w:rsidRPr="002339AF">
        <w:t xml:space="preserve"> ,</w:t>
      </w:r>
      <w:proofErr w:type="gramEnd"/>
      <w:r w:rsidRPr="002339AF">
        <w:t xml:space="preserve"> Jonathan Steinke </w:t>
      </w:r>
      <w:r w:rsidRPr="002339AF">
        <w:rPr>
          <w:vertAlign w:val="superscript"/>
        </w:rPr>
        <w:t>1, 2</w:t>
      </w:r>
      <w:r w:rsidRPr="002339AF">
        <w:t xml:space="preserve"> , Hugo Dorado</w:t>
      </w:r>
      <w:r w:rsidRPr="002339AF">
        <w:rPr>
          <w:vertAlign w:val="superscript"/>
        </w:rPr>
        <w:t>3</w:t>
      </w:r>
      <w:r>
        <w:rPr>
          <w:vertAlign w:val="superscript"/>
        </w:rPr>
        <w:t>,4</w:t>
      </w:r>
      <w:r w:rsidRPr="002339AF">
        <w:t xml:space="preserve">, </w:t>
      </w:r>
      <w:r>
        <w:t>Salome Keller</w:t>
      </w:r>
      <w:r>
        <w:rPr>
          <w:vertAlign w:val="superscript"/>
        </w:rPr>
        <w:t>5</w:t>
      </w:r>
      <w:r>
        <w:t xml:space="preserve">, </w:t>
      </w:r>
      <w:r w:rsidRPr="002339AF">
        <w:t>Daniel Jimenez</w:t>
      </w:r>
      <w:r w:rsidRPr="002339AF">
        <w:rPr>
          <w:vertAlign w:val="superscript"/>
        </w:rPr>
        <w:t xml:space="preserve">1,2 </w:t>
      </w:r>
      <w:r w:rsidRPr="002339AF">
        <w:t>, Berta Ortiz-Crespo</w:t>
      </w:r>
      <w:r w:rsidRPr="002339AF">
        <w:rPr>
          <w:vertAlign w:val="superscript"/>
        </w:rPr>
        <w:t>1,2</w:t>
      </w:r>
      <w:r w:rsidRPr="002339AF">
        <w:t>, Charlotte Schumann</w:t>
      </w:r>
      <w:r w:rsidRPr="002339AF">
        <w:rPr>
          <w:vertAlign w:val="superscript"/>
        </w:rPr>
        <w:t>4</w:t>
      </w:r>
      <w:r w:rsidRPr="002339AF">
        <w:t xml:space="preserve">, </w:t>
      </w:r>
    </w:p>
    <w:p w14:paraId="35D935B1" w14:textId="77777777" w:rsidR="00F54403" w:rsidRPr="002339AF" w:rsidRDefault="00F54403" w:rsidP="00F54403"/>
    <w:p w14:paraId="68EDA76E" w14:textId="77777777" w:rsidR="00F54403" w:rsidRDefault="00F54403" w:rsidP="00F54403">
      <w:pPr>
        <w:suppressLineNumbers/>
        <w:ind w:left="142" w:hanging="142"/>
        <w:rPr>
          <w:sz w:val="20"/>
          <w:szCs w:val="20"/>
        </w:rPr>
      </w:pPr>
      <w:r>
        <w:rPr>
          <w:sz w:val="20"/>
          <w:szCs w:val="20"/>
          <w:vertAlign w:val="superscript"/>
        </w:rPr>
        <w:t>1</w:t>
      </w:r>
      <w:r>
        <w:rPr>
          <w:sz w:val="20"/>
          <w:szCs w:val="20"/>
        </w:rPr>
        <w:tab/>
        <w:t>The Alliance of Bioversity International and CIAT, Montpellier, France</w:t>
      </w:r>
    </w:p>
    <w:p w14:paraId="003D28E4" w14:textId="77777777" w:rsidR="00F54403" w:rsidRDefault="00F54403" w:rsidP="00F54403">
      <w:pPr>
        <w:suppressLineNumbers/>
        <w:ind w:left="142" w:hanging="142"/>
        <w:rPr>
          <w:sz w:val="20"/>
          <w:szCs w:val="20"/>
        </w:rPr>
      </w:pPr>
      <w:bookmarkStart w:id="0" w:name="_Hlk141079408"/>
      <w:r>
        <w:rPr>
          <w:sz w:val="20"/>
          <w:szCs w:val="20"/>
          <w:vertAlign w:val="superscript"/>
        </w:rPr>
        <w:t>2</w:t>
      </w:r>
      <w:r>
        <w:rPr>
          <w:sz w:val="20"/>
          <w:szCs w:val="20"/>
        </w:rPr>
        <w:tab/>
        <w:t>CGIAR Initiative on Digital Innovation, c/o International Food Policy Research Institute, Washington D.C., USA</w:t>
      </w:r>
    </w:p>
    <w:bookmarkEnd w:id="0"/>
    <w:p w14:paraId="455664F5" w14:textId="77777777" w:rsidR="00F54403" w:rsidRPr="00B540FD" w:rsidRDefault="00F54403" w:rsidP="00F54403">
      <w:pPr>
        <w:suppressLineNumbers/>
        <w:ind w:left="142" w:hanging="142"/>
        <w:rPr>
          <w:sz w:val="20"/>
          <w:szCs w:val="20"/>
        </w:rPr>
      </w:pPr>
      <w:r w:rsidRPr="00B540FD">
        <w:rPr>
          <w:sz w:val="20"/>
          <w:szCs w:val="20"/>
          <w:vertAlign w:val="superscript"/>
        </w:rPr>
        <w:t xml:space="preserve">3 </w:t>
      </w:r>
      <w:r>
        <w:rPr>
          <w:sz w:val="20"/>
          <w:szCs w:val="20"/>
        </w:rPr>
        <w:t>Mathematical and Statistics Methods, W</w:t>
      </w:r>
      <w:r w:rsidRPr="00B540FD">
        <w:rPr>
          <w:sz w:val="20"/>
          <w:szCs w:val="20"/>
        </w:rPr>
        <w:t>ageningen University</w:t>
      </w:r>
      <w:r w:rsidRPr="00B540FD">
        <w:rPr>
          <w:sz w:val="20"/>
          <w:szCs w:val="20"/>
        </w:rPr>
        <w:tab/>
      </w:r>
    </w:p>
    <w:p w14:paraId="1E6BD257" w14:textId="77777777" w:rsidR="00F54403" w:rsidRDefault="00F54403" w:rsidP="00F54403">
      <w:pPr>
        <w:suppressLineNumbers/>
        <w:ind w:left="142" w:hanging="142"/>
        <w:rPr>
          <w:sz w:val="20"/>
          <w:szCs w:val="20"/>
        </w:rPr>
      </w:pPr>
      <w:r w:rsidRPr="003629B0">
        <w:rPr>
          <w:sz w:val="20"/>
          <w:szCs w:val="20"/>
        </w:rPr>
        <w:t xml:space="preserve">4 </w:t>
      </w:r>
      <w:r>
        <w:rPr>
          <w:sz w:val="20"/>
          <w:szCs w:val="20"/>
        </w:rPr>
        <w:t>Plant Production Systems, Wageningen University</w:t>
      </w:r>
    </w:p>
    <w:p w14:paraId="29711279" w14:textId="77777777" w:rsidR="00F54403" w:rsidRPr="003629B0" w:rsidRDefault="00F54403" w:rsidP="00F54403">
      <w:pPr>
        <w:suppressLineNumbers/>
        <w:ind w:left="142" w:hanging="142"/>
        <w:rPr>
          <w:sz w:val="20"/>
          <w:szCs w:val="20"/>
        </w:rPr>
      </w:pPr>
      <w:r>
        <w:rPr>
          <w:sz w:val="20"/>
          <w:szCs w:val="20"/>
        </w:rPr>
        <w:t xml:space="preserve">5 </w:t>
      </w:r>
      <w:r w:rsidRPr="003629B0">
        <w:rPr>
          <w:sz w:val="20"/>
          <w:szCs w:val="20"/>
        </w:rPr>
        <w:t>Systemic Human-</w:t>
      </w:r>
      <w:proofErr w:type="spellStart"/>
      <w:r w:rsidRPr="003629B0">
        <w:rPr>
          <w:sz w:val="20"/>
          <w:szCs w:val="20"/>
        </w:rPr>
        <w:t>Centered</w:t>
      </w:r>
      <w:proofErr w:type="spellEnd"/>
      <w:r w:rsidRPr="003629B0">
        <w:rPr>
          <w:sz w:val="20"/>
          <w:szCs w:val="20"/>
        </w:rPr>
        <w:t xml:space="preserve"> Design </w:t>
      </w:r>
      <w:r>
        <w:rPr>
          <w:sz w:val="20"/>
          <w:szCs w:val="20"/>
        </w:rPr>
        <w:t>Consultant, Stuttgart, Germany</w:t>
      </w:r>
    </w:p>
    <w:p w14:paraId="71DE6EA4" w14:textId="77777777" w:rsidR="00F54403" w:rsidRPr="003629B0" w:rsidRDefault="00F54403" w:rsidP="00F54403">
      <w:pPr>
        <w:suppressLineNumbers/>
        <w:ind w:left="142" w:hanging="142"/>
        <w:rPr>
          <w:sz w:val="20"/>
          <w:szCs w:val="20"/>
        </w:rPr>
      </w:pPr>
      <w:r>
        <w:rPr>
          <w:sz w:val="20"/>
          <w:szCs w:val="20"/>
        </w:rPr>
        <w:t>6</w:t>
      </w:r>
      <w:r w:rsidRPr="003629B0">
        <w:rPr>
          <w:sz w:val="20"/>
          <w:szCs w:val="20"/>
        </w:rPr>
        <w:t xml:space="preserve"> Freie Universität Berlin, Berlin, Germany</w:t>
      </w:r>
    </w:p>
    <w:p w14:paraId="7D477CBD" w14:textId="77777777" w:rsidR="00F54403" w:rsidRPr="003629B0" w:rsidRDefault="00F54403" w:rsidP="00F54403">
      <w:pPr>
        <w:suppressLineNumbers/>
        <w:ind w:left="142" w:hanging="142"/>
        <w:rPr>
          <w:sz w:val="20"/>
          <w:szCs w:val="20"/>
        </w:rPr>
      </w:pPr>
      <w:r w:rsidRPr="003629B0">
        <w:rPr>
          <w:sz w:val="20"/>
          <w:szCs w:val="20"/>
        </w:rPr>
        <w:t>a corresponding author</w:t>
      </w:r>
      <w:r>
        <w:rPr>
          <w:sz w:val="20"/>
          <w:szCs w:val="20"/>
        </w:rPr>
        <w:t>:</w:t>
      </w:r>
      <w:r w:rsidRPr="003629B0">
        <w:rPr>
          <w:sz w:val="20"/>
          <w:szCs w:val="20"/>
        </w:rPr>
        <w:t xml:space="preserve"> a</w:t>
      </w:r>
      <w:r>
        <w:rPr>
          <w:sz w:val="20"/>
          <w:szCs w:val="20"/>
        </w:rPr>
        <w:t>.muller@cgiar.org</w:t>
      </w:r>
    </w:p>
    <w:p w14:paraId="2AA2DB67" w14:textId="3A8965E8" w:rsidR="00D33387" w:rsidRPr="00292DBC" w:rsidRDefault="00D33387" w:rsidP="00F54403">
      <w:pPr>
        <w:pStyle w:val="Header"/>
        <w:tabs>
          <w:tab w:val="left" w:pos="1985"/>
        </w:tabs>
        <w:ind w:left="1985" w:hanging="1985"/>
        <w:rPr>
          <w:sz w:val="24"/>
          <w:szCs w:val="24"/>
        </w:rPr>
      </w:pPr>
    </w:p>
    <w:p w14:paraId="44C7CF44" w14:textId="32BE9477" w:rsidR="00D33387" w:rsidRPr="00292DBC" w:rsidRDefault="00D33387" w:rsidP="00292DBC">
      <w:pPr>
        <w:pStyle w:val="Header"/>
        <w:tabs>
          <w:tab w:val="left" w:pos="1985"/>
        </w:tabs>
        <w:ind w:left="1985" w:hanging="1985"/>
        <w:rPr>
          <w:sz w:val="24"/>
          <w:szCs w:val="24"/>
        </w:rPr>
      </w:pPr>
      <w:r w:rsidRPr="00292DBC">
        <w:rPr>
          <w:b/>
          <w:bCs/>
          <w:sz w:val="24"/>
          <w:szCs w:val="24"/>
        </w:rPr>
        <w:t>Date</w:t>
      </w:r>
      <w:r w:rsidRPr="00292DBC">
        <w:rPr>
          <w:sz w:val="24"/>
          <w:szCs w:val="24"/>
        </w:rPr>
        <w:tab/>
      </w:r>
      <w:r w:rsidR="0025690C">
        <w:rPr>
          <w:color w:val="000000" w:themeColor="text1"/>
          <w:sz w:val="24"/>
          <w:szCs w:val="24"/>
        </w:rPr>
        <w:t>23</w:t>
      </w:r>
      <w:r w:rsidRPr="00292DBC">
        <w:rPr>
          <w:color w:val="000000" w:themeColor="text1"/>
          <w:sz w:val="24"/>
          <w:szCs w:val="24"/>
        </w:rPr>
        <w:t>/</w:t>
      </w:r>
      <w:r w:rsidR="00B97A55">
        <w:rPr>
          <w:color w:val="000000" w:themeColor="text1"/>
          <w:sz w:val="24"/>
          <w:szCs w:val="24"/>
        </w:rPr>
        <w:t>10/2023</w:t>
      </w:r>
    </w:p>
    <w:p w14:paraId="40673D2B" w14:textId="77777777" w:rsidR="00D33387" w:rsidRPr="00292DBC" w:rsidRDefault="00D33387" w:rsidP="00292DBC">
      <w:pPr>
        <w:pStyle w:val="Header"/>
        <w:tabs>
          <w:tab w:val="left" w:pos="1985"/>
        </w:tabs>
        <w:ind w:left="1985" w:hanging="1985"/>
        <w:rPr>
          <w:sz w:val="24"/>
          <w:szCs w:val="24"/>
        </w:rPr>
      </w:pPr>
    </w:p>
    <w:p w14:paraId="53A26FD0" w14:textId="7A0631ED" w:rsidR="00D33387" w:rsidRPr="00292DBC" w:rsidRDefault="00D33387" w:rsidP="00292DBC">
      <w:pPr>
        <w:pStyle w:val="Header"/>
        <w:tabs>
          <w:tab w:val="left" w:pos="1985"/>
        </w:tabs>
        <w:ind w:left="1985" w:hanging="1985"/>
        <w:rPr>
          <w:sz w:val="24"/>
          <w:szCs w:val="24"/>
        </w:rPr>
      </w:pPr>
      <w:r w:rsidRPr="00292DBC">
        <w:rPr>
          <w:b/>
          <w:bCs/>
          <w:sz w:val="24"/>
          <w:szCs w:val="24"/>
        </w:rPr>
        <w:t>Work package</w:t>
      </w:r>
      <w:r w:rsidRPr="00292DBC">
        <w:rPr>
          <w:b/>
          <w:bCs/>
          <w:sz w:val="24"/>
          <w:szCs w:val="24"/>
        </w:rPr>
        <w:tab/>
      </w:r>
      <w:r w:rsidR="001B6801">
        <w:rPr>
          <w:color w:val="000000" w:themeColor="text1"/>
          <w:sz w:val="24"/>
          <w:szCs w:val="24"/>
        </w:rPr>
        <w:t xml:space="preserve">Digital Inclusion </w:t>
      </w:r>
    </w:p>
    <w:p w14:paraId="7ABA42A1" w14:textId="77777777" w:rsidR="00BD41C0" w:rsidRDefault="00BD41C0" w:rsidP="00292DBC">
      <w:pPr>
        <w:rPr>
          <w:rFonts w:eastAsiaTheme="majorEastAsia"/>
        </w:rPr>
      </w:pPr>
    </w:p>
    <w:p w14:paraId="569B0329" w14:textId="77777777" w:rsidR="00292DBC" w:rsidRDefault="00292DBC" w:rsidP="00292DBC">
      <w:r>
        <w:br w:type="page"/>
      </w:r>
    </w:p>
    <w:sdt>
      <w:sdtPr>
        <w:rPr>
          <w:rFonts w:ascii="Open Sans" w:eastAsiaTheme="minorEastAsia" w:hAnsi="Open Sans" w:cs="Open Sans"/>
          <w:noProof/>
          <w:spacing w:val="0"/>
          <w:kern w:val="0"/>
          <w:sz w:val="24"/>
          <w:szCs w:val="24"/>
        </w:rPr>
        <w:id w:val="-1952926576"/>
        <w:docPartObj>
          <w:docPartGallery w:val="Table of Contents"/>
          <w:docPartUnique/>
        </w:docPartObj>
      </w:sdtPr>
      <w:sdtEndPr>
        <w:rPr>
          <w:rFonts w:ascii="Montserrat" w:hAnsi="Montserrat" w:cstheme="minorHAnsi"/>
        </w:rPr>
      </w:sdtEndPr>
      <w:sdtContent>
        <w:p w14:paraId="13D532A9" w14:textId="77777777" w:rsidR="000B539B" w:rsidRDefault="00C82001" w:rsidP="00C82001">
          <w:pPr>
            <w:pStyle w:val="TOCHeading"/>
            <w:tabs>
              <w:tab w:val="left" w:pos="3120"/>
            </w:tabs>
          </w:pPr>
          <w:r>
            <w:tab/>
          </w:r>
        </w:p>
        <w:p w14:paraId="75052D0C" w14:textId="77777777" w:rsidR="003774BA" w:rsidRPr="003774BA" w:rsidRDefault="003774BA" w:rsidP="003774BA">
          <w:pPr>
            <w:pStyle w:val="TOCHeading"/>
          </w:pPr>
          <w:r w:rsidRPr="003774BA">
            <w:t>Table of Contents</w:t>
          </w:r>
        </w:p>
        <w:p w14:paraId="64CDA486" w14:textId="7B1E5931" w:rsidR="004A39C9" w:rsidRDefault="003774BA">
          <w:pPr>
            <w:pStyle w:val="TOC1"/>
            <w:rPr>
              <w:rFonts w:asciiTheme="minorHAnsi" w:hAnsiTheme="minorHAnsi" w:cstheme="minorBidi"/>
              <w:kern w:val="2"/>
              <w:sz w:val="22"/>
              <w:szCs w:val="22"/>
              <w:lang w:val="en-US"/>
              <w14:ligatures w14:val="standardContextual"/>
            </w:rPr>
          </w:pPr>
          <w:r w:rsidRPr="003774BA">
            <w:rPr>
              <w:noProof w:val="0"/>
            </w:rPr>
            <w:fldChar w:fldCharType="begin"/>
          </w:r>
          <w:r w:rsidRPr="003774BA">
            <w:instrText xml:space="preserve"> TOC \o "1-3" \h \z \u </w:instrText>
          </w:r>
          <w:r w:rsidRPr="003774BA">
            <w:rPr>
              <w:noProof w:val="0"/>
            </w:rPr>
            <w:fldChar w:fldCharType="separate"/>
          </w:r>
          <w:hyperlink w:anchor="_Toc148949528" w:history="1">
            <w:r w:rsidR="004A39C9" w:rsidRPr="00187D85">
              <w:rPr>
                <w:rStyle w:val="Hyperlink"/>
              </w:rPr>
              <w:t>Highlights</w:t>
            </w:r>
            <w:r w:rsidR="004A39C9">
              <w:rPr>
                <w:webHidden/>
              </w:rPr>
              <w:tab/>
            </w:r>
            <w:r w:rsidR="004A39C9">
              <w:rPr>
                <w:webHidden/>
              </w:rPr>
              <w:fldChar w:fldCharType="begin"/>
            </w:r>
            <w:r w:rsidR="004A39C9">
              <w:rPr>
                <w:webHidden/>
              </w:rPr>
              <w:instrText xml:space="preserve"> PAGEREF _Toc148949528 \h </w:instrText>
            </w:r>
            <w:r w:rsidR="004A39C9">
              <w:rPr>
                <w:webHidden/>
              </w:rPr>
            </w:r>
            <w:r w:rsidR="004A39C9">
              <w:rPr>
                <w:webHidden/>
              </w:rPr>
              <w:fldChar w:fldCharType="separate"/>
            </w:r>
            <w:r w:rsidR="004A39C9">
              <w:rPr>
                <w:webHidden/>
              </w:rPr>
              <w:t>2</w:t>
            </w:r>
            <w:r w:rsidR="004A39C9">
              <w:rPr>
                <w:webHidden/>
              </w:rPr>
              <w:fldChar w:fldCharType="end"/>
            </w:r>
          </w:hyperlink>
        </w:p>
        <w:p w14:paraId="402D922E" w14:textId="10BF7897" w:rsidR="004A39C9" w:rsidRDefault="00F11D10">
          <w:pPr>
            <w:pStyle w:val="TOC1"/>
            <w:rPr>
              <w:rFonts w:asciiTheme="minorHAnsi" w:hAnsiTheme="minorHAnsi" w:cstheme="minorBidi"/>
              <w:kern w:val="2"/>
              <w:sz w:val="22"/>
              <w:szCs w:val="22"/>
              <w:lang w:val="en-US"/>
              <w14:ligatures w14:val="standardContextual"/>
            </w:rPr>
          </w:pPr>
          <w:hyperlink w:anchor="_Toc148949529" w:history="1">
            <w:r w:rsidR="004A39C9" w:rsidRPr="00187D85">
              <w:rPr>
                <w:rStyle w:val="Hyperlink"/>
              </w:rPr>
              <w:t>Abstract</w:t>
            </w:r>
            <w:r w:rsidR="004A39C9">
              <w:rPr>
                <w:webHidden/>
              </w:rPr>
              <w:tab/>
            </w:r>
            <w:r w:rsidR="004A39C9">
              <w:rPr>
                <w:webHidden/>
              </w:rPr>
              <w:fldChar w:fldCharType="begin"/>
            </w:r>
            <w:r w:rsidR="004A39C9">
              <w:rPr>
                <w:webHidden/>
              </w:rPr>
              <w:instrText xml:space="preserve"> PAGEREF _Toc148949529 \h </w:instrText>
            </w:r>
            <w:r w:rsidR="004A39C9">
              <w:rPr>
                <w:webHidden/>
              </w:rPr>
            </w:r>
            <w:r w:rsidR="004A39C9">
              <w:rPr>
                <w:webHidden/>
              </w:rPr>
              <w:fldChar w:fldCharType="separate"/>
            </w:r>
            <w:r w:rsidR="004A39C9">
              <w:rPr>
                <w:webHidden/>
              </w:rPr>
              <w:t>3</w:t>
            </w:r>
            <w:r w:rsidR="004A39C9">
              <w:rPr>
                <w:webHidden/>
              </w:rPr>
              <w:fldChar w:fldCharType="end"/>
            </w:r>
          </w:hyperlink>
        </w:p>
        <w:p w14:paraId="2F4DBEF6" w14:textId="21A3C0AE" w:rsidR="004A39C9" w:rsidRDefault="00F11D10">
          <w:pPr>
            <w:pStyle w:val="TOC1"/>
            <w:rPr>
              <w:rFonts w:asciiTheme="minorHAnsi" w:hAnsiTheme="minorHAnsi" w:cstheme="minorBidi"/>
              <w:kern w:val="2"/>
              <w:sz w:val="22"/>
              <w:szCs w:val="22"/>
              <w:lang w:val="en-US"/>
              <w14:ligatures w14:val="standardContextual"/>
            </w:rPr>
          </w:pPr>
          <w:hyperlink w:anchor="_Toc148949530" w:history="1">
            <w:r w:rsidR="004A39C9" w:rsidRPr="00187D85">
              <w:rPr>
                <w:rStyle w:val="Hyperlink"/>
                <w:b/>
                <w:bCs/>
              </w:rPr>
              <w:t>Introduction</w:t>
            </w:r>
            <w:r w:rsidR="004A39C9">
              <w:rPr>
                <w:webHidden/>
              </w:rPr>
              <w:tab/>
            </w:r>
            <w:r w:rsidR="004A39C9">
              <w:rPr>
                <w:webHidden/>
              </w:rPr>
              <w:fldChar w:fldCharType="begin"/>
            </w:r>
            <w:r w:rsidR="004A39C9">
              <w:rPr>
                <w:webHidden/>
              </w:rPr>
              <w:instrText xml:space="preserve"> PAGEREF _Toc148949530 \h </w:instrText>
            </w:r>
            <w:r w:rsidR="004A39C9">
              <w:rPr>
                <w:webHidden/>
              </w:rPr>
            </w:r>
            <w:r w:rsidR="004A39C9">
              <w:rPr>
                <w:webHidden/>
              </w:rPr>
              <w:fldChar w:fldCharType="separate"/>
            </w:r>
            <w:r w:rsidR="004A39C9">
              <w:rPr>
                <w:webHidden/>
              </w:rPr>
              <w:t>5</w:t>
            </w:r>
            <w:r w:rsidR="004A39C9">
              <w:rPr>
                <w:webHidden/>
              </w:rPr>
              <w:fldChar w:fldCharType="end"/>
            </w:r>
          </w:hyperlink>
        </w:p>
        <w:p w14:paraId="54A3AB73" w14:textId="10599455" w:rsidR="004A39C9" w:rsidRDefault="00F11D10">
          <w:pPr>
            <w:pStyle w:val="TOC1"/>
            <w:rPr>
              <w:rFonts w:asciiTheme="minorHAnsi" w:hAnsiTheme="minorHAnsi" w:cstheme="minorBidi"/>
              <w:kern w:val="2"/>
              <w:sz w:val="22"/>
              <w:szCs w:val="22"/>
              <w:lang w:val="en-US"/>
              <w14:ligatures w14:val="standardContextual"/>
            </w:rPr>
          </w:pPr>
          <w:hyperlink w:anchor="_Toc148949531" w:history="1">
            <w:r w:rsidR="004A39C9" w:rsidRPr="00187D85">
              <w:rPr>
                <w:rStyle w:val="Hyperlink"/>
              </w:rPr>
              <w:t>Background:</w:t>
            </w:r>
            <w:r w:rsidR="004A39C9">
              <w:rPr>
                <w:webHidden/>
              </w:rPr>
              <w:tab/>
            </w:r>
            <w:r w:rsidR="004A39C9">
              <w:rPr>
                <w:webHidden/>
              </w:rPr>
              <w:fldChar w:fldCharType="begin"/>
            </w:r>
            <w:r w:rsidR="004A39C9">
              <w:rPr>
                <w:webHidden/>
              </w:rPr>
              <w:instrText xml:space="preserve"> PAGEREF _Toc148949531 \h </w:instrText>
            </w:r>
            <w:r w:rsidR="004A39C9">
              <w:rPr>
                <w:webHidden/>
              </w:rPr>
            </w:r>
            <w:r w:rsidR="004A39C9">
              <w:rPr>
                <w:webHidden/>
              </w:rPr>
              <w:fldChar w:fldCharType="separate"/>
            </w:r>
            <w:r w:rsidR="004A39C9">
              <w:rPr>
                <w:webHidden/>
              </w:rPr>
              <w:t>8</w:t>
            </w:r>
            <w:r w:rsidR="004A39C9">
              <w:rPr>
                <w:webHidden/>
              </w:rPr>
              <w:fldChar w:fldCharType="end"/>
            </w:r>
          </w:hyperlink>
        </w:p>
        <w:p w14:paraId="25F52A94" w14:textId="5CC56E9A" w:rsidR="004A39C9" w:rsidRDefault="00F11D10">
          <w:pPr>
            <w:pStyle w:val="TOC1"/>
            <w:rPr>
              <w:rFonts w:asciiTheme="minorHAnsi" w:hAnsiTheme="minorHAnsi" w:cstheme="minorBidi"/>
              <w:kern w:val="2"/>
              <w:sz w:val="22"/>
              <w:szCs w:val="22"/>
              <w:lang w:val="en-US"/>
              <w14:ligatures w14:val="standardContextual"/>
            </w:rPr>
          </w:pPr>
          <w:hyperlink w:anchor="_Toc148949532" w:history="1">
            <w:r w:rsidR="004A39C9" w:rsidRPr="00187D85">
              <w:rPr>
                <w:rStyle w:val="Hyperlink"/>
              </w:rPr>
              <w:t>Data and methods</w:t>
            </w:r>
            <w:r w:rsidR="004A39C9">
              <w:rPr>
                <w:webHidden/>
              </w:rPr>
              <w:tab/>
            </w:r>
            <w:r w:rsidR="004A39C9">
              <w:rPr>
                <w:webHidden/>
              </w:rPr>
              <w:fldChar w:fldCharType="begin"/>
            </w:r>
            <w:r w:rsidR="004A39C9">
              <w:rPr>
                <w:webHidden/>
              </w:rPr>
              <w:instrText xml:space="preserve"> PAGEREF _Toc148949532 \h </w:instrText>
            </w:r>
            <w:r w:rsidR="004A39C9">
              <w:rPr>
                <w:webHidden/>
              </w:rPr>
            </w:r>
            <w:r w:rsidR="004A39C9">
              <w:rPr>
                <w:webHidden/>
              </w:rPr>
              <w:fldChar w:fldCharType="separate"/>
            </w:r>
            <w:r w:rsidR="004A39C9">
              <w:rPr>
                <w:webHidden/>
              </w:rPr>
              <w:t>10</w:t>
            </w:r>
            <w:r w:rsidR="004A39C9">
              <w:rPr>
                <w:webHidden/>
              </w:rPr>
              <w:fldChar w:fldCharType="end"/>
            </w:r>
          </w:hyperlink>
        </w:p>
        <w:p w14:paraId="496F3466" w14:textId="64496A0E" w:rsidR="004A39C9" w:rsidRDefault="00F11D10">
          <w:pPr>
            <w:pStyle w:val="TOC1"/>
            <w:rPr>
              <w:rFonts w:asciiTheme="minorHAnsi" w:hAnsiTheme="minorHAnsi" w:cstheme="minorBidi"/>
              <w:kern w:val="2"/>
              <w:sz w:val="22"/>
              <w:szCs w:val="22"/>
              <w:lang w:val="en-US"/>
              <w14:ligatures w14:val="standardContextual"/>
            </w:rPr>
          </w:pPr>
          <w:hyperlink w:anchor="_Toc148949533" w:history="1">
            <w:r w:rsidR="004A39C9" w:rsidRPr="00187D85">
              <w:rPr>
                <w:rStyle w:val="Hyperlink"/>
              </w:rPr>
              <w:t>Results</w:t>
            </w:r>
            <w:r w:rsidR="004A39C9">
              <w:rPr>
                <w:webHidden/>
              </w:rPr>
              <w:tab/>
            </w:r>
            <w:r w:rsidR="004A39C9">
              <w:rPr>
                <w:webHidden/>
              </w:rPr>
              <w:fldChar w:fldCharType="begin"/>
            </w:r>
            <w:r w:rsidR="004A39C9">
              <w:rPr>
                <w:webHidden/>
              </w:rPr>
              <w:instrText xml:space="preserve"> PAGEREF _Toc148949533 \h </w:instrText>
            </w:r>
            <w:r w:rsidR="004A39C9">
              <w:rPr>
                <w:webHidden/>
              </w:rPr>
            </w:r>
            <w:r w:rsidR="004A39C9">
              <w:rPr>
                <w:webHidden/>
              </w:rPr>
              <w:fldChar w:fldCharType="separate"/>
            </w:r>
            <w:r w:rsidR="004A39C9">
              <w:rPr>
                <w:webHidden/>
              </w:rPr>
              <w:t>13</w:t>
            </w:r>
            <w:r w:rsidR="004A39C9">
              <w:rPr>
                <w:webHidden/>
              </w:rPr>
              <w:fldChar w:fldCharType="end"/>
            </w:r>
          </w:hyperlink>
        </w:p>
        <w:p w14:paraId="4A3A1594" w14:textId="31348BDF" w:rsidR="004A39C9" w:rsidRDefault="00F11D10">
          <w:pPr>
            <w:pStyle w:val="TOC1"/>
            <w:rPr>
              <w:rFonts w:asciiTheme="minorHAnsi" w:hAnsiTheme="minorHAnsi" w:cstheme="minorBidi"/>
              <w:kern w:val="2"/>
              <w:sz w:val="22"/>
              <w:szCs w:val="22"/>
              <w:lang w:val="en-US"/>
              <w14:ligatures w14:val="standardContextual"/>
            </w:rPr>
          </w:pPr>
          <w:hyperlink w:anchor="_Toc148949534" w:history="1">
            <w:r w:rsidR="004A39C9" w:rsidRPr="00187D85">
              <w:rPr>
                <w:rStyle w:val="Hyperlink"/>
                <w:b/>
                <w:bCs/>
              </w:rPr>
              <w:t>Discussion and conclusions</w:t>
            </w:r>
            <w:r w:rsidR="004A39C9">
              <w:rPr>
                <w:webHidden/>
              </w:rPr>
              <w:tab/>
            </w:r>
            <w:r w:rsidR="004A39C9">
              <w:rPr>
                <w:webHidden/>
              </w:rPr>
              <w:fldChar w:fldCharType="begin"/>
            </w:r>
            <w:r w:rsidR="004A39C9">
              <w:rPr>
                <w:webHidden/>
              </w:rPr>
              <w:instrText xml:space="preserve"> PAGEREF _Toc148949534 \h </w:instrText>
            </w:r>
            <w:r w:rsidR="004A39C9">
              <w:rPr>
                <w:webHidden/>
              </w:rPr>
            </w:r>
            <w:r w:rsidR="004A39C9">
              <w:rPr>
                <w:webHidden/>
              </w:rPr>
              <w:fldChar w:fldCharType="separate"/>
            </w:r>
            <w:r w:rsidR="004A39C9">
              <w:rPr>
                <w:webHidden/>
              </w:rPr>
              <w:t>21</w:t>
            </w:r>
            <w:r w:rsidR="004A39C9">
              <w:rPr>
                <w:webHidden/>
              </w:rPr>
              <w:fldChar w:fldCharType="end"/>
            </w:r>
          </w:hyperlink>
        </w:p>
        <w:p w14:paraId="315AB784" w14:textId="4B930E64" w:rsidR="004A39C9" w:rsidRDefault="00F11D10">
          <w:pPr>
            <w:pStyle w:val="TOC1"/>
            <w:rPr>
              <w:rFonts w:asciiTheme="minorHAnsi" w:hAnsiTheme="minorHAnsi" w:cstheme="minorBidi"/>
              <w:kern w:val="2"/>
              <w:sz w:val="22"/>
              <w:szCs w:val="22"/>
              <w:lang w:val="en-US"/>
              <w14:ligatures w14:val="standardContextual"/>
            </w:rPr>
          </w:pPr>
          <w:hyperlink w:anchor="_Toc148949535" w:history="1">
            <w:r w:rsidR="004A39C9" w:rsidRPr="00187D85">
              <w:rPr>
                <w:rStyle w:val="Hyperlink"/>
              </w:rPr>
              <w:t>Acknolwedgements</w:t>
            </w:r>
            <w:r w:rsidR="004A39C9">
              <w:rPr>
                <w:webHidden/>
              </w:rPr>
              <w:tab/>
            </w:r>
            <w:r w:rsidR="004A39C9">
              <w:rPr>
                <w:webHidden/>
              </w:rPr>
              <w:fldChar w:fldCharType="begin"/>
            </w:r>
            <w:r w:rsidR="004A39C9">
              <w:rPr>
                <w:webHidden/>
              </w:rPr>
              <w:instrText xml:space="preserve"> PAGEREF _Toc148949535 \h </w:instrText>
            </w:r>
            <w:r w:rsidR="004A39C9">
              <w:rPr>
                <w:webHidden/>
              </w:rPr>
            </w:r>
            <w:r w:rsidR="004A39C9">
              <w:rPr>
                <w:webHidden/>
              </w:rPr>
              <w:fldChar w:fldCharType="separate"/>
            </w:r>
            <w:r w:rsidR="004A39C9">
              <w:rPr>
                <w:webHidden/>
              </w:rPr>
              <w:t>25</w:t>
            </w:r>
            <w:r w:rsidR="004A39C9">
              <w:rPr>
                <w:webHidden/>
              </w:rPr>
              <w:fldChar w:fldCharType="end"/>
            </w:r>
          </w:hyperlink>
        </w:p>
        <w:p w14:paraId="003F1A40" w14:textId="4F4B1B62" w:rsidR="004A39C9" w:rsidRDefault="00F11D10">
          <w:pPr>
            <w:pStyle w:val="TOC1"/>
            <w:rPr>
              <w:rFonts w:asciiTheme="minorHAnsi" w:hAnsiTheme="minorHAnsi" w:cstheme="minorBidi"/>
              <w:kern w:val="2"/>
              <w:sz w:val="22"/>
              <w:szCs w:val="22"/>
              <w:lang w:val="en-US"/>
              <w14:ligatures w14:val="standardContextual"/>
            </w:rPr>
          </w:pPr>
          <w:hyperlink w:anchor="_Toc148949536" w:history="1">
            <w:r w:rsidR="004A39C9" w:rsidRPr="00187D85">
              <w:rPr>
                <w:rStyle w:val="Hyperlink"/>
              </w:rPr>
              <w:t>Funding</w:t>
            </w:r>
            <w:r w:rsidR="004A39C9">
              <w:rPr>
                <w:webHidden/>
              </w:rPr>
              <w:tab/>
            </w:r>
            <w:r w:rsidR="004A39C9">
              <w:rPr>
                <w:webHidden/>
              </w:rPr>
              <w:fldChar w:fldCharType="begin"/>
            </w:r>
            <w:r w:rsidR="004A39C9">
              <w:rPr>
                <w:webHidden/>
              </w:rPr>
              <w:instrText xml:space="preserve"> PAGEREF _Toc148949536 \h </w:instrText>
            </w:r>
            <w:r w:rsidR="004A39C9">
              <w:rPr>
                <w:webHidden/>
              </w:rPr>
            </w:r>
            <w:r w:rsidR="004A39C9">
              <w:rPr>
                <w:webHidden/>
              </w:rPr>
              <w:fldChar w:fldCharType="separate"/>
            </w:r>
            <w:r w:rsidR="004A39C9">
              <w:rPr>
                <w:webHidden/>
              </w:rPr>
              <w:t>25</w:t>
            </w:r>
            <w:r w:rsidR="004A39C9">
              <w:rPr>
                <w:webHidden/>
              </w:rPr>
              <w:fldChar w:fldCharType="end"/>
            </w:r>
          </w:hyperlink>
        </w:p>
        <w:p w14:paraId="4FD66FD4" w14:textId="6DA88BC5" w:rsidR="003774BA" w:rsidRPr="004A39C9" w:rsidRDefault="00F11D10" w:rsidP="004A39C9">
          <w:pPr>
            <w:pStyle w:val="TOC1"/>
            <w:rPr>
              <w:rFonts w:asciiTheme="minorHAnsi" w:hAnsiTheme="minorHAnsi" w:cstheme="minorBidi"/>
              <w:kern w:val="2"/>
              <w:sz w:val="22"/>
              <w:szCs w:val="22"/>
              <w:lang w:val="en-US"/>
              <w14:ligatures w14:val="standardContextual"/>
            </w:rPr>
          </w:pPr>
          <w:hyperlink w:anchor="_Toc148949537" w:history="1">
            <w:r w:rsidR="004A39C9" w:rsidRPr="00187D85">
              <w:rPr>
                <w:rStyle w:val="Hyperlink"/>
              </w:rPr>
              <w:t>Bibliography</w:t>
            </w:r>
            <w:r w:rsidR="004A39C9">
              <w:rPr>
                <w:webHidden/>
              </w:rPr>
              <w:tab/>
            </w:r>
            <w:r w:rsidR="004A39C9">
              <w:rPr>
                <w:webHidden/>
              </w:rPr>
              <w:fldChar w:fldCharType="begin"/>
            </w:r>
            <w:r w:rsidR="004A39C9">
              <w:rPr>
                <w:webHidden/>
              </w:rPr>
              <w:instrText xml:space="preserve"> PAGEREF _Toc148949537 \h </w:instrText>
            </w:r>
            <w:r w:rsidR="004A39C9">
              <w:rPr>
                <w:webHidden/>
              </w:rPr>
            </w:r>
            <w:r w:rsidR="004A39C9">
              <w:rPr>
                <w:webHidden/>
              </w:rPr>
              <w:fldChar w:fldCharType="separate"/>
            </w:r>
            <w:r w:rsidR="004A39C9">
              <w:rPr>
                <w:webHidden/>
              </w:rPr>
              <w:t>26</w:t>
            </w:r>
            <w:r w:rsidR="004A39C9">
              <w:rPr>
                <w:webHidden/>
              </w:rPr>
              <w:fldChar w:fldCharType="end"/>
            </w:r>
          </w:hyperlink>
          <w:r w:rsidR="003774BA" w:rsidRPr="003774BA">
            <w:fldChar w:fldCharType="end"/>
          </w:r>
        </w:p>
      </w:sdtContent>
    </w:sdt>
    <w:p w14:paraId="4FF2B9EE" w14:textId="77777777" w:rsidR="002B1AE4" w:rsidRDefault="002B1AE4" w:rsidP="002010B3">
      <w:pPr>
        <w:spacing w:before="0" w:after="160" w:line="259" w:lineRule="auto"/>
        <w:ind w:left="360"/>
        <w:jc w:val="left"/>
      </w:pPr>
    </w:p>
    <w:p w14:paraId="708CF36D" w14:textId="48C530EC" w:rsidR="00485396" w:rsidRPr="002010B3" w:rsidRDefault="002010B3" w:rsidP="002010B3">
      <w:pPr>
        <w:spacing w:before="0" w:after="160" w:line="259" w:lineRule="auto"/>
        <w:ind w:left="360"/>
        <w:jc w:val="left"/>
      </w:pPr>
      <w:r w:rsidRPr="002010B3">
        <w:t xml:space="preserve">** </w:t>
      </w:r>
      <w:r>
        <w:t>T</w:t>
      </w:r>
      <w:r w:rsidRPr="002010B3">
        <w:t>his is a non-peer reviewed preprint. The article is currently under review for publication. The final version</w:t>
      </w:r>
      <w:r>
        <w:t xml:space="preserve"> of this article might be different to </w:t>
      </w:r>
      <w:r w:rsidR="002B1AE4">
        <w:t>this version.</w:t>
      </w:r>
    </w:p>
    <w:p w14:paraId="49C7D8B7" w14:textId="77777777" w:rsidR="004A39C9" w:rsidRPr="003629B0" w:rsidRDefault="004A39C9" w:rsidP="004A39C9">
      <w:pPr>
        <w:pStyle w:val="Heading1"/>
      </w:pPr>
      <w:bookmarkStart w:id="1" w:name="_Toc148949528"/>
      <w:r w:rsidRPr="003629B0">
        <w:t>Highlights</w:t>
      </w:r>
      <w:bookmarkEnd w:id="1"/>
    </w:p>
    <w:p w14:paraId="12D1B9AD" w14:textId="77777777" w:rsidR="004A39C9" w:rsidRDefault="004A39C9" w:rsidP="004A39C9">
      <w:pPr>
        <w:pStyle w:val="ListParagraph"/>
        <w:numPr>
          <w:ilvl w:val="0"/>
          <w:numId w:val="9"/>
        </w:numPr>
        <w:spacing w:before="0" w:after="160" w:line="259" w:lineRule="auto"/>
        <w:jc w:val="left"/>
      </w:pPr>
      <w:r>
        <w:t>Human-</w:t>
      </w:r>
      <w:proofErr w:type="spellStart"/>
      <w:r>
        <w:t>Centered</w:t>
      </w:r>
      <w:proofErr w:type="spellEnd"/>
      <w:r>
        <w:t xml:space="preserve"> Design (HCD) is applied for inclusive innovation design and is increasingly popular in agricultural research for development.</w:t>
      </w:r>
    </w:p>
    <w:p w14:paraId="12CCE97B" w14:textId="77777777" w:rsidR="004A39C9" w:rsidRDefault="004A39C9" w:rsidP="004A39C9">
      <w:pPr>
        <w:pStyle w:val="ListParagraph"/>
        <w:numPr>
          <w:ilvl w:val="0"/>
          <w:numId w:val="9"/>
        </w:numPr>
        <w:spacing w:before="0" w:after="160" w:line="259" w:lineRule="auto"/>
        <w:jc w:val="left"/>
      </w:pPr>
      <w:r>
        <w:t xml:space="preserve">HCD outcomes are influenced by organizational context. We </w:t>
      </w:r>
      <w:proofErr w:type="spellStart"/>
      <w:r>
        <w:t>analyze</w:t>
      </w:r>
      <w:proofErr w:type="spellEnd"/>
      <w:r>
        <w:t xml:space="preserve"> HCD maturity, organizational enablers and challenges in the case of </w:t>
      </w:r>
      <w:proofErr w:type="gramStart"/>
      <w:r>
        <w:t>CGIAR</w:t>
      </w:r>
      <w:proofErr w:type="gramEnd"/>
      <w:r>
        <w:t xml:space="preserve"> </w:t>
      </w:r>
    </w:p>
    <w:p w14:paraId="5A25E009" w14:textId="77777777" w:rsidR="004A39C9" w:rsidRDefault="004A39C9" w:rsidP="004A39C9">
      <w:pPr>
        <w:pStyle w:val="ListParagraph"/>
        <w:numPr>
          <w:ilvl w:val="0"/>
          <w:numId w:val="9"/>
        </w:numPr>
        <w:spacing w:before="0" w:after="160" w:line="259" w:lineRule="auto"/>
        <w:jc w:val="left"/>
      </w:pPr>
      <w:r>
        <w:t xml:space="preserve">We find that HCD maturity in CGIAR is low: attitude towards HCD is positive, but organizational strategy and processes are not established.  </w:t>
      </w:r>
    </w:p>
    <w:p w14:paraId="7A1096A1" w14:textId="77777777" w:rsidR="004A39C9" w:rsidRDefault="004A39C9" w:rsidP="004A39C9">
      <w:pPr>
        <w:pStyle w:val="ListParagraph"/>
        <w:numPr>
          <w:ilvl w:val="0"/>
          <w:numId w:val="9"/>
        </w:numPr>
        <w:spacing w:before="0" w:after="160" w:line="259" w:lineRule="auto"/>
        <w:jc w:val="left"/>
      </w:pPr>
      <w:r>
        <w:t xml:space="preserve">Enablers are digital transformation and motivated researchers. Challenges are a technocentric research paradigm and funding mechanisms. </w:t>
      </w:r>
    </w:p>
    <w:p w14:paraId="696F84C3" w14:textId="77777777" w:rsidR="004A39C9" w:rsidRPr="0030399B" w:rsidRDefault="004A39C9" w:rsidP="004A39C9">
      <w:pPr>
        <w:pStyle w:val="ListParagraph"/>
        <w:numPr>
          <w:ilvl w:val="0"/>
          <w:numId w:val="9"/>
        </w:numPr>
        <w:spacing w:before="0" w:after="160" w:line="259" w:lineRule="auto"/>
        <w:jc w:val="left"/>
      </w:pPr>
      <w:r>
        <w:lastRenderedPageBreak/>
        <w:t>We recommend a set of actions, show advantages and limitations of HCD and discuss the technocentric research paradigm.</w:t>
      </w:r>
    </w:p>
    <w:p w14:paraId="76452ACB" w14:textId="77777777" w:rsidR="004A39C9" w:rsidRPr="00132E4F" w:rsidRDefault="004A39C9" w:rsidP="004A39C9">
      <w:pPr>
        <w:pStyle w:val="Heading1"/>
      </w:pPr>
      <w:bookmarkStart w:id="2" w:name="_Toc148949529"/>
      <w:r w:rsidRPr="00132E4F">
        <w:t>Abstract</w:t>
      </w:r>
      <w:bookmarkEnd w:id="2"/>
      <w:r w:rsidRPr="00132E4F">
        <w:t xml:space="preserve"> </w:t>
      </w:r>
    </w:p>
    <w:p w14:paraId="5687948C" w14:textId="7213AC08" w:rsidR="004A39C9" w:rsidRPr="00EC3E8A" w:rsidRDefault="00EC3E8A" w:rsidP="00EC3E8A">
      <w:pPr>
        <w:spacing w:before="0" w:after="160" w:line="259" w:lineRule="auto"/>
        <w:jc w:val="left"/>
        <w:rPr>
          <w:rFonts w:cstheme="minorHAnsi"/>
        </w:rPr>
      </w:pPr>
      <w:r w:rsidRPr="00F11D10">
        <w:t>Human-</w:t>
      </w:r>
      <w:proofErr w:type="spellStart"/>
      <w:r w:rsidRPr="00F11D10">
        <w:t>Centered</w:t>
      </w:r>
      <w:proofErr w:type="spellEnd"/>
      <w:r w:rsidRPr="00F11D10">
        <w:t xml:space="preserve"> Design (HCD) is increasingly integrated into international research and development</w:t>
      </w:r>
      <w:r w:rsidR="006C6E84" w:rsidRPr="00F11D10">
        <w:t xml:space="preserve"> </w:t>
      </w:r>
      <w:proofErr w:type="gramStart"/>
      <w:r w:rsidR="006C6E84" w:rsidRPr="00F11D10">
        <w:t>in order to</w:t>
      </w:r>
      <w:proofErr w:type="gramEnd"/>
      <w:r w:rsidR="006C6E84" w:rsidRPr="00F11D10">
        <w:t xml:space="preserve"> develop more inclusive digital innovations. This is also a trend we observe in</w:t>
      </w:r>
      <w:r w:rsidRPr="00F11D10">
        <w:t xml:space="preserve"> the CGIAR portfolio. This study explores the organizational patterns influencing the effective implementation of HCD in CGIAR. The research employs a framework adapted from organizational UX maturity assessment</w:t>
      </w:r>
      <w:r w:rsidR="00942150" w:rsidRPr="00F11D10">
        <w:t xml:space="preserve"> and combines survey responses and expert feedback.</w:t>
      </w:r>
      <w:r w:rsidRPr="00F11D10">
        <w:t xml:space="preserve"> Findings reveal CGIAR's </w:t>
      </w:r>
      <w:r w:rsidR="00942150" w:rsidRPr="00F11D10">
        <w:t>low organizational maturity</w:t>
      </w:r>
      <w:r w:rsidRPr="00F11D10">
        <w:t xml:space="preserve">, indicating limited implementation, particularly in strategy, processes, and outcomes. While there is general openness to HCD, strategic integration is lacking, with minimal budget, </w:t>
      </w:r>
      <w:r w:rsidR="00BE43E3" w:rsidRPr="00F11D10">
        <w:t xml:space="preserve">little </w:t>
      </w:r>
      <w:r w:rsidRPr="00F11D10">
        <w:t>established processes, and poor documentation of outcomes. Key enablers include external drivers, research curiosity, familiarity with social science, and initial processes. Challenges arise from donor pressure, technological determinism, and misconceptions about HCD. In a more mature state, experts envision cross-functional teams, valuing collaboration and continuous user interaction. Recommendations for enhancing HCD maturity at this stage are discussed, emphasizing the broader implications for non-profit agricultural research organizations facing similar challenges. Understanding the possibilities and limitations of HCD is crucial for fostering more inclusive innovations within CGIAR and beyond</w:t>
      </w:r>
      <w:r>
        <w:rPr>
          <w:rFonts w:ascii="Segoe UI" w:hAnsi="Segoe UI" w:cs="Segoe UI"/>
          <w:color w:val="374151"/>
        </w:rPr>
        <w:t>.</w:t>
      </w:r>
    </w:p>
    <w:p w14:paraId="606D1DCE" w14:textId="77777777" w:rsidR="004A39C9" w:rsidRDefault="004A39C9" w:rsidP="004A39C9">
      <w:pPr>
        <w:pStyle w:val="Heading1"/>
      </w:pPr>
      <w:bookmarkStart w:id="3" w:name="_Toc148949530"/>
      <w:r w:rsidRPr="003C7482">
        <w:rPr>
          <w:b/>
          <w:bCs/>
        </w:rPr>
        <w:t>Introduction</w:t>
      </w:r>
      <w:bookmarkEnd w:id="3"/>
      <w:r>
        <w:t xml:space="preserve"> </w:t>
      </w:r>
    </w:p>
    <w:p w14:paraId="551D644A" w14:textId="77777777" w:rsidR="004A39C9" w:rsidRDefault="004A39C9" w:rsidP="004A39C9">
      <w:r w:rsidRPr="007A6EA7">
        <w:t xml:space="preserve">Agricultural research for development (AR4D) has often been criticized for being too </w:t>
      </w:r>
      <w:proofErr w:type="gramStart"/>
      <w:r w:rsidRPr="007A6EA7">
        <w:t>technology-centric</w:t>
      </w:r>
      <w:proofErr w:type="gramEnd"/>
      <w:r>
        <w:t>. Too often,</w:t>
      </w:r>
      <w:r w:rsidRPr="007A6EA7">
        <w:t xml:space="preserve"> the design</w:t>
      </w:r>
      <w:r>
        <w:t xml:space="preserve"> of innovation was driven by what is technologically possible rather than by what was needed. However, evidence suggests that this approach frequently falls short of producing innovations that are genuinely user-</w:t>
      </w:r>
      <w:proofErr w:type="spellStart"/>
      <w:r>
        <w:t>centered</w:t>
      </w:r>
      <w:proofErr w:type="spellEnd"/>
      <w:r>
        <w:t xml:space="preserve">, inclusive, efficiently addressing the underlying problems and sustainably adopted by the target group </w:t>
      </w:r>
      <w:r>
        <w:fldChar w:fldCharType="begin"/>
      </w:r>
      <w:r>
        <w:instrText xml:space="preserve"> ADDIN ZOTERO_ITEM CSL_CITATION {"citationID":"FHjXcJxB","properties":{"formattedCitation":"(von Hippel, 2005)","plainCitation":"(von Hippel, 2005)","noteIndex":0},"citationItems":[{"id":5891,"uris":["http://zotero.org/users/11762338/items/F7T9ACYQ"],"itemData":{"id":5891,"type":"book","publisher":"MIT Press","source":"Zotero","title":"Democratizing Innovation","author":[{"family":"Hippel","given":"Eric","non-dropping-particle":"von"}],"issued":{"date-parts":[["2005"]]}}}],"schema":"https://github.com/citation-style-language/schema/raw/master/csl-citation.json"} </w:instrText>
      </w:r>
      <w:r>
        <w:fldChar w:fldCharType="separate"/>
      </w:r>
      <w:r w:rsidRPr="003C7C8A">
        <w:rPr>
          <w:rFonts w:ascii="Calibri" w:hAnsi="Calibri" w:cs="Calibri"/>
        </w:rPr>
        <w:t>(von Hippel, 2005)</w:t>
      </w:r>
      <w:r>
        <w:fldChar w:fldCharType="end"/>
      </w:r>
      <w:r>
        <w:t xml:space="preserve">.  Innovations that are generated mainly on the basis of technical feasibility carry the risk of adoption failure, as they may disregard actual needs, context, and target group </w:t>
      </w:r>
      <w:proofErr w:type="spellStart"/>
      <w:r>
        <w:t>behaviors</w:t>
      </w:r>
      <w:proofErr w:type="spellEnd"/>
      <w:r>
        <w:t xml:space="preserve"> </w:t>
      </w:r>
      <w:r>
        <w:fldChar w:fldCharType="begin"/>
      </w:r>
      <w:r>
        <w:instrText xml:space="preserve"> ADDIN ZOTERO_ITEM CSL_CITATION {"citationID":"0siXJyQf","properties":{"formattedCitation":"(Dodson et al., 2012; Eastwood et al., 2019; Krell et al., 2021; Masiero, 2016; McGrath et al., 2023)","plainCitation":"(Dodson et al., 2012; Eastwood et al., 2019; Krell et al., 2021; Masiero, 2016; McGrath et al., 2023)","noteIndex":0},"citationItems":[{"id":5723,"uris":["http://zotero.org/users/11762338/items/FY8IU93E"],"itemData":{"id":5723,"type":"paper-conference","abstract":"This paper examines forty articles published in the journal Information Technologies &amp; International Development between 2003 and 2010 in an effort to identify commonalities among projects that failed to meet some or all of their development objectives. We considered whether the selected papers articulated clear development objectives, and whether baseline data was used to inform project design. We then considered two factors associated with how development objectives are implemented: the development perspective (top-down vs. bottom-up), and the project focus (the technology vs. the community). Our goal was not to find fault with our colleagues or their work, rather to advance the debate about the effectiveness of ICTD initiatives at a particularly important point in the history of the discipline. We conclude that top-down, technology-centric, goal-diffuse approaches to ICTD contribute to unsatisfactory development results. Careful consideration of development objectives, perspective and focus is essential in all phases of an ICTD project, from design to deployment. Honest and comprehensive reporting of failure (and success) helps ICTD researchers and practitioners focus on best practices in meeting critical development needs.","collection-title":"ICTD '12","container-title":"Proceedings of the Fifth International Conference on Information and Communication Technologies and Development","DOI":"10.1145/2160673.2160681","event-place":"New York, NY, USA","ISBN":"978-1-4503-1045-1","page":"56–64","publisher":"Association for Computing Machinery","publisher-place":"New York, NY, USA","source":"ACM Digital Library","title":"Considering failure: eight years of ITID research","title-short":"Considering failure","URL":"https://doi.org/10.1145/2160673.2160681","author":[{"family":"Dodson","given":"Leslie L."},{"family":"Sterling","given":"S. Revi"},{"family":"Bennett","given":"John K."}],"accessed":{"date-parts":[["2023",8,30]]},"issued":{"date-parts":[["2012"]],"season":"März"}}},{"id":5710,"uris":["http://zotero.org/users/11762338/items/A3ABJ85X"],"itemData":{"id":5710,"type":"article-journal","abstract":"Smart farming (also referred to as digital farming, digital agriculture and precision agriculture) has largely been driven by productivity and efficiency aims, but there is an increasing awareness of potential socio-ethical challenges. The responsible research and innovation (RRI) approach aims to address such challenges but has had limited application in smart farming contexts. Using smart dairying research and development (R&amp;D) in New Zealand (NZ) as a case study, we examine the extent to which principles of RRI have been applied in NZ smart dairying development and assess the broader lessons for RRI application in smart farming. We draw on insights from: a review of research on dairy technology use in NZ; interviews with smart dairying stakeholders; and the application of an analytical framework based on RRI dimensions. We conclude that smart dairying R&amp;D and innovation activities have focused on technology development and on-farm use without considering socio-ethical implications and have excluded certain actors such as citizens and consumers. This indicates that readiness to enact RRI in this context is not yet optimal, and future RRI efforts require leadership by government or dairy sector organisations to fully embed RRI principles in the guidelines for large R&amp;D project design (what has also been referred to as ‘RRI maturity’). More broadly, enacting RRI in smart farming requires initial identification of RRI readiness in a given sector or country and devising a roadmap and coherent project portfolio to support capacity building for enacting RRI. Additionally, methods (such as RRI indicators) for operationalising RRI must be adapted to the context of the national or sectoral innovation system in which smart farming is being developed.","container-title":"Journal of Agricultural and Environmental Ethics","DOI":"10.1007/s10806-017-9704-5","ISSN":"1573-322X","issue":"5","journalAbbreviation":"J Agric Environ Ethics","language":"en","page":"741-768","source":"Springer Link","title":"Managing Socio-Ethical Challenges in the Development of Smart Farming: From a Fragmented to a Comprehensive Approach for Responsible Research and Innovation","title-short":"Managing Socio-Ethical Challenges in the Development of Smart Farming","volume":"32","author":[{"family":"Eastwood","given":"C."},{"family":"Klerkx","given":"L."},{"family":"Ayre","given":"M."},{"family":"Dela Rue","given":"B."}],"issued":{"date-parts":[["2019",12,1]]}}},{"id":5716,"uris":["http://zotero.org/users/11762338/items/HFMGADC8"],"itemData":{"id":5716,"type":"article-journal","container-title":"Climate and Development","DOI":"10.1080/17565529.2020.1748847","ISSN":"1756-5529","issue":"3","journalAbbreviation":"Climate and Development","note":"publisher: Taylor &amp; Francis","page":"215-227","title":"Smallholder farmers' use of mobile phone services in central Kenya","volume":"13","author":[{"family":"Krell","given":"N. T."},{"family":"Giroux","given":"S. A."},{"family":"Guido","given":"Z."},{"family":"Hannah","given":"C."},{"family":"Lopus","given":"S. E."},{"family":"Caylor","given":"K. K."},{"family":"Evans","given":"T. P."}],"issued":{"date-parts":[["2021",3,16]]}}},{"id":5718,"uris":["http://zotero.org/users/11762338/items/IPQTXNZ7"],"itemData":{"id":5718,"type":"article-journal","container-title":"Information Technology for Development","DOI":"10.1080/02681102.2016.1143346","ISSN":"0268-1102","issue":"3","journalAbbreviation":"Information Technology for Development","note":"publisher: Routledge","page":"487-502","title":"The Origins of Failure: Seeking the Causes of Design–Reality Gaps","volume":"22","author":[{"family":"Masiero","given":"Silvia"}],"issued":{"date-parts":[["2016",7,2]]}}},{"id":5754,"uris":["http://zotero.org/users/11762338/items/VBVRJDRI"],"itemData":{"id":5754,"type":"article-journal","abstract":"CONTEXT\nNarratives dominate the agricultural discourse that digitalisation is the ‘silver bullet’ to agricultural, environmental, and global issues, resulting in an external push towards automation and a rapid increase in digital technologies in the sector. Concentrated productivist views and techno-optimist hype and momentum is carrying us briskly towards a digital farming revolution, with little conversation or consideration of the social impacts of digitalisation. The application of social science research to digital agriculture is relatively new and the pace at which it has been developing to keep up with digital advances in the sector has left this body of literature scattered and lacking sufficient overview.\nOBJECTIVE\nTo address this, a scoping study was conducted on social and behavioural science literature related to digital agriculture.\nMETHODS\nThis scoping study, which incorporates 200 references, pays particular attention to stakeholder engagement and how agricultural digitalisation has been developing. This methodology enables us to provide an extensive overview of this field of research, presenting key themes pertaining to the literature including barriers and facilitators of, as well as anticipated positive and negative impacts of digita</w:instrText>
      </w:r>
      <w:r w:rsidRPr="00E244AE">
        <w:rPr>
          <w:lang w:val="fr-FR"/>
        </w:rPr>
        <w:instrText xml:space="preserve">l technology adoption.\nRESULTS AND CONCLUSIONS\nWe find that whilst there has been a general win-win, techno-positive narrative in the agricultural sector, proof of these benefits is limited and some technologies are eliciting negative effects to its users, transforming the landscape of agriculture.\nSIGNIFICANCE\nIn order to be responsive to these negative consequences, it is important that we turn our attention upstream to examine how technologies are designed and developed for use in an agricultural context. This can be achieved by integrating more inclusive approaches to technology design. These approaches will help to mitigate negative effects of technologies, help to create successful and responsible innovations, tackle low adoption issues, and help to create more responsible digital futures.","container-title":"Agricultural Systems","DOI":"10.1016/j.agsy.2023.103616","ISSN":"0308-521X","journalAbbreviation":"Agricultural Systems","page":"103616","source":"ScienceDirect","title":"Investigating narratives and trends in digital agriculture: A scoping study of social and behavioural science studies","title-short":"Investigating narratives and trends in digital agriculture","volume":"207","author":[{"family":"McGrath","given":"Karen"},{"family":"Brown","given":"Claire"},{"family":"Regan","given":"Áine"},{"family":"Russell","given":"Tomás"}],"issued":{"date-parts":[["2023",4,1]]}}}],"schema":"https://github.com/citation-style-language/schema/raw/master/csl-citation.json"} </w:instrText>
      </w:r>
      <w:r>
        <w:fldChar w:fldCharType="separate"/>
      </w:r>
      <w:r w:rsidRPr="00E244AE">
        <w:rPr>
          <w:rFonts w:ascii="Calibri" w:hAnsi="Calibri" w:cs="Calibri"/>
          <w:lang w:val="fr-FR"/>
        </w:rPr>
        <w:t xml:space="preserve">(Dodson et al., 2012; Eastwood et al., 2019; Krell et al., 2021; </w:t>
      </w:r>
      <w:r w:rsidRPr="00E244AE">
        <w:rPr>
          <w:rFonts w:ascii="Calibri" w:hAnsi="Calibri" w:cs="Calibri"/>
          <w:lang w:val="fr-FR"/>
        </w:rPr>
        <w:lastRenderedPageBreak/>
        <w:t>Masiero, 2016; McGrath et al., 2023)</w:t>
      </w:r>
      <w:r>
        <w:fldChar w:fldCharType="end"/>
      </w:r>
      <w:r w:rsidRPr="00E244AE">
        <w:rPr>
          <w:lang w:val="fr-FR"/>
        </w:rPr>
        <w:t xml:space="preserve">. </w:t>
      </w:r>
      <w:r>
        <w:t xml:space="preserve">Often, technologies are designed for a supposed ‘average’ user and fail to consider the diversity of needs of more marginalized groups, like women, indigenous people, elderly and disabled people </w:t>
      </w:r>
      <w:r>
        <w:fldChar w:fldCharType="begin"/>
      </w:r>
      <w:r>
        <w:instrText xml:space="preserve"> ADDIN ZOTERO_ITEM CSL_CITATION {"citationID":"QKlgSfKx","properties":{"formattedCitation":"(Oudshoorn and Punch, 2008; Steinke et al., n.d.; Waller et al., 2015)","plainCitation":"(Oudshoorn and Punch, 2008; Steinke et al., n.d.; Waller et al., 2015)","noteIndex":0},"citationItems":[{"id":5856,"uris":["http://zotero.org/users/11762338/items/NGLC72UH"],"itemData":{"id":5856,"type":"chapter","container-title":"The handbook of Science and Technology Studies","event-place":"Cambridge, Massachusetts","page":"541-566","publisher":"MIT Press","publisher-place":"Cambridge, Massachusetts","title":"User-Technology Relationships: Some Recent Developments","author":[{"family":"Oudshoorn","given":"Nelly"},{"family":"Punch","given":"Trevor"}],"issued":{"date-parts":[["2008"]]}}},{"id":5782,"uris":["http://zotero.org/users/11762338/items/4RZEXBTW"],"itemData":{"id":5782,"type":"article-journal","journalAbbreviation":"submitted to Agriculutral Systems","title":"Fostering social inclusion in digital food system interventions","author":[{"family":"Steinke","given":"Jonathan"},{"family":"Schumann","given":"Charlotte"},{"family":"Langan","given":"Simon"},{"family":"Müller","given":"Anna"},{"family":"Opola","given":"Felix"},{"family":"Ortiz-Crespo","given":"Berta"},{"family":"Van Etten","given":"Jacob"}],"issued":{"literal":"n.d."}}},{"id":5757,"uris":["http://zotero.org/users/11762338/items/BZ92XPXZ"],"itemData":{"id":5757,"type":"article-journal","abstract":"This paper describes the University of Cambridge, Engineering Design Centre's (EDC) case for inclusive design, based on 10 years of research, promotion and knowledge transfer. In summary, inclusive design applies an understanding of customer diversity to inform decisions throughout the development process, in order to better satisfy the needs of more people. Products that are more inclusive can reach a wider market, improve customer satisfaction and drive business success. The rapidly ageing population increases the importance of this approach. The case presented here has helped to convince BT, Nestlé and others to adopt an inclusive approach.","collection-title":"Special Issue: Inclusive Design","container-title":"Applied Ergonomics","DOI":"10.1016/j.apergo.2013.03.012","ISSN":"0003-6870","journalAbbreviation":"Applied Ergonomics","page":"297-303","source":"ScienceDirect","title":"Making the case for inclusive design","volume":"46","author":[{"family":"Waller","given":"Sam"},{"family":"Bradley","given":"Mike"},{"family":"Hosking","given":"Ian"},{"family":"Clarkson","given":"P. John"}],"issued":{"date-parts":[["2015",1,1]]}}}],"schema":"https://github.com/citation-style-language/schema/raw/master/csl-citation.json"} </w:instrText>
      </w:r>
      <w:r>
        <w:fldChar w:fldCharType="separate"/>
      </w:r>
      <w:r w:rsidRPr="001C2CBC">
        <w:rPr>
          <w:rFonts w:ascii="Calibri" w:hAnsi="Calibri" w:cs="Calibri"/>
        </w:rPr>
        <w:t>(Oudshoorn and Punch, 2008; Steinke et al., n.d.; Waller et al., 2015)</w:t>
      </w:r>
      <w:r>
        <w:fldChar w:fldCharType="end"/>
      </w:r>
      <w:r>
        <w:t xml:space="preserve"> </w:t>
      </w:r>
    </w:p>
    <w:p w14:paraId="639D5FC5" w14:textId="77777777" w:rsidR="004A39C9" w:rsidRDefault="004A39C9" w:rsidP="004A39C9">
      <w:r>
        <w:t xml:space="preserve">In response to this, researchers are progressively seeking methods to design innovations that are guided by user needs, </w:t>
      </w:r>
      <w:proofErr w:type="spellStart"/>
      <w:r>
        <w:t>behaviors</w:t>
      </w:r>
      <w:proofErr w:type="spellEnd"/>
      <w:r>
        <w:t>, and contextual factors. This extends to embracing a diverse range of potential engagements with and usage of innovations, encompassing aspects such as gender, language, age, and ethnicity. Particularly within the area of digital agriculture, we see an increase in interest in process-oriented methodologies, including approaches like human-</w:t>
      </w:r>
      <w:proofErr w:type="spellStart"/>
      <w:r>
        <w:t>centered</w:t>
      </w:r>
      <w:proofErr w:type="spellEnd"/>
      <w:r>
        <w:t xml:space="preserve"> design </w:t>
      </w:r>
      <w:r>
        <w:fldChar w:fldCharType="begin"/>
      </w:r>
      <w:r>
        <w:instrText xml:space="preserve"> ADDIN ZOTERO_ITEM CSL_CITATION {"citationID":"ZFKHhkME","properties":{"formattedCitation":"(McCampbell et al., 2022; Ortiz-Crespo et al., 2021; Steinke et al., 2022)","plainCitation":"(McCampbell et al., 2022; Ortiz-Crespo et al., 2021; Steinke et al., 2022)","noteIndex":0},"citationItems":[{"id":5724,"uris":["http://zotero.org/users/11762338/items/5M94M3JE"],"itemData":{"id":5724,"type":"article-journal","abstract":"Human-centred design (HCD) approaches are adopted to develop digital agriculture interventions inclusively and responsibly. Whether these approaches indeed lead to responsible designs remains unclear, especially for low-income countries. Using a Rwandan case-study, we contribute to debates on inclusive, participatory and responsible design by developing a framework for operationalising HCD and responsible innovation in practice and studying the process of designing a digital agriculture intervention for banana disease management. The four dimensions (inclusion, anticipation, reflexivity, responsiveness) of responsible innovation and our own framework of digital rights served as analytical lenses. Findings show that power relations and digital capacity negatively affect user inclusivity in design. The context in which HCD is deployed hinders anticipation, reflexivity and responsiveness, resulting in design decisions that do not fully respect digital rights and thus in potentially irresponsible digital technologies. Broader, long-term consequences of digital technologies should be a central consideration in design processes, while responsible innovation theory needs to become cognizant of the complex realities in which digital innovations emerge.","container-title":"Sociologia Ruralis","DOI":"10.1111/soru.12359","ISSN":"1467-9523","issue":"2","language":"en","license":"© 2021 The Authors. Sociologia Ruralis published by John Wiley &amp; Sons Ltd on behalf of European Society for Rural Sociology","note":"_eprint: https://onlinelibrary.wiley.com/doi/pdf/10.1111/soru.12359","page":"279-304","source":"Wiley Online Library","title":"Good intentions in complex realities: Challenges for designing responsibly in digital agriculture in low-income countries","title-short":"Good intentions in complex realities","volume":"62","author":[{"family":"McCampbell","given":"Mariette"},{"family":"Schumann","given":"Charlotte"},{"family":"Klerkx","given":"Laurens"}],"issued":{"date-parts":[["2022"]]}}},{"id":5299,"uris":["http://zotero.org/users/11762338/items/8MERD9WN"],"itemData":{"id":5299,"type":"article-journal","abstract":"Sustainable intensification (SI) is promoted as a rural development paradigm for sub-Saharan Africa. Achieving SI requires smallholder farmers to have access to information that is context-specific, increases their decision-making capacities, and adapts to changing environments. Current extension services often struggle to address these needs. New mobile phone-based services can help. In order to enhance the public extension service in Tanzania, we created a digital service that addresses smallholder farmers’ different information needs for implementing SI. Using a co-design methodology–User-Centered Design–we elicited feedback from farmers and extension agents in Tanzania to create a new digital information service, called Ushauri. This automated hotline gives farmers access to a set of pre-recorded messages. Additionally, farmers can ask questions in a mailbox. Extension agents then listen to these questions through an online platform, where they record and send replies via automated push-calls. A test with 97 farmers in Tanzania showed that farmers actively engaged with the service to access agricultural advice. Extension agents were able to answer questions with reduced workload compared to conventional communication channels. This study illustrates how User-Centered Design can be used to develop information services for complex and resource-restricted smallholder farming contexts.","container-title":"International Journal of Agricultural Sustainability","DOI":"10.1080/14735903.2020.1720474","ISSN":"1747762X","issue":"0","note":"publisher: Taylor &amp; Francis","page":"1-17","title":"User-centred design of a digital advisory service: enhancing public agricultural extension for sustainable intensification in Tanzania","volume":"0","author":[{"family":"Ortiz-Crespo","given":"Berta"},{"family":"Steinke","given":"Jonathan"},{"family":"Quirós","given":"Carlos F."},{"family":"Gevel","given":"Jeske","non-dropping-particle":"van de"},{"family":"Daudi","given":"Happy"},{"family":"Gaspar Mgimiloko","given":"Majuto"},{"family":"Etten","given":"Jacob","non-dro</w:instrText>
      </w:r>
      <w:r w:rsidRPr="00702137">
        <w:rPr>
          <w:lang w:val="de-DE"/>
        </w:rPr>
        <w:instrText xml:space="preserve">pping-particle":"van"}],"issued":{"date-parts":[["2021"]]}}},{"id":5731,"uris":["http://zotero.org/users/11762338/items/F3MACDR6"],"itemData":{"id":5731,"type":"article-journal","abstract":"CONTEXT: Innovation based on information and communication technology (ICT) plays an increasingly important role in agricultural research-for-development efforts. It has been recognized, however, that the weak adoption and low impact of many ICT-for-agriculture (ICT4Ag) efforts are partly due to poor design. Often, design was driven more by technological feasibility than by a thorough analysis of the target group's needs and capacities. For more user-centered ICT4Ag development, there is now growing interest in the use of systematic, participatory design methodologies.","container-title":"Agricultural Systems","DOI":"10.1016/j.agsy.2021.103313","ISSN":"0308521X","journalAbbreviation":"Agricultural Systems","language":"en","page":"103313","source":"DOI.org (Crossref)","title":"Participatory design of digital innovation in agricultural research-for-development: insights from practice","title-short":"Participatory design of digital innovation in agricultural research-for-development","volume":"195","author":[{"family":"Steinke","given":"Jonathan"},{"family":"Ortiz-Crespo","given":"Berta"},{"family":"Van Etten","given":"Jacob"},{"family":"Müller","given":"Anna"}],"issued":{"date-parts":[["2022",1]]}}}],"schema":"https://github.com/citation-style-language/schema/raw/master/csl-citation.json"} </w:instrText>
      </w:r>
      <w:r>
        <w:fldChar w:fldCharType="separate"/>
      </w:r>
      <w:r w:rsidRPr="00702137">
        <w:rPr>
          <w:rFonts w:ascii="Calibri" w:hAnsi="Calibri" w:cs="Calibri"/>
          <w:lang w:val="de-DE"/>
        </w:rPr>
        <w:t>(McCampbell et al., 2022; Ortiz-Crespo et al., 2021; Steinke et al., 2022)</w:t>
      </w:r>
      <w:r>
        <w:fldChar w:fldCharType="end"/>
      </w:r>
      <w:r w:rsidRPr="00702137">
        <w:rPr>
          <w:lang w:val="de-DE"/>
        </w:rPr>
        <w:t xml:space="preserve">. </w:t>
      </w:r>
      <w:r w:rsidRPr="00505983">
        <w:t>Fo</w:t>
      </w:r>
      <w:r>
        <w:t xml:space="preserve">llowing the definition proposed and made popular by </w:t>
      </w:r>
      <w:r>
        <w:fldChar w:fldCharType="begin"/>
      </w:r>
      <w:r>
        <w:instrText xml:space="preserve"> ADDIN ZOTERO_ITEM CSL_CITATION {"citationID":"AizaNxEu","properties":{"formattedCitation":"(IDEO, 2014)","plainCitation":"(IDEO, 2014)","noteIndex":0},"citationItems":[{"id":2691,"uris":["http://zotero.org/users/11762338/items/EZHJQB6B"],"itemData":{"id":2691,"type":"document","abstract":"Mycotoxins are small (MW approximately 700), toxic chemical products formed as secondary metabolites by a few fungal species that readily colonise crops and contaminate them with toxins in the field or after harvest. Ochratoxins and Aflatoxins are mycotoxins of major significance and hence there has been significant research on broad range of analytical and detection techniques that could be useful and practical. Due to the variety of structures of these toxins, it is impossible to use one standard technique for analysis and/or detection. Practical requirements for high-sensitivity analysis and the need for a specialist laboratory setting create challenges for routine analysis. Several existing analytical techniques, which offer flexible and broad-based methods of analysis and in some cases detection, have been discussed in this manuscript. There are a number of methods used, of which many are lab-based, but to our knowledge there seems to be no single technique that stands out above the rest, although analytical liquid chromatography, commonly linked with mass spectroscopy is likely to be popular. This review manuscript discusses (a) sample pre-treatment methods such as liquid-liquid extraction (LLE), supercritical fluid extraction (SFE), solid phase extraction (SPE), (b) separation methods such as (TLC), high performance liquid chromatography (HPLC), gas chromatography (GC), and capillary electrophoresis (CE) and (c) others such as ELISA. Further currents trends, advantages and disadvantages and future prospects of these methods have been discussed.","note":"PMID: 15003161\narXiv: 1011.1669v3\ncontainer-title: Igarss 2014\nDOI: 10.1007/s13398-014-0173-7.2\nissue: 1\nISSN: 0717-6163","title":"the Field Guide To Human-Centered Design","URL":"https://www.designkit.org/resources/1.html","author":[{"literal":"IDEO"}],"accessed":{"date-parts":[["2023",12,9]]},"issued":{"date-parts":[["2014"]]}}}],"schema":"https://github.com/citation-style-language/schema/raw/master/csl-citation.json"} </w:instrText>
      </w:r>
      <w:r>
        <w:fldChar w:fldCharType="separate"/>
      </w:r>
      <w:r w:rsidRPr="00700FDD">
        <w:rPr>
          <w:rFonts w:ascii="Calibri" w:hAnsi="Calibri" w:cs="Calibri"/>
        </w:rPr>
        <w:t>(IDEO, 2014)</w:t>
      </w:r>
      <w:r>
        <w:fldChar w:fldCharType="end"/>
      </w:r>
      <w:r>
        <w:t>, HCD is a creative, iterative and open-ended approach to problem solving to find solutions that improve people’s lives. Human-</w:t>
      </w:r>
      <w:proofErr w:type="spellStart"/>
      <w:r>
        <w:t>centered</w:t>
      </w:r>
      <w:proofErr w:type="spellEnd"/>
      <w:r>
        <w:t xml:space="preserve"> design is seen as one important cornerstone in the process of designing fit-for-purpose and inclusive innovations tailored for the agricultural sector in the Global South  </w:t>
      </w:r>
      <w:r>
        <w:fldChar w:fldCharType="begin"/>
      </w:r>
      <w:r>
        <w:instrText xml:space="preserve"> ADDIN ZOTERO_ITEM CSL_CITATION {"citationID":"0iDVdmuz","properties":{"formattedCitation":"(Coggins et al., 2022; Holmes, 2020; Steinke et al., n.d.)","plainCitation":"(Coggins et al., 2022; Holmes, 2020; Steinke et al., n.d.)","noteIndex":0},"citationItems":[{"id":5762,"uris":["http://zotero.org/users/11762338/items/9WWRTXCI"],"itemData":{"id":5762,"type":"article-journal","abstract":"Digital extension tools (DETs) include phone calls, WhatsApp groups and specialised smartphone applications used for agricultural knowledge brokering. We researched processes through which DETs have (and have not) been used by farmers and other extension actors in low- and middle-income countries. We interviewed 40 DET developers across 21 countries and 101 DET users in Bihar, India. We found DET use is commonly constrained by fifteen pitfalls (unawareness of DET, inaccessible device, inaccessible electricity, inaccessible mobile network, insensitive to digital illiteracy, insensitive to illiteracy, unfamiliar language, slow to access, hard to interpret, unengaging, insensitive to user's knowledge, insensitive to priorities, insensitive to socio-economic constraints, irrelevant to farm, distrust). These pitfalls partially explain why women, less educated and less wealthy farmers often use DETs less, as well as why user-driven DETs (e.g. phone calls and chat apps) are often used more than externally-driven DETs (e.g. specialised smartphone apps). Our second key finding was that users often made - not just found - DETs useful for themselves and others. This suggests the word ‘appropriation’ conceptualises DET use more accurately and helpfully than the word ‘adoption’. Our final key finding was that developers and users advocated almost ubiquitously for involving desired users in DET provision. We synthesise these findings in a one-page framework to help funders and developers facilitate more useable, useful and positively impactful DETs. Overall, we conclude developers increase DET use by recognizing users as fellow developers – either through collaborative design or by designing adaptable DETs that create room for user innovation.","container-title":"Global Food Security","DOI":"10.1016/j.gfs.2021.100577","ISSN":"2211-9124","journalAbbreviation":"Global Food Security","page":"100577","source":"ScienceDirect","title":"How have smallholder farmers used digital extension tools? Developer and user voices from Sub-Saharan Africa, South Asia and Southeast Asia","title-short":"How have smallholder farmers used digital extension tools?","volume":"32","author":[{"family":"Coggins","given":"Sam"},{"family":"McCampbell","given":"Mariette"},{"family":"Sharma","given":"Akriti"},{"family":"Sharma","given":"Rama"},{"family":"Haefele","given":"Stephan M."},{"family":"Karki","given":"Emma"},{"family":"Hetherington","given":"Jack"},{"family":"Smith","given":"Jeremy"},{"family":"Brown","given":"Brendan"}],"issued":{"date-parts":[["2022",3,1]]}}},{"id":5709,"uris":["http://zotero.org/users/11762338/items/W99LZNH3"],"itemData":{"id":5709,"type":"book","publisher":"MIT Press","title":"Mismatch","author":[{"family":"Holmes","given":"Kat"}],"issued":{"date-parts":[["2020"]]}}},{"id":5782,"uris":["http://zotero.org/users/11762338/items/4RZEXBTW"],"itemData":{"id":5782,"type":"article-journal","journalAbbreviation":"submitted to Agriculutral Systems","title":"Fostering social inclusion in digital food system interventions","author":[{"family":"Steinke","given":"Jonathan"},{"family":"Schumann","given":"Charlotte"},{"family":"Langan","given":"Simon"},{"family":"Müller","given":"Anna"},{"family":"Opola","given":"Felix"},{"family":"Ortiz-Crespo","given":"Berta"},{"family":"Van Etten","given":"Jacob"}],"issued":{"literal":"n.d."}}}],"schema":"https://github.com/citation-style-language/schema/raw/master/csl-citation.json"} </w:instrText>
      </w:r>
      <w:r>
        <w:fldChar w:fldCharType="separate"/>
      </w:r>
      <w:r w:rsidRPr="002F72C4">
        <w:rPr>
          <w:rFonts w:ascii="Calibri" w:hAnsi="Calibri" w:cs="Calibri"/>
        </w:rPr>
        <w:t>(Coggins et al., 2022; Holmes, 2020; Steinke et al., n.d.)</w:t>
      </w:r>
      <w:r>
        <w:fldChar w:fldCharType="end"/>
      </w:r>
      <w:r>
        <w:t xml:space="preserve">). There are more benefits associated with a focus on HCD. An emphasis on user-centricity, continuous iteration, collaborative cross-functional teams, and strategic design leadership empowers organizations to innovate their products and services in ways that resonate more effectively with users compared to their less design-mature competitors </w:t>
      </w:r>
      <w:r>
        <w:fldChar w:fldCharType="begin"/>
      </w:r>
      <w:r>
        <w:instrText xml:space="preserve"> ADDIN ZOTERO_ITEM CSL_CITATION {"citationID":"bNH4qCCK","properties":{"formattedCitation":"(InVision, 2019; McKinsey, 2018)","plainCitation":"(InVision, 2019; McKinsey, 2018)","noteIndex":0},"citationItems":[{"id":5732,"uris":["http://zotero.org/users/11762338/items/VJAYQ9ZX"],"itemData":{"id":5732,"type":"webpage","title":"The New Design Frontier","URL":"https://s3.amazonaws.com/designco-web-assets/uploads/2019/01/The-New-Design-Frontier-from-InVision-012919.pdf?utm_campaign=Design%20Maturity","author":[{"family":"InVision","given":""}],"accessed":{"date-parts":[["2023",7,19]]},"issued":{"date-parts":[["2019"]]}}},{"id":5557,"uris":["http://zotero.org/users/11762338/items/C5BASEAL"],"itemData":{"id":5557,"type":"webpage","title":"The business value of design","URL":"https://www.mckinsey.com/capabilities/mckinsey-design/our-insights/the-business-value-of-design","author":[{"family":"McKinsey","given":""}],"accessed":{"date-parts":[["2023",5,31]]},"issued":{"date-parts":[["2018"]]}}}],"schema":"https://github.com/citation-style-language/schema/raw/master/csl-citation.json"} </w:instrText>
      </w:r>
      <w:r>
        <w:fldChar w:fldCharType="separate"/>
      </w:r>
      <w:r w:rsidRPr="007478E3">
        <w:rPr>
          <w:rFonts w:ascii="Calibri" w:hAnsi="Calibri" w:cs="Calibri"/>
        </w:rPr>
        <w:t>(InVision, 2019; McKinsey, 2018)</w:t>
      </w:r>
      <w:r>
        <w:fldChar w:fldCharType="end"/>
      </w:r>
      <w:r>
        <w:t xml:space="preserve">. This can generate cost savings and productivity increases: design decisions can be corrected early in the design cycle and user support for deployed products can be reduced. Innovations that are designed with a focus on inclusion can reach a broader user base and improve user satisfaction </w:t>
      </w:r>
      <w:r>
        <w:fldChar w:fldCharType="begin"/>
      </w:r>
      <w:r>
        <w:instrText xml:space="preserve"> ADDIN ZOTERO_ITEM CSL_CITATION {"citationID":"vJOUvyiC","properties":{"formattedCitation":"(Waller et al., 2015)","plainCitation":"(Waller et al., 2015)","noteIndex":0},"citationItems":[{"id":5757,"uris":["http://zotero.org/users/11762338/items/BZ92XPXZ"],"itemData":{"id":5757,"type":"article-journal","abstract":"This paper describes the University of Cambridge, Engineering Design Centre's (EDC) case for inclusive design, based on 10 years of research, promotion and knowledge transfer. In summary, inclusive design applies an understanding of customer diversity to inform decisions throughout the development process, in order to better satisfy the needs of more people. Products that are more inclusive can reach a wider market, improve customer satisfaction and drive business success. The rapidly ageing population increases the importance of this approach. The case presented here has helped to convince BT, Nestlé and others to adopt an inclusive approach.","collection-title":"Special Issue: Inclusive Design","container-title":"Applied Ergonomics","DOI":"10.1016/j.apergo.2013.03.012","ISSN":"0003-6870","journalAbbreviation":"Applied Ergonomics","page":"297-303","source":"ScienceDirect","title":"Making the case for inclusive design","volume":"46","author":[{"family":"Waller","given":"Sam"},{"family":"Bradley","given":"Mike"},{"family":"Hosking","given":"Ian"},{"family":"Clarkson","given":"P. John"}],"issued":{"date-parts":[["2015",1,1]]}}}],"schema":"https://github.com/citation-style-language/schema/raw/master/csl-citation.json"} </w:instrText>
      </w:r>
      <w:r>
        <w:fldChar w:fldCharType="separate"/>
      </w:r>
      <w:r w:rsidRPr="00801993">
        <w:rPr>
          <w:rFonts w:ascii="Calibri" w:hAnsi="Calibri" w:cs="Calibri"/>
        </w:rPr>
        <w:t>(Waller et al., 2015)</w:t>
      </w:r>
      <w:r>
        <w:fldChar w:fldCharType="end"/>
      </w:r>
      <w:r>
        <w:t xml:space="preserve">. On the contrary, low design maturity means uncoordinated design efforts (and often related: unsuccessful products), limited financial and human resources, and a lack of leadership endorsement - factors that </w:t>
      </w:r>
      <w:r>
        <w:lastRenderedPageBreak/>
        <w:t xml:space="preserve">limit the potential of design approaches </w:t>
      </w:r>
      <w:r>
        <w:fldChar w:fldCharType="begin"/>
      </w:r>
      <w:r>
        <w:instrText xml:space="preserve"> ADDIN ZOTERO_ITEM CSL_CITATION {"citationID":"RSuglFuZ","properties":{"formattedCitation":"(Mani-Kandt and Robinson, 2021; McCampbell et al., 2021)","plainCitation":"(Mani-Kandt and Robinson, 2021; McCampbell et al., 2021)","noteIndex":0},"citationItems":[{"id":5765,"uris":["http://zotero.org/users/11762338/items/WSBGNMVK"],"itemData":{"id":5765,"type":"report","title":"Human Centered Design in international development. A review of what works and what doesn´t","URL":"https://www.itad.com/wp-content/uploads/2021/01/Human-Centered-Design-Paper.pdf","author":[{"family":"Mani-Kandt","given":"Rathi"},{"family":"Robinson","given":"James"}],"accessed":{"date-parts":[["2023",9,11]]},"issued":{"date-parts":[["2021"]]}}},{"id":5413,"uris":["http://zotero.org/users/11762338/items/XY7BBHR3"],"itemData":{"id":5413,"type":"article-journal","abstract":"Purpose: Digital extension is widely embraced in African agricultural development, promising unprecedented outcomes and impact. Especially phone-based services attract attention as tools for effective and efficient agricultural extension. To date, assessments of digital extension services are generally ex-post in nature, thus consideration of users and broader systems occurs once an intervention is broadly identified. However, early understanding of user needs, readiness, and relevant context is a prerequisite for successful adoption and sustainable use of digital extension services. We conducted an ex-ante assessment of user readiness (UR) for phone-based services. Design/Methodology/Approach: We developed an ex-ante framework to assess UR, considering capabilities, opportunities, and motivations of targeted users. The case study of Rwandan banana farmers served to verify the UR framework, using survey data from 690 smallholder farmers. Findings: Findings demonstrate limited capacity to access and use phone-based extension services, especially those requiring a smartphone, and a mismatch between expected UR and actual UR, current capabilities and opportunities. Findings provide entry points for designing suitable digital extension projects and interventions, suggesting a need for capacity building. Practical implications: The UR-framework provided understanding about current limitations in farmer readiness for digital extension. This ex-ante approach to explore UR before designing digital interventions for African farmers is recommended. It points at the importance of embedding digital technologies into existing practices and creating blends of ‘digital’ and ‘analogue’ or 'high-tech' and 'low-tech'. Theoretical implications: The UR-framework provides a structured approach to developing pre-intervention insights about users and use-context, supporting informed strategizing and decision-making about digital extension. It is a relevant addition to existing readiness frameworks, participatory design methods, and ex-post intervention performance assessments, as part of a balanced readiness level assessment. Originality/Value: This is the first ex-ante assessment of UR for digital extension services in an African context, and the first attempt to analyse Rwandan farmers’ readiness for digital extension services.","container-title":"Journal of Agricultural Education and Extension","DOI":"10.1080/1389224X.2021.1984955","ISSN":"17508622","issue":"0","note":"publisher: Taylor &amp; Francis","page":"1-23","title":"Are farmers ready to use phone-based digital tools for agronomic advice? Ex-ante user readiness assessment using the case of Rwandan banana farmers","volume":"0","author":[{"family":"McCampbell","given":"Mariette"},{"family":"Adewopo","given":"Julius"},{"family":"Klerkx","given":"Laurens"},{"family":"Leeuwis","given":"Cees"}],"issued":{"date-parts":[["2021"]]}}}],"schema":"https://github.com/citation-style-language/schema/raw/master/csl-citation.json"} </w:instrText>
      </w:r>
      <w:r>
        <w:fldChar w:fldCharType="separate"/>
      </w:r>
      <w:r w:rsidRPr="00F56687">
        <w:rPr>
          <w:rFonts w:ascii="Calibri" w:hAnsi="Calibri" w:cs="Calibri"/>
        </w:rPr>
        <w:t>(Mani-Kandt and Robinson, 2021; McCampbell et al., 2021)</w:t>
      </w:r>
      <w:r>
        <w:fldChar w:fldCharType="end"/>
      </w:r>
      <w:r>
        <w:t>.</w:t>
      </w:r>
    </w:p>
    <w:p w14:paraId="276FF032" w14:textId="77777777" w:rsidR="004A39C9" w:rsidRDefault="004A39C9" w:rsidP="004A39C9">
      <w:r>
        <w:t>Human-</w:t>
      </w:r>
      <w:proofErr w:type="spellStart"/>
      <w:r>
        <w:t>centered</w:t>
      </w:r>
      <w:proofErr w:type="spellEnd"/>
      <w:r>
        <w:t>, and related approaches following a Design-Thinking mindset as user-experience (UX) design and user-</w:t>
      </w:r>
      <w:proofErr w:type="spellStart"/>
      <w:r>
        <w:t>centered</w:t>
      </w:r>
      <w:proofErr w:type="spellEnd"/>
      <w:r>
        <w:t xml:space="preserve"> design, have a long tradition of being applied in the private sector. With the increasing popularity and a certain hype around design approaches, they come under increased scrutiny on whether it can deliver on what they promise for inclusive and human-</w:t>
      </w:r>
      <w:proofErr w:type="spellStart"/>
      <w:r>
        <w:t>centered</w:t>
      </w:r>
      <w:proofErr w:type="spellEnd"/>
      <w:r>
        <w:t xml:space="preserve"> innovations. The evidence on the outcomes of HCD in not-for profit research is still scarce. The application of the approach seems to be a good way of shifting the mindset towards a more empathetic, creative and open-ended way of working </w:t>
      </w:r>
      <w:r>
        <w:fldChar w:fldCharType="begin"/>
      </w:r>
      <w:r>
        <w:instrText xml:space="preserve"> ADDIN ZOTERO_ITEM CSL_CITATION {"citationID":"efC4qvby","properties":{"formattedCitation":"(Mani-Kandt and Robinson, 2021)","plainCitation":"(Mani-Kandt and Robinson, 2021)","noteIndex":0},"citationItems":[{"id":5765,"uris":["http://zotero.org/users/11762338/items/WSBGNMVK"],"itemData":{"id":5765,"type":"report","title":"Human Centered Design in international development. A review of what works and what doesn´t","URL":"https://www.itad.com/wp-content/uploads/2021/01/Human-Centered-Design-Paper.pdf","author":[{"family":"Mani-Kandt","given":"Rathi"},{"family":"Robinson","given":"James"}],"accessed":{"date-parts":[["2023",9,11]]},"issued":{"date-parts":[["2021"]]}}}],"schema":"https://github.com/citation-style-language/schema/raw/master/csl-citation.json"} </w:instrText>
      </w:r>
      <w:r>
        <w:fldChar w:fldCharType="separate"/>
      </w:r>
      <w:r w:rsidRPr="00121A9A">
        <w:rPr>
          <w:rFonts w:ascii="Calibri" w:hAnsi="Calibri" w:cs="Calibri"/>
        </w:rPr>
        <w:t>(Mani-Kandt and Robinson, 2021)</w:t>
      </w:r>
      <w:r>
        <w:fldChar w:fldCharType="end"/>
      </w:r>
      <w:r>
        <w:t xml:space="preserve">. It looks like it is working well for narrowly-framed problems, but there is no clear evidence yet on the impact on more large-scale, systemic problems like inequality or poverty </w:t>
      </w:r>
      <w:r>
        <w:fldChar w:fldCharType="begin"/>
      </w:r>
      <w:r>
        <w:instrText xml:space="preserve"> ADDIN ZOTERO_ITEM CSL_CITATION {"citationID":"Rw7ImdlQ","properties":{"formattedCitation":"(Mani-Kandt and Robinson, 2021)","plainCitation":"(Mani-Kandt and Robinson, 2021)","noteIndex":0},"citationItems":[{"id":5765,"uris":["http://zotero.org/users/11762338/items/WSBGNMVK"],"itemData":{"id":5765,"type":"report","title":"Human Centered Design in international development. A review of what works and what doesn´t","URL":"https://www.itad.com/wp-content/uploads/2021/01/Human-Centered-Design-Paper.pdf","author":[{"family":"Mani-Kandt","given":"Rathi"},{"family":"Robinson","given":"James"}],"accessed":{"date-parts":[["2023",9,11]]},"issued":{"date-parts":[["2021"]]}}}],"schema":"https://github.com/citation-style-language/schema/raw/master/csl-citation.json"} </w:instrText>
      </w:r>
      <w:r>
        <w:fldChar w:fldCharType="separate"/>
      </w:r>
      <w:r w:rsidRPr="002C5FF1">
        <w:rPr>
          <w:rFonts w:ascii="Calibri" w:hAnsi="Calibri" w:cs="Calibri"/>
        </w:rPr>
        <w:t>(Mani-Kandt and Robinson, 2021)</w:t>
      </w:r>
      <w:r>
        <w:fldChar w:fldCharType="end"/>
      </w:r>
      <w:r>
        <w:t xml:space="preserve">. Funding and management mechanisms clash with the iterative mindset, and often, HCD teams are not able to address aspects beyond user-centeredness, like feasibility, viability or scale, from the beginning of the process </w:t>
      </w:r>
      <w:r>
        <w:fldChar w:fldCharType="begin"/>
      </w:r>
      <w:r>
        <w:instrText xml:space="preserve"> ADDIN ZOTERO_ITEM CSL_CITATION {"citationID":"nNnrjzTt","properties":{"formattedCitation":"(Mani-Kandt and Robinson, 2021)","plainCitation":"(Mani-Kandt and Robinson, 2021)","noteIndex":0},"citationItems":[{"id":5765,"uris":["http://zotero.org/users/11762338/items/WSBGNMVK"],"itemData":{"id":5765,"type":"report","title":"Human Centered Design in international development. A review of what works and what doesn´t","URL":"https://www.itad.com/wp-content/uploads/2021/01/Human-Centered-Design-Paper.pdf","author":[{"family":"Mani-Kandt","given":"Rathi"},{"family":"Robinson","given":"James"}],"accessed":{"date-parts":[["2023",9,11]]},"issued":{"date-parts":[["2021"]]}}}],"schema":"https://github.com/citation-style-language/schema/raw/master/csl-citation.json"} </w:instrText>
      </w:r>
      <w:r>
        <w:fldChar w:fldCharType="separate"/>
      </w:r>
      <w:r w:rsidRPr="00825B01">
        <w:rPr>
          <w:rFonts w:ascii="Calibri" w:hAnsi="Calibri" w:cs="Calibri"/>
        </w:rPr>
        <w:t>(Mani-Kandt and Robinson, 2021)</w:t>
      </w:r>
      <w:r>
        <w:fldChar w:fldCharType="end"/>
      </w:r>
      <w:r>
        <w:t xml:space="preserve">. </w:t>
      </w:r>
    </w:p>
    <w:p w14:paraId="0C5E69A9" w14:textId="77777777" w:rsidR="004A39C9" w:rsidRDefault="004A39C9" w:rsidP="004A39C9">
      <w:r>
        <w:t>But what becomes clear from the current evidence, mainly from the private sector, is that organizational structures and routines are important factors that shape an organization's capacity to embrace and execute an approach as human-</w:t>
      </w:r>
      <w:proofErr w:type="spellStart"/>
      <w:r>
        <w:t>centered</w:t>
      </w:r>
      <w:proofErr w:type="spellEnd"/>
      <w:r>
        <w:t xml:space="preserve"> design effectively </w:t>
      </w:r>
      <w:r>
        <w:fldChar w:fldCharType="begin"/>
      </w:r>
      <w:r>
        <w:instrText xml:space="preserve"> ADDIN ZOTERO_ITEM CSL_CITATION {"citationID":"fpurnwe0","properties":{"formattedCitation":"(Molich et al., 2020)","plainCitation":"(Molich et al., 2020)","noteIndex":0},"citationItems":[{"id":3038,"uris":["http://zotero.org/users/11762338/items/B6XDMKCK"],"itemData":{"id":3038,"type":"paper-conference","abstract":"Implementing, integrating, and developing User Experience Design (UX) or Human-Centered Design, HCD, in organizations is associated with several challenges. On the way to a complete integration of UX or HCD, organizations go through several levels of UX maturity. While there are many UX maturity models and much advice on how to advance from low to intermediate UX maturity levels, success stories of organizations that have reached the highest UX maturity level are sparse.","event-title":"MenschundComputer2020–UsabilityProfessionals,06.-09.September2020, Magdeburg(remote)","language":"en","publisher":"Gesellschaft für Informatik e.V. und die German UPA e.V. 2020 in H. Fischer &amp; S. Hess (Hrsg.):","source":"Zotero","title":"Living in UX Paradise – A UX Future Vision","URL":"https://doi.org/10.18420/muc2020-up-0423","author":[{"family":"Molich","given":"Rolf"},{"family":"Woletz","given":"Natalie"},{"family":"Winter","given":"Dominique"}],"issued":{"date-parts":[["2020"]]}}}],"schema":"https://github.com/citation-style-language/schema/raw/master/csl-citation.json"} </w:instrText>
      </w:r>
      <w:r>
        <w:fldChar w:fldCharType="separate"/>
      </w:r>
      <w:r w:rsidRPr="00184381">
        <w:rPr>
          <w:rFonts w:ascii="Calibri" w:hAnsi="Calibri" w:cs="Calibri"/>
        </w:rPr>
        <w:t>(Molich et al., 2020)</w:t>
      </w:r>
      <w:r>
        <w:fldChar w:fldCharType="end"/>
      </w:r>
      <w:r>
        <w:t xml:space="preserve">. This extents from budgeting and research management to attitude, leadership support and organizational goal setting </w:t>
      </w:r>
      <w:r>
        <w:fldChar w:fldCharType="begin"/>
      </w:r>
      <w:r>
        <w:instrText xml:space="preserve"> ADDIN ZOTERO_ITEM CSL_CITATION {"citationID":"Q5wmHS7R","properties":{"formattedCitation":"(Sauro et al., 2017)","plainCitation":"(Sauro et al., 2017)","noteIndex":0},"citationItems":[{"id":2118,"uris":["http://zotero.org/users/11762338/items/7TNN2WC4"],"itemData":{"id":2118,"type":"paper-conference","container-title":"Proceedings of the 2017 CHI Conference Extended Abstracts on Human Factors in Computing Systems","DOI":"10.1145/3027063.3053350","event-place":"Denver Colorado USA","event-title":"CHI '17: CHI Conference on Human Factors in Computing Systems","ISBN":"978-1-4503-4656-6","language":"en","page":"1084-1091","publisher":"ACM","publisher-place":"Denver Colorado USA","source":"DOI.org (Crossref)","title":"From Snake-Oil to Science: Measuring UX Maturity","title-short":"From Snake-Oil to Science","URL":"https://dl.acm.org/doi/10.1145/3027063.3053350","author":[{"family":"Sauro","given":"Jeff"},{"family":"Johnson","given":"Kristin"},{"family":"Meenan","given":"Chelsea"}],"accessed":{"date-parts":[["2023",5,23]]},"issued":{"date-parts":[["2017",5,6]]}}}],"schema":"https://github.com/citation-style-language/schema/raw/master/csl-citation.json"} </w:instrText>
      </w:r>
      <w:r>
        <w:fldChar w:fldCharType="separate"/>
      </w:r>
      <w:r w:rsidRPr="00033BD8">
        <w:rPr>
          <w:rFonts w:ascii="Calibri" w:hAnsi="Calibri" w:cs="Calibri"/>
        </w:rPr>
        <w:t>(Sauro et al., 2017)</w:t>
      </w:r>
      <w:r>
        <w:fldChar w:fldCharType="end"/>
      </w:r>
      <w:r>
        <w:t>. The organizational HCD maturity affects how sophisticated and effective an organization approaches user experience and human-</w:t>
      </w:r>
      <w:proofErr w:type="spellStart"/>
      <w:r>
        <w:t>centered</w:t>
      </w:r>
      <w:proofErr w:type="spellEnd"/>
      <w:r>
        <w:t xml:space="preserve"> research, design, and implementation. The maturity level reflects how the organization understands, adopts, and integrates principles, processes, and practices throughout the innovation development process </w:t>
      </w:r>
      <w:r>
        <w:fldChar w:fldCharType="begin"/>
      </w:r>
      <w:r>
        <w:instrText xml:space="preserve"> ADDIN ZOTERO_ITEM CSL_CITATION {"citationID":"JwfoaZxF","properties":{"formattedCitation":"(Molich et al., 2020)","plainCitation":"(Molich et al., 2020)","noteIndex":0},"citationItems":[{"id":3038,"uris":["http://zotero.org/users/11762338/items/B6XDMKCK"],"itemData":{"id":3038,"type":"paper-conference","abstract":"Implementing, integrating, and developing User Experience Design (UX) or Human-Centered Design, HCD, in organizations is associated with several challenges. On the way to a complete integration of UX or HCD, organizations go through several levels of UX maturity. While there are many UX maturity models and much advice on how to advance from low to intermediate UX maturity levels, success stories of organizations that have reached the highest UX maturity level are sparse.","event-title":"MenschundComputer2020–UsabilityProfessionals,06.-09.September2020, Magdeburg(remote)","language":"en","publisher":"Gesellschaft für Informatik e.V. und die German UPA e.V. 2020 in H. Fischer &amp; S. Hess (Hrsg.):","source":"Zotero","title":"Living in UX Paradise – A UX Future Vision","URL":"https://doi.org/10.18420/muc2020-up-0423","author":[{"family":"Molich","given":"Rolf"},{"family":"Woletz","given":"Natalie"},{"family":"Winter","given":"Dominique"}],"issued":{"date-parts":[["2020"]]}}}],"schema":"https://github.com/citation-style-language/schema/raw/master/csl-citation.json"} </w:instrText>
      </w:r>
      <w:r>
        <w:fldChar w:fldCharType="separate"/>
      </w:r>
      <w:r w:rsidRPr="00A70F64">
        <w:rPr>
          <w:rFonts w:ascii="Calibri" w:hAnsi="Calibri" w:cs="Calibri"/>
        </w:rPr>
        <w:t>(Molich et al., 2020)</w:t>
      </w:r>
      <w:r>
        <w:fldChar w:fldCharType="end"/>
      </w:r>
      <w:r>
        <w:t xml:space="preserve">. </w:t>
      </w:r>
    </w:p>
    <w:p w14:paraId="1D08346A" w14:textId="77777777" w:rsidR="004A39C9" w:rsidRDefault="004A39C9" w:rsidP="004A39C9">
      <w:r>
        <w:t xml:space="preserve">An organizational framing of pressing problems as climate change and food insecurity as purely technological challenges can limit the potential of HCD in crafting inclusive </w:t>
      </w:r>
      <w:r>
        <w:lastRenderedPageBreak/>
        <w:t xml:space="preserve">innovation processes. To systematically comprehend the possibilities and constraints of HCD in AR4D to deliver fit-for-purpose and inclusive innovations, a thorough understanding of the organizational context and maturity is important. This understanding is not only important for setting realistic expectations but will also allow making tailored recommendations for how to further increase HCD maturity. </w:t>
      </w:r>
    </w:p>
    <w:p w14:paraId="5ECF8CF0" w14:textId="77777777" w:rsidR="004A39C9" w:rsidRDefault="004A39C9" w:rsidP="004A39C9">
      <w:r>
        <w:t>The focus on product design am development is just recently finding its way into the AR4D sphere.  Researchers are used to waterfall management approaches and not to follow a product development approach, research is usually focused on filling knowledge gaps and not on informing product design, and the research follows funding cycles and is influenced by donor and stakeholder demands.</w:t>
      </w:r>
    </w:p>
    <w:p w14:paraId="5B5EC97F" w14:textId="77777777" w:rsidR="004A39C9" w:rsidRDefault="004A39C9" w:rsidP="004A39C9">
      <w:r>
        <w:t xml:space="preserve"> We assume that this creates a particular setting enabling the use and realizing the potential of HCD for inclusive innovations. The “productization” of research does not come without tensions, and it is not clear yet whether the concept of HCD is something that can fully be integrated into agricultural innovation research as it is for example in digital product firms. </w:t>
      </w:r>
    </w:p>
    <w:p w14:paraId="5E650612" w14:textId="77777777" w:rsidR="004A39C9" w:rsidRDefault="004A39C9" w:rsidP="004A39C9">
      <w:r>
        <w:t xml:space="preserve"> It is thus quite important, considering the current increase in HCD, to generate a more systematic understanding of organizational enablers and challenges for HCD. To bridge this gap, we are looking at the CGIAR as one of the most important AR4D organizations and intend to answer the following questions:</w:t>
      </w:r>
    </w:p>
    <w:p w14:paraId="64A6C0D2" w14:textId="77777777" w:rsidR="004A39C9" w:rsidRDefault="004A39C9" w:rsidP="004A39C9">
      <w:r>
        <w:t xml:space="preserve">What constitutes the present level of HCD maturity within the CGIAR </w:t>
      </w:r>
      <w:proofErr w:type="spellStart"/>
      <w:r>
        <w:t>centers</w:t>
      </w:r>
      <w:proofErr w:type="spellEnd"/>
      <w:r>
        <w:t>?</w:t>
      </w:r>
    </w:p>
    <w:p w14:paraId="6C4021C9" w14:textId="77777777" w:rsidR="004A39C9" w:rsidRDefault="004A39C9" w:rsidP="004A39C9">
      <w:r>
        <w:t xml:space="preserve">What are the prevailing pain points, challenges, and enablers for the implementation of HCD? </w:t>
      </w:r>
    </w:p>
    <w:p w14:paraId="735D12A1" w14:textId="77777777" w:rsidR="004A39C9" w:rsidRDefault="004A39C9" w:rsidP="004A39C9">
      <w:r>
        <w:t>And how could a more HCD-mature CGIAR look like?</w:t>
      </w:r>
    </w:p>
    <w:p w14:paraId="54A09902" w14:textId="77777777" w:rsidR="004A39C9" w:rsidRDefault="004A39C9" w:rsidP="004A39C9">
      <w:pPr>
        <w:pStyle w:val="Heading1"/>
      </w:pPr>
      <w:bookmarkStart w:id="4" w:name="_Toc148949531"/>
      <w:r>
        <w:lastRenderedPageBreak/>
        <w:t>Background:</w:t>
      </w:r>
      <w:bookmarkEnd w:id="4"/>
      <w:r>
        <w:t xml:space="preserve"> </w:t>
      </w:r>
    </w:p>
    <w:p w14:paraId="301AB892" w14:textId="77777777" w:rsidR="004A39C9" w:rsidRDefault="004A39C9" w:rsidP="004A39C9">
      <w:r w:rsidRPr="00126F14">
        <w:t>Human-</w:t>
      </w:r>
      <w:proofErr w:type="spellStart"/>
      <w:r w:rsidRPr="00126F14">
        <w:t>centered</w:t>
      </w:r>
      <w:proofErr w:type="spellEnd"/>
      <w:r w:rsidRPr="00126F14">
        <w:t xml:space="preserve"> design is a</w:t>
      </w:r>
      <w:r>
        <w:t xml:space="preserve"> creative problem-solving approach </w:t>
      </w:r>
      <w:r w:rsidRPr="00126F14">
        <w:t xml:space="preserve">that </w:t>
      </w:r>
      <w:r>
        <w:t xml:space="preserve">puts the needs, </w:t>
      </w:r>
      <w:proofErr w:type="spellStart"/>
      <w:r>
        <w:t>behaviors</w:t>
      </w:r>
      <w:proofErr w:type="spellEnd"/>
      <w:r>
        <w:t xml:space="preserve"> and living context of humans at the </w:t>
      </w:r>
      <w:proofErr w:type="spellStart"/>
      <w:r>
        <w:t>center</w:t>
      </w:r>
      <w:proofErr w:type="spellEnd"/>
      <w:r>
        <w:t xml:space="preserve"> of the solution finding process (IDEO.org 2015). HCD focuses on </w:t>
      </w:r>
      <w:r w:rsidRPr="00126F14">
        <w:t xml:space="preserve">understanding and addressing the needs and </w:t>
      </w:r>
      <w:proofErr w:type="spellStart"/>
      <w:r w:rsidRPr="00126F14">
        <w:t>behaviors</w:t>
      </w:r>
      <w:proofErr w:type="spellEnd"/>
      <w:r w:rsidRPr="00126F14">
        <w:t xml:space="preserve"> of users </w:t>
      </w:r>
      <w:r>
        <w:t>through</w:t>
      </w:r>
      <w:r w:rsidRPr="00126F14">
        <w:t xml:space="preserve"> iterative cycles of research, ideation, prototyping, and testing to create solutions that are intuitive, useful, and enjoyable for users. </w:t>
      </w:r>
      <w:r>
        <w:t xml:space="preserve">While the recent hype around HCD in AR4D is strongly driven by the digital agriculture trends, its application goes beyond the digital sphere (e.g., IDEO.org, 2015). </w:t>
      </w:r>
    </w:p>
    <w:p w14:paraId="0C278086" w14:textId="77777777" w:rsidR="004A39C9" w:rsidRDefault="004A39C9" w:rsidP="004A39C9">
      <w:r>
        <w:t>Human-</w:t>
      </w:r>
      <w:proofErr w:type="spellStart"/>
      <w:r>
        <w:t>centered</w:t>
      </w:r>
      <w:proofErr w:type="spellEnd"/>
      <w:r>
        <w:t xml:space="preserve"> design is crucial for enabling inclusive innovations. By putting the users at the </w:t>
      </w:r>
      <w:proofErr w:type="spellStart"/>
      <w:r>
        <w:t>center</w:t>
      </w:r>
      <w:proofErr w:type="spellEnd"/>
      <w:r>
        <w:t xml:space="preserve"> of the design process, human-</w:t>
      </w:r>
      <w:proofErr w:type="spellStart"/>
      <w:r>
        <w:t>centered</w:t>
      </w:r>
      <w:proofErr w:type="spellEnd"/>
      <w:r>
        <w:t xml:space="preserve"> design ensures that products and services are accessible, usable, and valuable to a wide range of individuals. It helps uncover and address barriers, biases, and exclusion factors, resulting in more inclusive and equitable innovations that can benefit a larger and more diverse user base </w:t>
      </w:r>
      <w:r w:rsidRPr="001D42FC">
        <w:fldChar w:fldCharType="begin"/>
      </w:r>
      <w:r w:rsidRPr="001D42FC">
        <w:instrText xml:space="preserve"> ADDIN ZOTERO_ITEM CSL_CITATION {"citationID":"YFrNRGDO","properties":{"formattedCitation":"(Holmes, 2020; Steinke et al., 2022, n.d.; Waller et al., 2015)","plainCitation":"(Holmes, 2020; Steinke et al., 2022, n.d.; Waller et al., 2015)","noteIndex":0},"citationItems":[{"id":5709,"uris":["http://zotero.org/users/11762338/items/W99LZNH3"],"itemData":{"id":5709,"type":"book","publisher":"MIT Press","title":"Mismatch","author":[{"family":"Holmes","given":"Kat"}],"issued":{"date-parts":[["2020"]]}}},{"id":5731,"uris":["http://zotero.org/users/11762338/items/F3MACDR6"],"itemData":{"id":5731,"type":"article-journal","abstract":"CONTEXT: Innovation based on information and communication technology (ICT) plays an increasingly important role in agricultural research-for-development efforts. It has been recognized, however, that the weak adoption and low impact of many ICT-for-agriculture (ICT4Ag) efforts are partly due to poor design. Often, design was driven more by technological feasibility than by a thorough analysis of the target group's needs and capacities. For more user-centered ICT4Ag development, there is now growing interest in the use of systematic, participatory design methodologies.","container-title":"Agricultural Systems","DOI":"10.1016/j.agsy.2021.103313","ISSN":"0308521X","journalAbbreviation":"Agricultural Systems","language":"en","page":"103313","source":"DOI.org (Crossref)","title":"Participatory design of digital innovation in agricultural research-for-development: insights from practice","title-short":"Participatory design of digital innovation in agricultural research-for-development","volume":"195","author":[{"family":"Steinke","given":"Jonathan"},{"family":"Ortiz-Crespo","given":"Berta"},{"family":"Van Etten","given":"Jacob"},{"family":"Müller","given":"Anna"}],"issued":{"date-parts":[["2022",1]]}}},{"id":5782,"uris":["http://zotero.org/users/11762338/items/4RZEXBTW"],"itemData":{"id":5782,"type":"article-journal","journalAbbreviation":"submitted to Agriculutral Systems","title":"Fostering social inclusion in digital food system interventions","author":[{"family":"Steinke","given":"Jonathan"},{"family":"Schumann","given":"Charlotte"},{"family":"Langan","given":"Simon"},{"family":"Müller","given":"Anna"},{"family":"Opola","given":"Felix"},{"family":"Ortiz-Crespo","given":"Berta"},{"family":"Van Etten","given":"Jacob"}],"issued":{"literal":"n.d."}}},{"id":5757,"uris":["http://zotero.org/users/11762338/items/BZ92XPXZ"],"itemData":{"id":5757,"type":"article-journal","abstract":"This paper describes the University of Cambridge, Engineering Design Centre's (EDC) case for inclusive design, based on 10 years of research, promotion and knowledge transfer. In summary, inclusive design applies an understanding of customer diversity to inform decisions throughout the development process, in order to better satisfy the needs of more people. Products that are more inclusive can reach a wider market, improve customer satisfaction and drive business success. The rapidly ageing population increases the importance of this approach. The case presented here has helped to convince BT, Nestlé and others to adopt an inclusive approach.","collection-title":"Special Issue: Inclusive Design","container-title":"Applied Ergonomics","DOI":"10.1016/j.apergo.2013.03.012","ISSN":"0003-6870","journalAbbreviation":"Applied Ergonomics","page":"297-303","source":"ScienceDirect","title":"Making the case for inclusive design","volume":"46","author":[{"family":"Waller","given":"Sam"},{"family":"Bradley","given":"Mike"},{"family":"Hosking","given":"Ian"},{"family":"Clarkson","given":"P. John"}],"issued":{"date-parts":[["2015",1,1]]}}}],"schema":"https://github.com/citation-style-language/schema/raw/master/csl-citation.json"} </w:instrText>
      </w:r>
      <w:r w:rsidRPr="001D42FC">
        <w:fldChar w:fldCharType="separate"/>
      </w:r>
      <w:r w:rsidRPr="001D42FC">
        <w:rPr>
          <w:rFonts w:ascii="Calibri" w:hAnsi="Calibri" w:cs="Calibri"/>
        </w:rPr>
        <w:t>(Holmes, 2020; Steinke et al., 2022, n.d.; Waller et al., 2015)</w:t>
      </w:r>
      <w:r w:rsidRPr="001D42FC">
        <w:fldChar w:fldCharType="end"/>
      </w:r>
      <w:r w:rsidRPr="001D42FC">
        <w:t xml:space="preserve">. </w:t>
      </w:r>
      <w:r w:rsidRPr="00853B1B">
        <w:t>But the</w:t>
      </w:r>
      <w:r>
        <w:t xml:space="preserve"> positive benefit of using a human-</w:t>
      </w:r>
      <w:proofErr w:type="spellStart"/>
      <w:r>
        <w:t>centered</w:t>
      </w:r>
      <w:proofErr w:type="spellEnd"/>
      <w:r>
        <w:t xml:space="preserve"> approach can be unclear, for example if there is little organizational human-</w:t>
      </w:r>
      <w:proofErr w:type="spellStart"/>
      <w:r>
        <w:t>centered</w:t>
      </w:r>
      <w:proofErr w:type="spellEnd"/>
      <w:r>
        <w:t xml:space="preserve"> culture and tradition. The open-ended approach creates uncertainty about the outcome and requires significant changes in innovation-research processes. Breaking down the barriers between users and innovation developers might clash with organizational cultures that are based on hierarchies and top-down processes.</w:t>
      </w:r>
    </w:p>
    <w:p w14:paraId="627A5318" w14:textId="77777777" w:rsidR="004A39C9" w:rsidRDefault="004A39C9" w:rsidP="004A39C9">
      <w:r>
        <w:t xml:space="preserve">There are common organizational challenges to the adoption of design approaches in organizations, stretching from the organizational culture and mindset to budget limitations, missing support and trust from colleagues and leadership and not enough training and expertise </w:t>
      </w:r>
      <w:r>
        <w:fldChar w:fldCharType="begin"/>
      </w:r>
      <w:r>
        <w:instrText xml:space="preserve"> ADDIN ZOTERO_ITEM CSL_CITATION {"citationID":"B4eE7OcH","properties":{"formattedCitation":"(Bergart, 2020)","plainCitation":"(Bergart, 2020)","noteIndex":0},"citationItems":[{"id":5569,"uris":["http://zotero.org/users/11762338/items/943LAFPP"],"itemData":{"id":5569,"type":"article-journal","container-title":"Weave: Journal of Library User Experience","DOI":"https://doi.org/10.3998/weave.12535642.0003.201","ISSN":"2333-3316","issue":"2","title":"Can User Experience Research Be Trusted? A Study of the UX Practitioner Experience in Academic Libraries","title-short":"Can User Experience Research Be Trusted?","URL":"http://hdl.handle.net/2027/spo.12535642.0003.201","volume":"3","author":[{"family":"Bergart","given":"Robin; McLaughlin"}],"issued":{"date-parts":[["2020"]]}}}],"schema":"https://github.com/citation-style-language/schema/raw/master/csl-citation.json"} </w:instrText>
      </w:r>
      <w:r>
        <w:fldChar w:fldCharType="separate"/>
      </w:r>
      <w:r w:rsidRPr="00C411D4">
        <w:rPr>
          <w:rFonts w:ascii="Calibri" w:hAnsi="Calibri" w:cs="Calibri"/>
        </w:rPr>
        <w:t>(Bergart, 2020)</w:t>
      </w:r>
      <w:r>
        <w:fldChar w:fldCharType="end"/>
      </w:r>
      <w:r>
        <w:t xml:space="preserve">. </w:t>
      </w:r>
      <w:r>
        <w:fldChar w:fldCharType="begin"/>
      </w:r>
      <w:r>
        <w:instrText xml:space="preserve"> ADDIN ZOTERO_ITEM CSL_CITATION {"citationID":"tNyko9U4","properties":{"formattedCitation":"(Nielsen Norman Group, 2023a)","plainCitation":"(Nielsen Norman Group, 2023a)","noteIndex":0},"citationItems":[{"id":5739,"uris":["http://zotero.org/users/11762338/items/LGZYG59W"],"itemData":{"id":5739,"type":"webpage","abstract":"Our UX-maturity model has 6 stages that cover processes, design, research, leadership support, and longevity of UX. Use our quiz to get an idea of your organization’s UX maturity.","container-title":"Nielsen Norman Group","language":"en","title":"The 6 Levels of UX Maturity","URL":"https://www.nngroup.com/articles/ux-maturity-model/","author":[{"family":"Nielsen Norman Group","given":""}],"accessed":{"date-parts":[["2023",8,31]]},"issued":{"date-parts":[["2023"]]}}}],"schema":"https://github.com/citation-style-language/schema/raw/master/csl-citation.json"} </w:instrText>
      </w:r>
      <w:r>
        <w:fldChar w:fldCharType="separate"/>
      </w:r>
      <w:r w:rsidRPr="004C3D2C">
        <w:rPr>
          <w:rFonts w:ascii="Calibri" w:hAnsi="Calibri" w:cs="Calibri"/>
        </w:rPr>
        <w:t>(Nielsen Norman Group, 2023a)</w:t>
      </w:r>
      <w:r>
        <w:fldChar w:fldCharType="end"/>
      </w:r>
      <w:r>
        <w:t xml:space="preserve"> describe in a more detailed model how organizational context shapes how effectively user experience (UX) design can be implemented. This 6-step maturity model describes an organization's ability for effectively </w:t>
      </w:r>
      <w:r>
        <w:lastRenderedPageBreak/>
        <w:t>practicing human-</w:t>
      </w:r>
      <w:proofErr w:type="spellStart"/>
      <w:r>
        <w:t>centered</w:t>
      </w:r>
      <w:proofErr w:type="spellEnd"/>
      <w:r>
        <w:t xml:space="preserve"> design and similar approaches </w:t>
      </w:r>
      <w:r>
        <w:fldChar w:fldCharType="begin"/>
      </w:r>
      <w:r>
        <w:instrText xml:space="preserve"> ADDIN ZOTERO_ITEM CSL_CITATION {"citationID":"tGjnWyRO","properties":{"formattedCitation":"(Molich et al., 2020; Sauro et al., 2017; Traynor, 2022)","plainCitation":"(Molich et al., 2020; Sauro et al., 2017; Traynor, 2022)","noteIndex":0},"citationItems":[{"id":3038,"uris":["http://zotero.org/users/11762338/items/B6XDMKCK"],"itemData":{"id":3038,"type":"paper-conference","abstract":"Implementing, integrating, and developing User Experience Design (UX) or Human-Centered Design, HCD, in organizations is associated with several challenges. On the way to a complete integration of UX or HCD, organizations go through several levels of UX maturity. While there are many UX maturity models and much advice on how to advance from low to intermediate UX maturity levels, success stories of organizations that have reached the highest UX maturity level are sparse.","event-title":"MenschundComputer2020–UsabilityProfessionals,06.-09.September2020, Magdeburg(remote)","language":"en","publisher":"Gesellschaft für Informatik e.V. und die German UPA e.V. 2020 in H. Fischer &amp; S. Hess (Hrsg.):","source":"Zotero","title":"Living in UX Paradise – A UX Future Vision","URL":"https://doi.org/10.18420/muc2020-up-0423","author":[{"family":"Molich","given":"Rolf"},{"family":"Woletz","given":"Natalie"},{"family":"Winter","given":"Dominique"}],"issued":{"date-parts":[["2020"]]}}},{"id":2118,"uris":["http://zotero.org/users/11762338/items/7TNN2WC4"],"itemData":{"id":2118,"type":"paper-conference","container-title":"Proceedings of the 2017 CHI Conference Extended Abstracts on Human Factors in Computing Systems","DOI":"10.1145/3027063.3053350","event-place":"Denver Colorado USA","event-title":"CHI '17: CHI Conference on Human Factors in Computing Systems","ISBN":"978-1-4503-4656-6","language":"en","page":"1084-1091","publisher":"ACM","publisher-place":"Denver Colorado USA","source":"DOI.org (Crossref)","title":"From Snake-Oil to Science: Measuring UX Maturity","title-short":"From Snake-Oil to Science","URL":"https://dl.acm.org/doi/10.1145/3027063.3053350","author":[{"family":"Sauro","given":"Jeff"},{"family":"Johnson","given":"Kristin"},{"family":"Meenan","given":"Chelsea"}],"accessed":{"date-parts":[["2023",5,23]]},"issued":{"date-parts":[["2017",5,6]]}}},{"id":5568,"uris":["http://zotero.org/users/11762338/items/DL6K5QG5"],"itemData":{"id":5568,"type":"article-journal","abstract":"The International Standard ISO 9241-11 is frequently referenced as a source definition for Usability. In the past 10 years, a number of standards that relate to Usability have been published. In this essay, I highlight the ISO standards that focus on human-centered design and quality information processes, and I identify the technical committees responsible for the development of these standards. The ISO process capability model and framework for assessment provides a structure for examination of organizational UX Maturity. As our UX processes become embedded in product life cycle development, UX standards may increase in importance in areas such as certification, regulatory approval, and interoperability. Some barriers continue to deter the widespread use of ISO standards, and these include cost and complex language.","issue":"2","journalAbbreviation":"JUS Journal of Usability Studies","language":"en","source":"Zotero","title":"UX Standards and UX Maturity","volume":"17","author":[{"family":"Traynor","given":"Brian"}],"issued":{"date-parts":[["2022"]]}}}],"schema":"https://github.com/citation-style-language/schema/raw/master/csl-citation.json"} </w:instrText>
      </w:r>
      <w:r>
        <w:fldChar w:fldCharType="separate"/>
      </w:r>
      <w:r w:rsidRPr="00162B18">
        <w:rPr>
          <w:rFonts w:ascii="Calibri" w:hAnsi="Calibri" w:cs="Calibri"/>
        </w:rPr>
        <w:t>(Molich et al., 2020; Sauro et al., 2017; Traynor, 2022)</w:t>
      </w:r>
      <w:r>
        <w:fldChar w:fldCharType="end"/>
      </w:r>
      <w:r>
        <w:t xml:space="preserve">. UX Design and HCD are </w:t>
      </w:r>
      <w:r w:rsidRPr="00F9697D">
        <w:t xml:space="preserve">related and overlapping concepts. UX Design focuses on the user, whereas HCD looks at people in general </w:t>
      </w:r>
      <w:r w:rsidRPr="00F9697D">
        <w:fldChar w:fldCharType="begin"/>
      </w:r>
      <w:r w:rsidRPr="00F9697D">
        <w:instrText xml:space="preserve"> ADDIN ZOTERO_ITEM CSL_CITATION {"citationID":"FSxOASIT","properties":{"formattedCitation":"(Stepanov, 2022)","plainCitation":"(Stepanov, 2022)","noteIndex":0},"citationItems":[{"id":5897,"uris":["http://zotero.org/users/11762338/items/N2R8ZLEW"],"itemData":{"id":5897,"type":"webpage","abstract":"Human-centered, user-centered, inclusive… When there are too many terms, you start feeling like you’re way over your head.","container-title":"Medium","language":"en","title":"Human-Centered Design: What It Is And How Is It Different From Other Design Approaches","title-short":"Human-Centered Design","URL":"https://uxplanet.org/human-centered-design-what-it-is-and-how-is-it-different-from-other-design-approaches-c47fd9e9841a","author":[{"family":"Stepanov","given":"Kostya"}],"accessed":{"date-parts":[["2023",9,14]]},"issued":{"date-parts":[["2022",1,10]]}}}],"schema":"https://github.com/citation-style-language/schema/raw/master/csl-citation.json"} </w:instrText>
      </w:r>
      <w:r w:rsidRPr="00F9697D">
        <w:fldChar w:fldCharType="separate"/>
      </w:r>
      <w:r w:rsidRPr="00F9697D">
        <w:rPr>
          <w:rFonts w:ascii="Calibri" w:hAnsi="Calibri" w:cs="Calibri"/>
        </w:rPr>
        <w:t>(Stepanov, 2022)</w:t>
      </w:r>
      <w:r w:rsidRPr="00F9697D">
        <w:fldChar w:fldCharType="end"/>
      </w:r>
      <w:r w:rsidRPr="00F9697D">
        <w:t>. Due to the closeness and connectedness of HCD and UX Design, we build in the following on the Nielsen UX maturity model and adapt it to our approach to HCD.</w:t>
      </w:r>
      <w:r w:rsidRPr="00F9697D" w:rsidDel="00F9697D">
        <w:t xml:space="preserve"> </w:t>
      </w:r>
    </w:p>
    <w:p w14:paraId="09D2A553" w14:textId="77777777" w:rsidR="004A39C9" w:rsidRDefault="004A39C9" w:rsidP="004A39C9">
      <w:r>
        <w:t xml:space="preserve">The model provides a structured framework for organizations to assess and understand their current state of UX practices. The focus lies on four areas: strategy, culture, process and outcomes and describes six stages of maturity </w:t>
      </w:r>
      <w:r>
        <w:fldChar w:fldCharType="begin"/>
      </w:r>
      <w:r>
        <w:instrText xml:space="preserve"> ADDIN ZOTERO_ITEM CSL_CITATION {"citationID":"DOAaLb8P","properties":{"formattedCitation":"(Nielsen Norman Group, 2023a)","plainCitation":"(Nielsen Norman Group, 2023a)","noteIndex":0},"citationItems":[{"id":5739,"uris":["http://zotero.org/users/11762338/items/LGZYG59W"],"itemData":{"id":5739,"type":"webpage","abstract":"Our UX-maturity model has 6 stages that cover processes, design, research, leadership support, and longevity of UX. Use our quiz to get an idea of your organization’s UX maturity.","container-title":"Nielsen Norman Group","language":"en","title":"The 6 Levels of UX Maturity","URL":"https://www.nngroup.com/articles/ux-maturity-model/","author":[{"family":"Nielsen Norman Group","given":""}],"accessed":{"date-parts":[["2023",8,31]]},"issued":{"date-parts":[["2023"]]}}}],"schema":"https://github.com/citation-style-language/schema/raw/master/csl-citation.json"} </w:instrText>
      </w:r>
      <w:r>
        <w:fldChar w:fldCharType="separate"/>
      </w:r>
      <w:r w:rsidRPr="00D87D83">
        <w:rPr>
          <w:rFonts w:ascii="Calibri" w:hAnsi="Calibri" w:cs="Calibri"/>
        </w:rPr>
        <w:t>(Nielsen Norman Group, 2023a)</w:t>
      </w:r>
      <w:r>
        <w:fldChar w:fldCharType="end"/>
      </w:r>
      <w:r>
        <w:t xml:space="preserve">. </w:t>
      </w:r>
    </w:p>
    <w:p w14:paraId="711D2050" w14:textId="77777777" w:rsidR="004A39C9" w:rsidRPr="00147048" w:rsidRDefault="004A39C9" w:rsidP="004A39C9">
      <w:r>
        <w:t xml:space="preserve">The maturity model has some limitations that we acknowledge: UX maturity in an organization is complex, and the model might give a very simplified representation. In different teams, projects or departments of an organization different maturity levels might co-exist.  The Nielsen maturity model has been developed for private companies in the digital product development and e-commerce sphere. </w:t>
      </w:r>
    </w:p>
    <w:p w14:paraId="056DA1FD" w14:textId="77777777" w:rsidR="004A39C9" w:rsidRPr="00606535" w:rsidRDefault="004A39C9" w:rsidP="004A39C9">
      <w:pPr>
        <w:pStyle w:val="Heading1"/>
      </w:pPr>
      <w:bookmarkStart w:id="5" w:name="_Toc148949532"/>
      <w:r>
        <w:t>Data and methods</w:t>
      </w:r>
      <w:bookmarkEnd w:id="5"/>
    </w:p>
    <w:p w14:paraId="59EC2360" w14:textId="77777777" w:rsidR="004A39C9" w:rsidRDefault="004A39C9" w:rsidP="004A39C9">
      <w:r>
        <w:t xml:space="preserve">We </w:t>
      </w:r>
      <w:proofErr w:type="spellStart"/>
      <w:r>
        <w:t>analyzed</w:t>
      </w:r>
      <w:proofErr w:type="spellEnd"/>
      <w:r>
        <w:t xml:space="preserve"> the HCD maturity level of CGIAR. CGIAR, a global partnership for agricultural research, integrating 13 </w:t>
      </w:r>
      <w:proofErr w:type="spellStart"/>
      <w:r>
        <w:t>centers</w:t>
      </w:r>
      <w:proofErr w:type="spellEnd"/>
      <w:r>
        <w:t xml:space="preserve"> operating across Latin America, Africa and Asia </w:t>
      </w:r>
      <w:r>
        <w:fldChar w:fldCharType="begin"/>
      </w:r>
      <w:r>
        <w:instrText xml:space="preserve"> ADDIN ZOTERO_ITEM CSL_CITATION {"citationID":"wSzUuzCB","properties":{"formattedCitation":"(CGIAR, 2023)","plainCitation":"(CGIAR, 2023)","noteIndex":0},"citationItems":[{"id":5786,"uris":["http://zotero.org/users/11762338/items/KP8E5ZLX"],"itemData":{"id":5786,"type":"webpage","title":"CGIAR: Science for humanity's greatest challenges","URL":"https://www.cgiar.org/","author":[{"family":"CGIAR","given":""}],"accessed":{"date-parts":[["2023",9,12]]},"issued":{"date-parts":[["2023"]]}}}],"schema":"https://github.com/citation-style-language/schema/raw/master/csl-citation.json"} </w:instrText>
      </w:r>
      <w:r>
        <w:fldChar w:fldCharType="separate"/>
      </w:r>
      <w:r w:rsidRPr="00D87D83">
        <w:rPr>
          <w:rFonts w:ascii="Calibri" w:hAnsi="Calibri" w:cs="Calibri"/>
        </w:rPr>
        <w:t>(CGIAR, 2023)</w:t>
      </w:r>
      <w:r>
        <w:fldChar w:fldCharType="end"/>
      </w:r>
      <w:r>
        <w:t xml:space="preserve">. CGIAR is one if the global leaders in AR4D and is a good case study for understanding the organizational implications for the recent trend towards HCD in AR4D. We assume that the structures, culture, and context within CGIAR organizations are </w:t>
      </w:r>
      <w:proofErr w:type="gramStart"/>
      <w:r>
        <w:t>similar to</w:t>
      </w:r>
      <w:proofErr w:type="gramEnd"/>
      <w:r>
        <w:t xml:space="preserve"> other AR4D organizations and for thus this case study holds broader relevance for understanding organizational HCD maturity.</w:t>
      </w:r>
    </w:p>
    <w:p w14:paraId="53160A1E" w14:textId="77777777" w:rsidR="004A39C9" w:rsidRDefault="004A39C9" w:rsidP="004A39C9">
      <w:r>
        <w:t xml:space="preserve">from the Nielsen UX maturity survey to fit our HCD approach (source, see questionnaire attached or supplemented). The Nielsen Norman maturity survey integrates a set of 13 questions with four to six categorical responses covering HCD mindset, HCD strategy, HCD </w:t>
      </w:r>
      <w:r>
        <w:lastRenderedPageBreak/>
        <w:t>processes and HCD outcomes. HCD culture considers organizational and leadership support for HCD; HCD strategy focuses on goal setting and resource prioritization; HCD processes looks at research and design process planning; and HCD outcomes is about how design impacts products and how this is measured.  We adapted the set of questions to fit our approach to HCD.</w:t>
      </w:r>
    </w:p>
    <w:p w14:paraId="0F8EFE7D" w14:textId="77777777" w:rsidR="004A39C9" w:rsidRPr="00196CAC" w:rsidRDefault="004A39C9" w:rsidP="004A39C9">
      <w:r w:rsidRPr="00196CAC">
        <w:t xml:space="preserve">Unfortunately, the analytics for the Nielsen UX maturity assessment are not publicly available, so it is unclear how exactly they estimate the maturity level of an organization. There is an online mask where a self-assessment is possible </w:t>
      </w:r>
      <w:r>
        <w:fldChar w:fldCharType="begin"/>
      </w:r>
      <w:r>
        <w:instrText xml:space="preserve"> ADDIN ZOTERO_ITEM CSL_CITATION {"citationID":"G3MbGVLF","properties":{"formattedCitation":"(Nielsen Norman Group, 2023a)","plainCitation":"(Nielsen Norman Group, 2023a)","noteIndex":0},"citationItems":[{"id":5739,"uris":["http://zotero.org/users/11762338/items/LGZYG59W"],"itemData":{"id":5739,"type":"webpage","abstract":"Our UX-maturity model has 6 stages that cover processes, design, research, leadership support, and longevity of UX. Use our quiz to get an idea of your organization’s UX maturity.","container-title":"Nielsen Norman Group","language":"en","title":"The 6 Levels of UX Maturity","URL":"https://www.nngroup.com/articles/ux-maturity-model/","author":[{"family":"Nielsen Norman Group","given":""}],"accessed":{"date-parts":[["2023",8,31]]},"issued":{"date-parts":[["2023"]]}}}],"schema":"https://github.com/citation-style-language/schema/raw/master/csl-citation.json"} </w:instrText>
      </w:r>
      <w:r>
        <w:fldChar w:fldCharType="separate"/>
      </w:r>
      <w:r w:rsidRPr="00E86BD5">
        <w:rPr>
          <w:rFonts w:ascii="Calibri" w:hAnsi="Calibri" w:cs="Calibri"/>
        </w:rPr>
        <w:t>(Nielsen Norman Group, 2023a)</w:t>
      </w:r>
      <w:r>
        <w:fldChar w:fldCharType="end"/>
      </w:r>
      <w:r w:rsidRPr="00196CAC">
        <w:t xml:space="preserve">. We estimated the maturity level as follows: for each question, we estimated the </w:t>
      </w:r>
      <w:r>
        <w:t xml:space="preserve">mode of each </w:t>
      </w:r>
      <w:r w:rsidRPr="00196CAC">
        <w:t xml:space="preserve">  response value. Then we estimated the group </w:t>
      </w:r>
      <w:r>
        <w:t xml:space="preserve">mode </w:t>
      </w:r>
      <w:r w:rsidRPr="00196CAC">
        <w:t xml:space="preserve">across the different questions to reach the estimate of the organizational maturity level.   </w:t>
      </w:r>
    </w:p>
    <w:p w14:paraId="7BC5AFDD" w14:textId="77777777" w:rsidR="004A39C9" w:rsidRDefault="004A39C9" w:rsidP="004A39C9">
      <w:r w:rsidRPr="00196CAC">
        <w:t>For validity check, we entered a few observations in the online mask of the assessment, the result equals the one we estimated.</w:t>
      </w:r>
      <w:r>
        <w:t xml:space="preserve"> </w:t>
      </w:r>
    </w:p>
    <w:p w14:paraId="16AE27BC" w14:textId="27B303B7" w:rsidR="004A39C9" w:rsidRDefault="000165C1" w:rsidP="004A39C9">
      <w:r>
        <w:rPr>
          <w:noProof/>
        </w:rPr>
        <mc:AlternateContent>
          <mc:Choice Requires="wps">
            <w:drawing>
              <wp:anchor distT="0" distB="0" distL="114300" distR="114300" simplePos="0" relativeHeight="251660288" behindDoc="0" locked="0" layoutInCell="1" allowOverlap="1" wp14:anchorId="49DDB2F2" wp14:editId="19A24E56">
                <wp:simplePos x="0" y="0"/>
                <wp:positionH relativeFrom="margin">
                  <wp:align>right</wp:align>
                </wp:positionH>
                <wp:positionV relativeFrom="paragraph">
                  <wp:posOffset>1814195</wp:posOffset>
                </wp:positionV>
                <wp:extent cx="6941820" cy="190500"/>
                <wp:effectExtent l="0" t="0" r="0" b="0"/>
                <wp:wrapTopAndBottom/>
                <wp:docPr id="1916620978" name="Text Box 1916620978"/>
                <wp:cNvGraphicFramePr/>
                <a:graphic xmlns:a="http://schemas.openxmlformats.org/drawingml/2006/main">
                  <a:graphicData uri="http://schemas.microsoft.com/office/word/2010/wordprocessingShape">
                    <wps:wsp>
                      <wps:cNvSpPr txBox="1"/>
                      <wps:spPr>
                        <a:xfrm>
                          <a:off x="0" y="0"/>
                          <a:ext cx="6941820" cy="190500"/>
                        </a:xfrm>
                        <a:prstGeom prst="rect">
                          <a:avLst/>
                        </a:prstGeom>
                        <a:solidFill>
                          <a:prstClr val="white"/>
                        </a:solidFill>
                        <a:ln>
                          <a:noFill/>
                        </a:ln>
                      </wps:spPr>
                      <wps:txbx>
                        <w:txbxContent>
                          <w:p w14:paraId="3EAB33A7" w14:textId="77777777" w:rsidR="004A39C9" w:rsidRPr="00C516FC" w:rsidRDefault="004A39C9" w:rsidP="004A39C9">
                            <w:pPr>
                              <w:pStyle w:val="Caption"/>
                              <w:rPr>
                                <w:noProof/>
                              </w:rPr>
                            </w:pPr>
                            <w:r>
                              <w:t xml:space="preserve">Figure </w:t>
                            </w:r>
                            <w:r w:rsidR="00F11D10">
                              <w:fldChar w:fldCharType="begin"/>
                            </w:r>
                            <w:r w:rsidR="00F11D10">
                              <w:instrText xml:space="preserve"> SEQ Figure \* ARABIC </w:instrText>
                            </w:r>
                            <w:r w:rsidR="00F11D10">
                              <w:fldChar w:fldCharType="separate"/>
                            </w:r>
                            <w:r>
                              <w:rPr>
                                <w:noProof/>
                              </w:rPr>
                              <w:t>1</w:t>
                            </w:r>
                            <w:r w:rsidR="00F11D10">
                              <w:rPr>
                                <w:noProof/>
                              </w:rPr>
                              <w:fldChar w:fldCharType="end"/>
                            </w:r>
                            <w:r>
                              <w:t xml:space="preserve"> Levels of HCD maturity (adaptation from Nielsen Norman Group, 2023a)</w:t>
                            </w:r>
                          </w:p>
                          <w:p w14:paraId="48E97093" w14:textId="77777777" w:rsidR="004A39C9" w:rsidRPr="0001505B" w:rsidRDefault="004A39C9" w:rsidP="004A39C9">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9DDB2F2" id="_x0000_t202" coordsize="21600,21600" o:spt="202" path="m,l,21600r21600,l21600,xe">
                <v:stroke joinstyle="miter"/>
                <v:path gradientshapeok="t" o:connecttype="rect"/>
              </v:shapetype>
              <v:shape id="Text Box 1916620978" o:spid="_x0000_s1026" type="#_x0000_t202" style="position:absolute;left:0;text-align:left;margin-left:495.4pt;margin-top:142.85pt;width:546.6pt;height:15pt;z-index:2516602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" stroked="f">
                <v:textbox inset="0,0,0,0">
                  <w:txbxContent>
                    <w:p w14:paraId="3EAB33A7" w14:textId="77777777" w:rsidR="004A39C9" w:rsidRPr="00C516FC" w:rsidRDefault="004A39C9" w:rsidP="004A39C9">
                      <w:pPr>
                        <w:pStyle w:val="Caption"/>
                        <w:rPr>
                          <w:noProof/>
                        </w:rPr>
                      </w:pPr>
                      <w:r>
                        <w:t xml:space="preserve">Figure </w:t>
                      </w:r>
                      <w:fldSimple w:instr=" SEQ Figure \* ARABIC ">
                        <w:r>
                          <w:rPr>
                            <w:noProof/>
                          </w:rPr>
                          <w:t>1</w:t>
                        </w:r>
                      </w:fldSimple>
                      <w:r>
                        <w:t xml:space="preserve"> Levels of HCD maturity (adaptation from Nielsen Norman Group, 2023a)</w:t>
                      </w:r>
                    </w:p>
                    <w:p w14:paraId="48E97093" w14:textId="77777777" w:rsidR="004A39C9" w:rsidRPr="0001505B" w:rsidRDefault="004A39C9" w:rsidP="004A39C9">
                      <w:pPr>
                        <w:pStyle w:val="Caption"/>
                        <w:rPr>
                          <w:noProof/>
                        </w:rPr>
                      </w:pPr>
                    </w:p>
                  </w:txbxContent>
                </v:textbox>
                <w10:wrap type="topAndBottom" anchorx="margin"/>
              </v:shape>
            </w:pict>
          </mc:Fallback>
        </mc:AlternateContent>
      </w:r>
      <w:r w:rsidR="004A39C9">
        <w:t xml:space="preserve">We sent the survey to a non-random sample of 90 researchers and research support staff across different CGIAR </w:t>
      </w:r>
      <w:proofErr w:type="spellStart"/>
      <w:r w:rsidR="004A39C9">
        <w:t>centers</w:t>
      </w:r>
      <w:proofErr w:type="spellEnd"/>
      <w:r w:rsidR="004A39C9">
        <w:t xml:space="preserve">. We contacted all employees and consultants affiliated with two CGIAR Initiatives: The Initiative on Digital Innovation, where we expected a relatively high level of HCD maturity, and the Initiative on Excellence in Agronomy, where we </w:t>
      </w:r>
      <w:r w:rsidR="004A39C9">
        <w:lastRenderedPageBreak/>
        <w:t>supposed maturity to be lower.</w:t>
      </w:r>
      <w:r w:rsidR="004A39C9">
        <w:rPr>
          <w:rStyle w:val="FootnoteReference"/>
        </w:rPr>
        <w:footnoteReference w:id="1"/>
      </w:r>
      <w:r w:rsidR="004A39C9">
        <w:t xml:space="preserve"> We received a total of 24 responses. From these, we considered 23 for the analysis</w:t>
      </w:r>
      <w:r w:rsidR="004A39C9">
        <w:rPr>
          <w:rStyle w:val="FootnoteReference"/>
        </w:rPr>
        <w:footnoteReference w:id="2"/>
      </w:r>
      <w:r w:rsidR="004A39C9">
        <w:t xml:space="preserve">. </w:t>
      </w:r>
      <w:r w:rsidR="004A39C9">
        <w:rPr>
          <w:noProof/>
        </w:rPr>
        <w:drawing>
          <wp:anchor distT="0" distB="0" distL="114300" distR="114300" simplePos="0" relativeHeight="251659264" behindDoc="0" locked="0" layoutInCell="1" allowOverlap="1" wp14:anchorId="67863D18" wp14:editId="7F74F96F">
            <wp:simplePos x="0" y="0"/>
            <wp:positionH relativeFrom="margin">
              <wp:posOffset>-514985</wp:posOffset>
            </wp:positionH>
            <wp:positionV relativeFrom="margin">
              <wp:posOffset>1832610</wp:posOffset>
            </wp:positionV>
            <wp:extent cx="6941820" cy="4913630"/>
            <wp:effectExtent l="0" t="0" r="0" b="1270"/>
            <wp:wrapTopAndBottom/>
            <wp:docPr id="135984435" name="Picture 13598443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84435" name="Picture 2" descr="A screenshot of a computer&#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6941820" cy="4913630"/>
                    </a:xfrm>
                    <a:prstGeom prst="rect">
                      <a:avLst/>
                    </a:prstGeom>
                  </pic:spPr>
                </pic:pic>
              </a:graphicData>
            </a:graphic>
            <wp14:sizeRelH relativeFrom="margin">
              <wp14:pctWidth>0</wp14:pctWidth>
            </wp14:sizeRelH>
            <wp14:sizeRelV relativeFrom="margin">
              <wp14:pctHeight>0</wp14:pctHeight>
            </wp14:sizeRelV>
          </wp:anchor>
        </w:drawing>
      </w:r>
    </w:p>
    <w:p w14:paraId="0534D924" w14:textId="77777777" w:rsidR="004A39C9" w:rsidRDefault="004A39C9" w:rsidP="004A39C9">
      <w:r>
        <w:t xml:space="preserve">To further understand challenges and enablers and get an idea of a more HCD mature organizational scenario, we created a virtual space in mural </w:t>
      </w:r>
      <w:r>
        <w:fldChar w:fldCharType="begin"/>
      </w:r>
      <w:r>
        <w:instrText xml:space="preserve"> ADDIN ZOTERO_ITEM CSL_CITATION {"citationID":"jy2pp5PH","properties":{"formattedCitation":"(Mural, n.d.)","plainCitation":"(Mural, n.d.)","noteIndex":0},"citationItems":[{"id":5788,"uris":["http://zotero.org/users/11762338/items/KXL93L24"],"itemData":{"id":5788,"type":"webpage","title":"Work better together with Mural's visual work platform | Mural","URL":"https://mural.co/","author":[{"family":"Mural","given":""}],"accessed":{"date-parts":[["2023",9,12]]}}}],"schema":"https://github.com/citation-style-language/schema/raw/master/csl-citation.json"} </w:instrText>
      </w:r>
      <w:r>
        <w:fldChar w:fldCharType="separate"/>
      </w:r>
      <w:r w:rsidRPr="00B43005">
        <w:rPr>
          <w:rFonts w:ascii="Calibri" w:hAnsi="Calibri" w:cs="Calibri"/>
        </w:rPr>
        <w:t>(Mural, n.d.)</w:t>
      </w:r>
      <w:r>
        <w:fldChar w:fldCharType="end"/>
      </w:r>
      <w:r>
        <w:t xml:space="preserve">. We invited 5 internal and external HCD experts to leave their comments and perceptions for each of the </w:t>
      </w:r>
      <w:r>
        <w:lastRenderedPageBreak/>
        <w:t xml:space="preserve">topics. We purposefully selected people that we knew had experience in implementing HCD in projects inside and outside the CGIAR. Several of the experts are part of the author team. </w:t>
      </w:r>
    </w:p>
    <w:p w14:paraId="577ADEDE" w14:textId="77777777" w:rsidR="004A39C9" w:rsidRDefault="004A39C9" w:rsidP="004A39C9">
      <w:r>
        <w:t xml:space="preserve">We clustered the results of this expert consultation in various iterations. This allowed us to identify the main topics describing enablers and challenges for HCD implementation in CGIAR. The same way we clustered the comments mentioned to understand how a more HCD mature CGIAR could look like from an expert perspective.  </w:t>
      </w:r>
    </w:p>
    <w:p w14:paraId="1FC4CB9C" w14:textId="77777777" w:rsidR="004A39C9" w:rsidRDefault="004A39C9" w:rsidP="004A39C9">
      <w:pPr>
        <w:pStyle w:val="Heading1"/>
      </w:pPr>
      <w:bookmarkStart w:id="6" w:name="_Toc148949533"/>
      <w:r w:rsidRPr="005F200E">
        <w:t>Results</w:t>
      </w:r>
      <w:bookmarkEnd w:id="6"/>
    </w:p>
    <w:p w14:paraId="5BC3D4CB" w14:textId="77777777" w:rsidR="004A39C9" w:rsidRDefault="004A39C9" w:rsidP="004A39C9">
      <w:pPr>
        <w:ind w:left="360"/>
        <w:rPr>
          <w:b/>
          <w:bCs/>
        </w:rPr>
      </w:pPr>
      <w:r>
        <w:rPr>
          <w:b/>
          <w:bCs/>
        </w:rPr>
        <w:t>HCD maturity assessment</w:t>
      </w:r>
    </w:p>
    <w:p w14:paraId="02C767A3" w14:textId="77777777" w:rsidR="004A39C9" w:rsidRDefault="004A39C9" w:rsidP="004A39C9">
      <w:pPr>
        <w:pStyle w:val="ListParagraph"/>
        <w:numPr>
          <w:ilvl w:val="0"/>
          <w:numId w:val="3"/>
        </w:numPr>
        <w:spacing w:before="0" w:after="160" w:line="259" w:lineRule="auto"/>
        <w:jc w:val="left"/>
      </w:pPr>
      <w:r w:rsidRPr="00AB520E">
        <w:rPr>
          <w:b/>
          <w:bCs/>
        </w:rPr>
        <w:t>Status quo</w:t>
      </w:r>
      <w:r>
        <w:t xml:space="preserve">: </w:t>
      </w:r>
    </w:p>
    <w:p w14:paraId="36DF7D4E" w14:textId="77777777" w:rsidR="004A39C9" w:rsidRDefault="004A39C9" w:rsidP="004A39C9">
      <w:r>
        <w:t>The overall maturity level estimated of the survey results is 2</w:t>
      </w:r>
      <w:r w:rsidRPr="00E45133">
        <w:t xml:space="preserve">. Following the proposed model at this stage,  organizations are described as uneven, haphazard and aspirational </w:t>
      </w:r>
      <w:r w:rsidRPr="00E45133">
        <w:fldChar w:fldCharType="begin"/>
      </w:r>
      <w:r w:rsidRPr="00E45133">
        <w:instrText xml:space="preserve"> ADDIN ZOTERO_ITEM CSL_CITATION {"citationID":"KrUSwIR9","properties":{"formattedCitation":"(Nielsen Norman Group, 2023b)","plainCitation":"(Nielsen Norman Group, 2023b)","noteIndex":0},"citationItems":[{"id":5737,"uris":["http://zotero.org/users/11762338/items/W78CD2GA"],"itemData":{"id":5737,"type":"webpage","abstract":"Inconsistently and erratically, some people in these organizations are trying to advance UX work, but don’t often achieve good results.","container-title":"Nielsen Norman Group","language":"en","title":"UX-Maturity Stage 2: Limited","title-short":"UX-Maturity Stage 2","URL":"https://www.nngroup.com/articles/ux-maturity-stage-2/","author":[{"family":"Nielsen Norman Group","given":""}],"accessed":{"date-parts":[["2023",8,31]]},"issued":{"date-parts":[["2023"]]}}}],"schema":"https://github.com/citation-style-language/schema/raw/master/csl-citation.json"} </w:instrText>
      </w:r>
      <w:r w:rsidRPr="00E45133">
        <w:fldChar w:fldCharType="separate"/>
      </w:r>
      <w:r w:rsidRPr="00E45133">
        <w:rPr>
          <w:rFonts w:ascii="Calibri" w:hAnsi="Calibri" w:cs="Calibri"/>
        </w:rPr>
        <w:t>(Nielsen Norman Group, 2023b)</w:t>
      </w:r>
      <w:r w:rsidRPr="00E45133">
        <w:fldChar w:fldCharType="end"/>
      </w:r>
      <w:r w:rsidRPr="00E45133">
        <w:t xml:space="preserve">. </w:t>
      </w:r>
      <w:r>
        <w:t>Following the Nielsen model, at stage 2,</w:t>
      </w:r>
      <w:r w:rsidRPr="00E45133">
        <w:t xml:space="preserve"> organizations mention users in their vision but prioritize shareholder or donor requests over user needs, with sporadic funding and awareness for </w:t>
      </w:r>
      <w:r>
        <w:t>human-</w:t>
      </w:r>
      <w:proofErr w:type="spellStart"/>
      <w:r>
        <w:t>centered</w:t>
      </w:r>
      <w:proofErr w:type="spellEnd"/>
      <w:r>
        <w:t xml:space="preserve"> processes</w:t>
      </w:r>
      <w:r w:rsidRPr="00E45133">
        <w:t xml:space="preserve">. There's a vague understanding of </w:t>
      </w:r>
      <w:r>
        <w:t>HCD</w:t>
      </w:r>
      <w:r w:rsidRPr="00E45133">
        <w:t xml:space="preserve">, yet misconceptions persist. Basic methods are used with design inconsistencies due to a lack of shared tools. </w:t>
      </w:r>
      <w:r>
        <w:t>HCD</w:t>
      </w:r>
      <w:r w:rsidRPr="00E45133">
        <w:t xml:space="preserve"> work, though present, lacks quality due to limited resources, and metrics are often misused.</w:t>
      </w:r>
    </w:p>
    <w:p w14:paraId="36D6EFCE" w14:textId="77777777" w:rsidR="004A39C9" w:rsidRDefault="004A39C9" w:rsidP="004A39C9"/>
    <w:p w14:paraId="6EBA93D7" w14:textId="77777777" w:rsidR="004A39C9" w:rsidRDefault="004A39C9" w:rsidP="004A39C9">
      <w:pPr>
        <w:keepNext/>
      </w:pPr>
      <w:r>
        <w:rPr>
          <w:noProof/>
        </w:rPr>
        <w:lastRenderedPageBreak/>
        <w:drawing>
          <wp:inline distT="0" distB="0" distL="0" distR="0" wp14:anchorId="3FCA08C9" wp14:editId="44BFE069">
            <wp:extent cx="5629275" cy="5629275"/>
            <wp:effectExtent l="0" t="0" r="9525" b="9525"/>
            <wp:docPr id="280539284" name="Picture 280539284" descr="A graph with colorful rectangular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539284" name="Picture 1" descr="A graph with colorful rectangular bars&#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29275" cy="5629275"/>
                    </a:xfrm>
                    <a:prstGeom prst="rect">
                      <a:avLst/>
                    </a:prstGeom>
                  </pic:spPr>
                </pic:pic>
              </a:graphicData>
            </a:graphic>
          </wp:inline>
        </w:drawing>
      </w:r>
    </w:p>
    <w:p w14:paraId="06C68F6D" w14:textId="77777777" w:rsidR="004A39C9" w:rsidRDefault="004A39C9" w:rsidP="004A39C9">
      <w:pPr>
        <w:pStyle w:val="Caption"/>
      </w:pPr>
      <w:r>
        <w:t xml:space="preserve">Figure </w:t>
      </w:r>
      <w:r w:rsidR="00F11D10">
        <w:fldChar w:fldCharType="begin"/>
      </w:r>
      <w:r w:rsidR="00F11D10">
        <w:instrText xml:space="preserve"> SEQ Figure \* ARABIC </w:instrText>
      </w:r>
      <w:r w:rsidR="00F11D10">
        <w:fldChar w:fldCharType="separate"/>
      </w:r>
      <w:r>
        <w:rPr>
          <w:noProof/>
        </w:rPr>
        <w:t>3</w:t>
      </w:r>
      <w:r w:rsidR="00F11D10">
        <w:rPr>
          <w:noProof/>
        </w:rPr>
        <w:fldChar w:fldCharType="end"/>
      </w:r>
      <w:r>
        <w:t xml:space="preserve"> Maturity score per question (mode)</w:t>
      </w:r>
    </w:p>
    <w:p w14:paraId="0A7906DE" w14:textId="77777777" w:rsidR="004A39C9" w:rsidRDefault="004A39C9" w:rsidP="004A39C9">
      <w:r>
        <w:t>The median score of the response values for each question across the four sections gives a more detailed picture. The higher the score, the higher the maturity in each of the questions. Questions related to culture, like perception, and organizational support score highest with 3. There is increasing awareness of the value of an HCD approach and researchers in CGIAR start to embrace a human-</w:t>
      </w:r>
      <w:proofErr w:type="spellStart"/>
      <w:r>
        <w:t>centered</w:t>
      </w:r>
      <w:proofErr w:type="spellEnd"/>
      <w:r>
        <w:t xml:space="preserve"> mindset. The questions related to strategy and outcome scored lowest in our survey:  there are no HCD-specific organizational goals and HCD activities are not included in the scheduling as it should be. </w:t>
      </w:r>
      <w:r>
        <w:lastRenderedPageBreak/>
        <w:t>HCD work is not kept consistent across teams and projects and no metrics are used so far to measure the quality of the design outputs.</w:t>
      </w:r>
    </w:p>
    <w:p w14:paraId="600923F3" w14:textId="77777777" w:rsidR="004A39C9" w:rsidRDefault="004A39C9" w:rsidP="004A39C9">
      <w:r>
        <w:t xml:space="preserve">HCD is increasingly recognized and valued across the organization, but there is no strategical embeddedness of the approach, nor are there yet strong consistent impacts. Resources are still spread very thinly; efforts depend on one or a few people. Processes and methods are not consistent, and metrics are almost not used.  The increasing awareness but lack of strategy, processes and outcomes is typical for organizations at this maturity level </w:t>
      </w:r>
      <w:r>
        <w:fldChar w:fldCharType="begin"/>
      </w:r>
      <w:r>
        <w:instrText xml:space="preserve"> ADDIN ZOTERO_ITEM CSL_CITATION {"citationID":"pGDY1Y4k","properties":{"formattedCitation":"(Nielsen Norman Group, 2023b)","plainCitation":"(Nielsen Norman Group, 2023b)","noteIndex":0},"citationItems":[{"id":5737,"uris":["http://zotero.org/users/11762338/items/W78CD2GA"],"itemData":{"id":5737,"type":"webpage","abstract":"Inconsistently and erratically, some people in these organizations are trying to advance UX work, but don’t often achieve good results.","container-title":"Nielsen Norman Group","language":"en","title":"UX-Maturity Stage 2: Limited","title-short":"UX-Maturity Stage 2","URL":"https://www.nngroup.com/articles/ux-maturity-stage-2/","author":[{"family":"Nielsen Norman Group","given":""}],"accessed":{"date-parts":[["2023",8,31]]},"issued":{"date-parts":[["2023"]]}}}],"schema":"https://github.com/citation-style-language/schema/raw/master/csl-citation.json"} </w:instrText>
      </w:r>
      <w:r>
        <w:fldChar w:fldCharType="separate"/>
      </w:r>
      <w:r w:rsidRPr="004C3D2C">
        <w:rPr>
          <w:rFonts w:ascii="Calibri" w:hAnsi="Calibri" w:cs="Calibri"/>
        </w:rPr>
        <w:t>(Nielsen Norman Group, 2023b)</w:t>
      </w:r>
      <w:r>
        <w:fldChar w:fldCharType="end"/>
      </w:r>
      <w:r>
        <w:t>.</w:t>
      </w:r>
    </w:p>
    <w:p w14:paraId="59B50F0C" w14:textId="77777777" w:rsidR="004A39C9" w:rsidRDefault="004A39C9" w:rsidP="004A39C9"/>
    <w:p w14:paraId="120F1D2C" w14:textId="77777777" w:rsidR="004A39C9" w:rsidRDefault="004A39C9" w:rsidP="004A39C9">
      <w:pPr>
        <w:pStyle w:val="ListParagraph"/>
        <w:numPr>
          <w:ilvl w:val="0"/>
          <w:numId w:val="3"/>
        </w:numPr>
        <w:spacing w:before="0" w:after="160" w:line="259" w:lineRule="auto"/>
        <w:jc w:val="left"/>
        <w:rPr>
          <w:b/>
        </w:rPr>
      </w:pPr>
      <w:r>
        <w:rPr>
          <w:b/>
          <w:bCs/>
        </w:rPr>
        <w:t xml:space="preserve">Enablers and Challenges for HCD </w:t>
      </w:r>
    </w:p>
    <w:p w14:paraId="68DEE458" w14:textId="77777777" w:rsidR="004A39C9" w:rsidRPr="00687B54" w:rsidRDefault="004A39C9" w:rsidP="004A39C9">
      <w:r>
        <w:t xml:space="preserve">To get a more nuanced understanding of organizational enablers and challenges of HCD in CGIAR, we base our analysis on the perceptions of HCD and AR4D experts. Using their insights, we clustered the enablers and challenges into four main groups: 1) external factors, 2) Methods and concepts, 3) Mindset and values, 4) HCD operations and management. Several aspects were mentioned as both being enablers and challenges. Highlighting that there is not one such thing as HCD maturity, but it depends on different organizational, project, and team related </w:t>
      </w:r>
      <w:proofErr w:type="gramStart"/>
      <w:r>
        <w:t>aspects..</w:t>
      </w:r>
      <w:proofErr w:type="gramEnd"/>
      <w:r>
        <w:t xml:space="preserve"> </w:t>
      </w:r>
    </w:p>
    <w:p w14:paraId="49EAE91F" w14:textId="77777777" w:rsidR="004A39C9" w:rsidRDefault="004A39C9" w:rsidP="004A39C9">
      <w:r>
        <w:t xml:space="preserve">For the drivers and enablers of HCD we highlight the following aspects: </w:t>
      </w:r>
    </w:p>
    <w:p w14:paraId="53FE2C58" w14:textId="77777777" w:rsidR="004A39C9" w:rsidRDefault="004A39C9" w:rsidP="004A39C9">
      <w:pPr>
        <w:rPr>
          <w:u w:val="single"/>
        </w:rPr>
      </w:pPr>
      <w:r>
        <w:rPr>
          <w:u w:val="single"/>
        </w:rPr>
        <w:t xml:space="preserve">1) </w:t>
      </w:r>
      <w:r w:rsidRPr="00FD0BD7">
        <w:rPr>
          <w:u w:val="single"/>
        </w:rPr>
        <w:t xml:space="preserve">External </w:t>
      </w:r>
      <w:r>
        <w:rPr>
          <w:u w:val="single"/>
        </w:rPr>
        <w:t>drivers and enablers of HCD</w:t>
      </w:r>
    </w:p>
    <w:p w14:paraId="58F7FCE4" w14:textId="77777777" w:rsidR="004A39C9" w:rsidRPr="006F07B8" w:rsidRDefault="004A39C9" w:rsidP="004A39C9">
      <w:r w:rsidRPr="006F07B8">
        <w:t xml:space="preserve">One important enabler and driver for the integration of HCD into research-based innovation processes has been the global trend towards a digital transformation in the agri-food system. Evidence is increasing that the adoption of digital and technology driven innovations has not been as expected. At the same time, there's more pressure from supporters and funders to prove that </w:t>
      </w:r>
      <w:r>
        <w:t xml:space="preserve">the </w:t>
      </w:r>
      <w:r w:rsidRPr="006F07B8">
        <w:t>research is making a difference</w:t>
      </w:r>
      <w:r>
        <w:t xml:space="preserve">. HCD is seen as a </w:t>
      </w:r>
      <w:r>
        <w:lastRenderedPageBreak/>
        <w:t xml:space="preserve">solution towards producing more fit-for-purpose solutions that are adopted at scale and reach a desired impact. </w:t>
      </w:r>
    </w:p>
    <w:p w14:paraId="3CAD9743" w14:textId="77777777" w:rsidR="004A39C9" w:rsidRPr="006F07B8" w:rsidRDefault="004A39C9" w:rsidP="004A39C9">
      <w:r>
        <w:t>According to the consulted experts, s</w:t>
      </w:r>
      <w:r w:rsidRPr="006F07B8">
        <w:t xml:space="preserve">ome of the donors are open to trying out new and flexible ways of coming up with ideas and have a good understanding of the type of wicked problems agricultural research is trying to address. </w:t>
      </w:r>
      <w:r>
        <w:t xml:space="preserve">CGIAR researchers are creating a growing number of examples and experiences where HCD has worked. </w:t>
      </w:r>
      <w:r w:rsidRPr="006F07B8">
        <w:t xml:space="preserve">These success stories help to </w:t>
      </w:r>
      <w:r>
        <w:t xml:space="preserve">make </w:t>
      </w:r>
      <w:r w:rsidRPr="006F07B8">
        <w:t>people</w:t>
      </w:r>
      <w:r>
        <w:t xml:space="preserve"> support HCD. </w:t>
      </w:r>
      <w:r w:rsidRPr="006F07B8">
        <w:t xml:space="preserve"> </w:t>
      </w:r>
    </w:p>
    <w:p w14:paraId="6A90B669" w14:textId="77777777" w:rsidR="004A39C9" w:rsidRDefault="004A39C9" w:rsidP="004A39C9">
      <w:pPr>
        <w:rPr>
          <w:u w:val="single"/>
        </w:rPr>
      </w:pPr>
      <w:r>
        <w:rPr>
          <w:u w:val="single"/>
        </w:rPr>
        <w:t xml:space="preserve">2) </w:t>
      </w:r>
      <w:r w:rsidRPr="00FD0BD7">
        <w:rPr>
          <w:u w:val="single"/>
        </w:rPr>
        <w:t>Mindset and values</w:t>
      </w:r>
    </w:p>
    <w:p w14:paraId="4CB2C883" w14:textId="77777777" w:rsidR="004A39C9" w:rsidRPr="007864CA" w:rsidRDefault="004A39C9" w:rsidP="004A39C9">
      <w:pPr>
        <w:rPr>
          <w:u w:val="single"/>
        </w:rPr>
      </w:pPr>
      <w:r>
        <w:t xml:space="preserve">Another set of enablers highlighted by the HCD experts is the mindset and values of CGIAR researchers. The research background of the scientists enables the use of design approaches: scientists know how to validate concepts and have a good knowledge of statistics and data </w:t>
      </w:r>
      <w:proofErr w:type="gramStart"/>
      <w:r>
        <w:t>analytics,</w:t>
      </w:r>
      <w:proofErr w:type="gramEnd"/>
      <w:r>
        <w:t xml:space="preserve"> part of the scientists has a good understanding of qualitative research.</w:t>
      </w:r>
    </w:p>
    <w:p w14:paraId="01C338CA" w14:textId="77777777" w:rsidR="004A39C9" w:rsidRDefault="004A39C9" w:rsidP="004A39C9">
      <w:r>
        <w:t xml:space="preserve">In the CGIAR prevails an interdisciplinary and innovative mindset that enables the application of HCD in the organization: multi-disciplinary teams are very common, and most researchers are used to working with scientists from other disciplines. Scientists are open to testing new ideas and have a certain liberty of trying out new things. </w:t>
      </w:r>
    </w:p>
    <w:p w14:paraId="39663FC7" w14:textId="77777777" w:rsidR="004A39C9" w:rsidRDefault="004A39C9" w:rsidP="004A39C9">
      <w:r>
        <w:t xml:space="preserve">Another enabling factor highlighted by the respondents is the supportive peer network of creative and engaged colleagues on which researchers can rely on. People in CGIAR are used to working in an international environment and tend to have an intercultural mindset and sensitivity and empathy for cultural differences. This helps to embrace the HCD mindset. </w:t>
      </w:r>
    </w:p>
    <w:p w14:paraId="22A97716" w14:textId="77777777" w:rsidR="004A39C9" w:rsidRDefault="004A39C9" w:rsidP="004A39C9">
      <w:r>
        <w:t>Several of the consulted experts highlighted the increasing support from people in leadership positions at the executive level, research initiative leads, and from direct supervisors of researchers as an important enabler for HCD in the CGIAR.</w:t>
      </w:r>
    </w:p>
    <w:p w14:paraId="5A4A3D8A" w14:textId="77777777" w:rsidR="004A39C9" w:rsidRDefault="004A39C9" w:rsidP="004A39C9">
      <w:pPr>
        <w:rPr>
          <w:u w:val="single"/>
        </w:rPr>
      </w:pPr>
      <w:r>
        <w:rPr>
          <w:u w:val="single"/>
        </w:rPr>
        <w:lastRenderedPageBreak/>
        <w:t xml:space="preserve">3) </w:t>
      </w:r>
      <w:r w:rsidRPr="002B265D">
        <w:rPr>
          <w:u w:val="single"/>
        </w:rPr>
        <w:t>Methods and concepts</w:t>
      </w:r>
    </w:p>
    <w:p w14:paraId="6D27B9F6" w14:textId="77777777" w:rsidR="004A39C9" w:rsidRDefault="004A39C9" w:rsidP="004A39C9">
      <w:r>
        <w:t xml:space="preserve">The consulted experts consider the existing research expertise a strong enabler for HCD. CGIAR researchers, especially those with a social science background, have prior experience with qualitative research, know how to formulate a proper, testable hypothesis, and are used to working with validation methods and statistics. </w:t>
      </w:r>
    </w:p>
    <w:p w14:paraId="2816029D" w14:textId="77777777" w:rsidR="004A39C9" w:rsidRPr="002C7059" w:rsidRDefault="004A39C9" w:rsidP="004A39C9">
      <w:pPr>
        <w:rPr>
          <w:u w:val="single"/>
        </w:rPr>
      </w:pPr>
    </w:p>
    <w:p w14:paraId="6F6EF868" w14:textId="77777777" w:rsidR="004A39C9" w:rsidRPr="004F778F" w:rsidRDefault="004A39C9" w:rsidP="004A39C9">
      <w:pPr>
        <w:rPr>
          <w:u w:val="single"/>
        </w:rPr>
      </w:pPr>
      <w:r>
        <w:rPr>
          <w:u w:val="single"/>
        </w:rPr>
        <w:t>4) HCD operations and management</w:t>
      </w:r>
    </w:p>
    <w:p w14:paraId="0F3C908A" w14:textId="77777777" w:rsidR="004A39C9" w:rsidRDefault="004A39C9" w:rsidP="004A39C9">
      <w:r>
        <w:t xml:space="preserve">Another set of enabling factors lies in how HCD is operated and managed. In the research environment of CGIAR, research time is routinely planned for in projects; using validation and testing techniques is also </w:t>
      </w:r>
      <w:r w:rsidRPr="0060734C">
        <w:t>common.</w:t>
      </w:r>
      <w:r>
        <w:t xml:space="preserve"> This suggests that the uptake of more systematically iterative design methods will not strongly clash with current habits. One of the consulted experts with a private sector background highlighted that </w:t>
      </w:r>
      <w:proofErr w:type="spellStart"/>
      <w:r>
        <w:t>iIn</w:t>
      </w:r>
      <w:proofErr w:type="spellEnd"/>
      <w:r>
        <w:t xml:space="preserve"> a non-research environment, low HCD maturity organizations often face difficulties integrating time for research in their projects. </w:t>
      </w:r>
    </w:p>
    <w:p w14:paraId="2181C132" w14:textId="77777777" w:rsidR="004A39C9" w:rsidRPr="00BD101F" w:rsidRDefault="004A39C9" w:rsidP="004A39C9">
      <w:pPr>
        <w:rPr>
          <w:u w:val="single"/>
        </w:rPr>
      </w:pPr>
      <w:r>
        <w:t>T</w:t>
      </w:r>
      <w:r w:rsidRPr="00851901">
        <w:t>here are already some existing roles, e.g., user research or design experts, filled either by staff or consultants</w:t>
      </w:r>
      <w:r>
        <w:t xml:space="preserve">, which enables the use of HCD. </w:t>
      </w:r>
    </w:p>
    <w:p w14:paraId="09DD6473" w14:textId="77777777" w:rsidR="004A39C9" w:rsidRPr="00851901" w:rsidRDefault="004A39C9" w:rsidP="004A39C9">
      <w:pPr>
        <w:pStyle w:val="ListParagraph"/>
        <w:numPr>
          <w:ilvl w:val="0"/>
          <w:numId w:val="3"/>
        </w:numPr>
        <w:spacing w:before="0" w:after="160" w:line="259" w:lineRule="auto"/>
        <w:rPr>
          <w:b/>
          <w:bCs/>
        </w:rPr>
      </w:pPr>
      <w:r w:rsidRPr="006E6A85">
        <w:rPr>
          <w:b/>
          <w:bCs/>
        </w:rPr>
        <w:t>Challenges for HCD</w:t>
      </w:r>
    </w:p>
    <w:p w14:paraId="0D63359F" w14:textId="77777777" w:rsidR="004A39C9" w:rsidRDefault="004A39C9" w:rsidP="004A39C9">
      <w:r>
        <w:t xml:space="preserve">The consulted experts </w:t>
      </w:r>
      <w:r w:rsidRPr="00BA019A">
        <w:t>mentioned</w:t>
      </w:r>
      <w:r>
        <w:t xml:space="preserve"> significantly more aspects that challenge effective HCD in the CGIAR organizational context. This might reflect the relatively low maturity in the organization. Among the challenges we highlight the following: </w:t>
      </w:r>
    </w:p>
    <w:p w14:paraId="320CBDD3" w14:textId="77777777" w:rsidR="004A39C9" w:rsidRPr="00FB4985" w:rsidRDefault="004A39C9" w:rsidP="004A39C9">
      <w:pPr>
        <w:rPr>
          <w:u w:val="single"/>
        </w:rPr>
      </w:pPr>
      <w:r>
        <w:rPr>
          <w:u w:val="single"/>
        </w:rPr>
        <w:t xml:space="preserve">1) </w:t>
      </w:r>
      <w:r w:rsidRPr="00FB4985">
        <w:rPr>
          <w:u w:val="single"/>
        </w:rPr>
        <w:t xml:space="preserve">External </w:t>
      </w:r>
      <w:r>
        <w:rPr>
          <w:u w:val="single"/>
        </w:rPr>
        <w:t>drivers</w:t>
      </w:r>
    </w:p>
    <w:p w14:paraId="2DDB0FCF" w14:textId="77777777" w:rsidR="004A39C9" w:rsidRDefault="004A39C9" w:rsidP="004A39C9">
      <w:r>
        <w:t xml:space="preserve">Consulted researchers perceived the donor expectations to deliver pre-defined solutions as a strong challenge for open-ended and iterative design processes. Solutions often </w:t>
      </w:r>
      <w:proofErr w:type="gramStart"/>
      <w:r>
        <w:t>have to</w:t>
      </w:r>
      <w:proofErr w:type="gramEnd"/>
      <w:r>
        <w:t xml:space="preserve"> be defined at the proposal stage which is contradictory to the open-endedness of the HCD process.</w:t>
      </w:r>
    </w:p>
    <w:p w14:paraId="47FA4EF7" w14:textId="77777777" w:rsidR="004A39C9" w:rsidRDefault="004A39C9" w:rsidP="004A39C9">
      <w:pPr>
        <w:rPr>
          <w:u w:val="single"/>
        </w:rPr>
      </w:pPr>
      <w:r>
        <w:rPr>
          <w:u w:val="single"/>
        </w:rPr>
        <w:lastRenderedPageBreak/>
        <w:t xml:space="preserve">2) </w:t>
      </w:r>
      <w:r w:rsidRPr="004F2B98">
        <w:rPr>
          <w:u w:val="single"/>
        </w:rPr>
        <w:t>Research mindset and values</w:t>
      </w:r>
    </w:p>
    <w:p w14:paraId="68B4409B" w14:textId="77777777" w:rsidR="004A39C9" w:rsidRDefault="004A39C9" w:rsidP="004A39C9">
      <w:r>
        <w:t xml:space="preserve">The prevailing </w:t>
      </w:r>
      <w:r w:rsidRPr="00BD4D71">
        <w:t>technological determinism</w:t>
      </w:r>
      <w:r>
        <w:t xml:space="preserve"> in AR4D came out as a strong challenge for HCD. Solutions often narrowly focus on specific technologies, especially in digital agriculture (“Let´s make an app and use AI”), neglecting the multiple entry points solutions could have for a problem. </w:t>
      </w:r>
      <w:r w:rsidRPr="00C3071D">
        <w:t>This contradicts the openness of a</w:t>
      </w:r>
      <w:r>
        <w:t>n iterative</w:t>
      </w:r>
      <w:r w:rsidRPr="00C3071D">
        <w:t xml:space="preserve"> design process.</w:t>
      </w:r>
    </w:p>
    <w:p w14:paraId="661F6335" w14:textId="77777777" w:rsidR="004A39C9" w:rsidRDefault="004A39C9" w:rsidP="004A39C9">
      <w:r>
        <w:t xml:space="preserve">Aspects of the prevailing research mindset and research routines, that </w:t>
      </w:r>
      <w:proofErr w:type="spellStart"/>
      <w:r>
        <w:t>favor</w:t>
      </w:r>
      <w:proofErr w:type="spellEnd"/>
      <w:r>
        <w:t xml:space="preserve"> the use of quantitative and standardized methods, are considered as challenges for HCD: for some respondents, creativity is not an institutional value per se, and people perceived that the missing culture of </w:t>
      </w:r>
      <w:r w:rsidRPr="00C3071D">
        <w:t>experimentation presents a challenge to HCD</w:t>
      </w:r>
      <w:r>
        <w:t>, l</w:t>
      </w:r>
      <w:r w:rsidRPr="00C3071D">
        <w:t>imit</w:t>
      </w:r>
      <w:r>
        <w:t>ing</w:t>
      </w:r>
      <w:r w:rsidRPr="00C3071D">
        <w:t xml:space="preserve"> openness of researchers to discard already created solutions. This can be a personal attitude of researchers, that probably also reflects an organizational culture that makes it difficult to admit that one was wrong with an initial assumption.</w:t>
      </w:r>
      <w:r>
        <w:t xml:space="preserve"> </w:t>
      </w:r>
    </w:p>
    <w:p w14:paraId="5D2DCD7B" w14:textId="77777777" w:rsidR="004A39C9" w:rsidRDefault="004A39C9" w:rsidP="004A39C9">
      <w:r>
        <w:t xml:space="preserve">Some of the consulted experts seem to perceive a tension between the notion of science </w:t>
      </w:r>
      <w:proofErr w:type="gramStart"/>
      <w:r>
        <w:t>as a means to</w:t>
      </w:r>
      <w:proofErr w:type="gramEnd"/>
      <w:r>
        <w:t xml:space="preserve"> explore and push the boundaries of what we know and can do, and the concept of user-centeredness, that focuses on real needs. They perceive that this focus limits the potential of exploring groundbreaking innovations. </w:t>
      </w:r>
    </w:p>
    <w:p w14:paraId="4130D0BC" w14:textId="77777777" w:rsidR="004A39C9" w:rsidRDefault="004A39C9" w:rsidP="004A39C9">
      <w:r>
        <w:t>Although scientists are used to validating and testing, the focus is on testing advanced prototypes or already deployed products instead of hypotheses and concept testing, which can be considered a challenge towards becoming human-</w:t>
      </w:r>
      <w:proofErr w:type="spellStart"/>
      <w:r>
        <w:t>centered</w:t>
      </w:r>
      <w:proofErr w:type="spellEnd"/>
      <w:r>
        <w:t xml:space="preserve"> and inclusive in the innovation process.</w:t>
      </w:r>
    </w:p>
    <w:p w14:paraId="08C4891A" w14:textId="77777777" w:rsidR="004A39C9" w:rsidRDefault="004A39C9" w:rsidP="004A39C9">
      <w:pPr>
        <w:rPr>
          <w:u w:val="single"/>
        </w:rPr>
      </w:pPr>
      <w:r>
        <w:rPr>
          <w:u w:val="single"/>
        </w:rPr>
        <w:t xml:space="preserve">3) </w:t>
      </w:r>
      <w:r w:rsidRPr="00BA32DC">
        <w:rPr>
          <w:u w:val="single"/>
        </w:rPr>
        <w:t>Methods and concepts</w:t>
      </w:r>
    </w:p>
    <w:p w14:paraId="76CC64E3" w14:textId="77777777" w:rsidR="004A39C9" w:rsidRDefault="004A39C9" w:rsidP="004A39C9">
      <w:r>
        <w:t xml:space="preserve">Regarding methods and concepts, the respondents highlighted a few aspects that can be considered challenges for effective HCD implementation: </w:t>
      </w:r>
      <w:r w:rsidRPr="00A3314F">
        <w:t xml:space="preserve">There </w:t>
      </w:r>
      <w:r>
        <w:t xml:space="preserve">seems to be a lot of unclarity among the researchers about what HCD </w:t>
      </w:r>
      <w:proofErr w:type="gramStart"/>
      <w:r>
        <w:t>actually is</w:t>
      </w:r>
      <w:proofErr w:type="gramEnd"/>
      <w:r>
        <w:t xml:space="preserve">. Some researchers seem to </w:t>
      </w:r>
      <w:r>
        <w:lastRenderedPageBreak/>
        <w:t xml:space="preserve">have the impression that HCD means to be driven entirely by user desires and ignore own expertise, knowledge, and technological possibilities. </w:t>
      </w:r>
    </w:p>
    <w:p w14:paraId="1A474C62" w14:textId="77777777" w:rsidR="004A39C9" w:rsidRPr="007C5D4A" w:rsidRDefault="004A39C9" w:rsidP="004A39C9">
      <w:pPr>
        <w:rPr>
          <w:u w:val="single"/>
        </w:rPr>
      </w:pPr>
      <w:r>
        <w:t xml:space="preserve">The experts perceive that some researchers reject or belittle HCD as they assume it is only for creating nice visuals. The perception is that caused by superficial knowledge of design and user research methods, and unskilled application, the true value of HCD methods often remains hidden. </w:t>
      </w:r>
    </w:p>
    <w:p w14:paraId="3C49FF14" w14:textId="77777777" w:rsidR="004A39C9" w:rsidRPr="00E75609" w:rsidRDefault="004A39C9" w:rsidP="004A39C9">
      <w:pPr>
        <w:rPr>
          <w:highlight w:val="yellow"/>
        </w:rPr>
      </w:pPr>
      <w:r>
        <w:t xml:space="preserve">Respondents perceive a method-competition as a challenge for HCD: researchers seem to think in either-or schemes: either gender research or HCD; either participatory research or HCD; there seems to be little integration of different approaches. </w:t>
      </w:r>
    </w:p>
    <w:p w14:paraId="7DCB73EF" w14:textId="77777777" w:rsidR="004A39C9" w:rsidRPr="006C5D4D" w:rsidRDefault="004A39C9" w:rsidP="004A39C9">
      <w:r>
        <w:t xml:space="preserve">Respondents also discussed a certain “method fatigue” that can be a challenge for HCD: Scientists are constantly confronted with new approaches and methods, some are hypes that come and go, others stay. There is an expectation of implementing this on top of the already ongoing research projects. This reduces the incentives for research to engage or enable new approaches. </w:t>
      </w:r>
    </w:p>
    <w:p w14:paraId="012B9795" w14:textId="77777777" w:rsidR="004A39C9" w:rsidRPr="009E671A" w:rsidRDefault="004A39C9" w:rsidP="004A39C9">
      <w:pPr>
        <w:pStyle w:val="ListParagraph"/>
        <w:numPr>
          <w:ilvl w:val="0"/>
          <w:numId w:val="3"/>
        </w:numPr>
        <w:spacing w:before="0" w:after="160" w:line="259" w:lineRule="auto"/>
      </w:pPr>
      <w:r w:rsidRPr="009E671A">
        <w:rPr>
          <w:b/>
          <w:bCs/>
        </w:rPr>
        <w:t xml:space="preserve">How might a more mature CGIAR/AR4D setting look like? </w:t>
      </w:r>
    </w:p>
    <w:p w14:paraId="0062D712" w14:textId="77777777" w:rsidR="004A39C9" w:rsidRDefault="004A39C9" w:rsidP="004A39C9">
      <w:r w:rsidRPr="00E02004">
        <w:t>We asked the expert respondents how they would imagin</w:t>
      </w:r>
      <w:r>
        <w:t>e</w:t>
      </w:r>
      <w:r w:rsidRPr="00E02004">
        <w:t xml:space="preserve"> a scenario of a more HCD mature CGIAR</w:t>
      </w:r>
      <w:r>
        <w:t xml:space="preserve"> and an organizational context that allows HCD to </w:t>
      </w:r>
      <w:proofErr w:type="spellStart"/>
      <w:r>
        <w:t>fulfill</w:t>
      </w:r>
      <w:proofErr w:type="spellEnd"/>
      <w:r>
        <w:t xml:space="preserve"> its potential for more inclusive innovations. Again, through iterative clustering, we identified several aspects that could identify a more HCD mature CGIAR. The body of the comments address HCD management, processes, and outcomes. We used the results to construct a future scenario for a more HCD mature CGIAR. </w:t>
      </w:r>
    </w:p>
    <w:p w14:paraId="6AE179E5" w14:textId="77777777" w:rsidR="004A39C9" w:rsidRPr="00C0502D" w:rsidRDefault="004A39C9" w:rsidP="004A39C9">
      <w:pPr>
        <w:rPr>
          <w:b/>
          <w:bCs/>
          <w:highlight w:val="yellow"/>
        </w:rPr>
      </w:pPr>
      <w:r>
        <w:t>In the HCD mature CGIAR, innovation projects are designed open-ended, and the problem definition is done through discovery research together with the affected or targeted people. Project planning considers the design phases and the iterative nature of the HCD process. To support their teams on every step of the human-</w:t>
      </w:r>
      <w:proofErr w:type="spellStart"/>
      <w:r>
        <w:t>centered</w:t>
      </w:r>
      <w:proofErr w:type="spellEnd"/>
      <w:r>
        <w:t xml:space="preserve"> approach, the HCD operations </w:t>
      </w:r>
      <w:r>
        <w:lastRenderedPageBreak/>
        <w:t>and management team has introduced streamlined processes: there are generally acknowledged guidelines and principles for HCD implementation. The value of HCD for inclusive innovations is generally accepted. Research- and Design-Ops manager facilitates and supply researchers with the tools they need, while product owners steer multi-disciplinary teams to successful innovation design. Design ops provide everything designers need to create consistent quality designs. Ideally, user research is a key requirement for quality research and innovation development demanded by donors. Calls for proposal embrace a more human-</w:t>
      </w:r>
      <w:proofErr w:type="spellStart"/>
      <w:r>
        <w:t>centered</w:t>
      </w:r>
      <w:proofErr w:type="spellEnd"/>
      <w:r>
        <w:t xml:space="preserve"> approach and do not demand the solution, by specifying a target group and not the concrete problem.  </w:t>
      </w:r>
    </w:p>
    <w:p w14:paraId="670E3FE9" w14:textId="77777777" w:rsidR="004A39C9" w:rsidRDefault="004A39C9" w:rsidP="004A39C9">
      <w:r>
        <w:t>Cross-functional teams naturally integrate social scientists and designers, as well as tech-experts and developers. Every CG scientist is used and trained to work in diverse teams and roles are frequently (re-)defined and discussed, so they are known and lived by each team member. Product teams and research teams have clearly defined collaboration structures and tools. User researchers and designers integrate developers and subject matter experts in their discovery and ideation work, to show the potential of user interaction. User researchers are standard members of the innovation teams. Revising design decisions is culturally appreciated.</w:t>
      </w:r>
    </w:p>
    <w:p w14:paraId="28B6A96F" w14:textId="77777777" w:rsidR="004A39C9" w:rsidRDefault="004A39C9" w:rsidP="004A39C9">
      <w:proofErr w:type="gramStart"/>
      <w:r>
        <w:t>In order to</w:t>
      </w:r>
      <w:proofErr w:type="gramEnd"/>
      <w:r>
        <w:t xml:space="preserve"> explore the problem before defining it, budget is allocated to the design phase of each CGIAR project. Human-</w:t>
      </w:r>
      <w:proofErr w:type="spellStart"/>
      <w:r>
        <w:t>centered</w:t>
      </w:r>
      <w:proofErr w:type="spellEnd"/>
      <w:r>
        <w:t xml:space="preserve"> research and design budget is secured by organizational core funding. There are enough permanent staff positions to allow for user interaction and follow-up also after project cycles have finished. HCD professional networks in the CGIAR are strong and visible, and regularly iterate and adapt HCD processes and concepts to the needs of the AR4D community. CGIAR is a thought leader in the field of human-</w:t>
      </w:r>
      <w:proofErr w:type="spellStart"/>
      <w:r>
        <w:t>centered</w:t>
      </w:r>
      <w:proofErr w:type="spellEnd"/>
      <w:r>
        <w:t xml:space="preserve"> design for agricultural development and cooperates with other players to develop tools, training, and showcases.</w:t>
      </w:r>
    </w:p>
    <w:p w14:paraId="028ECE5C" w14:textId="77777777" w:rsidR="004A39C9" w:rsidRDefault="004A39C9" w:rsidP="004A39C9">
      <w:r>
        <w:lastRenderedPageBreak/>
        <w:t>In this more HCD mature scenario, there is a clear understanding of HCD, UX and user-</w:t>
      </w:r>
      <w:proofErr w:type="spellStart"/>
      <w:r>
        <w:t>centered</w:t>
      </w:r>
      <w:proofErr w:type="spellEnd"/>
      <w:r>
        <w:t xml:space="preserve"> design and its value. The organization has embraced a more human-</w:t>
      </w:r>
      <w:proofErr w:type="spellStart"/>
      <w:r>
        <w:t>centered</w:t>
      </w:r>
      <w:proofErr w:type="spellEnd"/>
      <w:r>
        <w:t xml:space="preserve"> mindset that goes beyond product design: for example, the design of organizational policies and regulations does embrace a human-</w:t>
      </w:r>
      <w:proofErr w:type="spellStart"/>
      <w:r>
        <w:t>centered</w:t>
      </w:r>
      <w:proofErr w:type="spellEnd"/>
      <w:r>
        <w:t xml:space="preserve"> mindset. </w:t>
      </w:r>
    </w:p>
    <w:p w14:paraId="3B8F5A64" w14:textId="77777777" w:rsidR="004A39C9" w:rsidRDefault="004A39C9" w:rsidP="004A39C9">
      <w:pPr>
        <w:pStyle w:val="Heading1"/>
      </w:pPr>
      <w:bookmarkStart w:id="7" w:name="_Toc148949534"/>
      <w:r>
        <w:rPr>
          <w:b/>
          <w:bCs/>
        </w:rPr>
        <w:t>Discussion and c</w:t>
      </w:r>
      <w:r w:rsidRPr="00AE42F2">
        <w:rPr>
          <w:b/>
          <w:bCs/>
        </w:rPr>
        <w:t>onclusions</w:t>
      </w:r>
      <w:bookmarkEnd w:id="7"/>
      <w:r>
        <w:t xml:space="preserve"> </w:t>
      </w:r>
    </w:p>
    <w:p w14:paraId="058B864D" w14:textId="77777777" w:rsidR="004A39C9" w:rsidRDefault="004A39C9" w:rsidP="004A39C9"/>
    <w:p w14:paraId="54ABE587" w14:textId="77777777" w:rsidR="004A39C9" w:rsidRDefault="004A39C9" w:rsidP="004A39C9">
      <w:r>
        <w:t>We show that the HCD maturity level in CGIAR is relatively low. Stage 2 maturity means that the use of HCD for inclusive innovation design is still very limited in the organization and is more integrated into the culture than in processes and outcomes. Certain aspects of the CGIAR organizational culture are strong enablers for HCD. External drivers and a general trend towards a more needs-based, problem-focused, and human-</w:t>
      </w:r>
      <w:proofErr w:type="spellStart"/>
      <w:r>
        <w:t>centered</w:t>
      </w:r>
      <w:proofErr w:type="spellEnd"/>
      <w:r>
        <w:t xml:space="preserve"> mindset push the interest in HCD. An innovative, curious, and exploratory internal culture and existing research processes are fertile ground for the approach. </w:t>
      </w:r>
    </w:p>
    <w:p w14:paraId="619156AA" w14:textId="77777777" w:rsidR="004A39C9" w:rsidRDefault="004A39C9" w:rsidP="004A39C9">
      <w:r w:rsidRPr="0025652F">
        <w:t>Current attitudes and capacities of out-of-box-thinking are a good precondition for more HCD, but these attitudes need to be nurtured more strongly to successfully implement HCD at higher maturity levels.</w:t>
      </w:r>
      <w:r>
        <w:t xml:space="preserve"> Respondents perceive that misconceptions and prejudices prevail that either oversell or belittle the value of HCD. No systematic HCD research and design processes exist, which makes it often difficult to realize the intended impact of HCD. It is important to note that there is not such a thing as one maturity level in the CGIAR. Although the individual responses in the survey did not show a strong variation, the maturity does differ between CGIAR </w:t>
      </w:r>
      <w:proofErr w:type="spellStart"/>
      <w:r>
        <w:t>centers</w:t>
      </w:r>
      <w:proofErr w:type="spellEnd"/>
      <w:r>
        <w:t xml:space="preserve">, teams, or projects.  </w:t>
      </w:r>
    </w:p>
    <w:p w14:paraId="1FB6A3CF" w14:textId="77777777" w:rsidR="004A39C9" w:rsidRDefault="004A39C9" w:rsidP="004A39C9">
      <w:r>
        <w:t xml:space="preserve">Concrete recommendations for increasing HCD maturity at this stage, following the framework developed by </w:t>
      </w:r>
      <w:r>
        <w:fldChar w:fldCharType="begin"/>
      </w:r>
      <w:r>
        <w:instrText xml:space="preserve"> ADDIN ZOTERO_ITEM CSL_CITATION {"citationID":"htMTuVcg","properties":{"formattedCitation":"(Nielsen Norman Group, 2023a)","plainCitation":"(Nielsen Norman Group, 2023a)","noteIndex":0},"citationItems":[{"id":5739,"uris":["http://zotero.org/users/11762338/items/LGZYG59W"],"itemData":{"id":5739,"type":"webpage","abstract":"Our UX-maturity model has 6 stages that cover processes, design, research, leadership support, and longevity of UX. Use our quiz to get an idea of your organization’s UX maturity.","container-title":"Nielsen Norman Group","language":"en","title":"The 6 Levels of UX Maturity","URL":"https://www.nngroup.com/articles/ux-maturity-model/","author":[{"family":"Nielsen Norman Group","given":""}],"accessed":{"date-parts":[["2023",8,31]]},"issued":{"date-parts":[["2023"]]}}}],"schema":"https://github.com/citation-style-language/schema/raw/master/csl-citation.json"} </w:instrText>
      </w:r>
      <w:r>
        <w:fldChar w:fldCharType="separate"/>
      </w:r>
      <w:r w:rsidRPr="54CAA84C">
        <w:rPr>
          <w:rFonts w:ascii="Calibri" w:hAnsi="Calibri" w:cs="Calibri"/>
        </w:rPr>
        <w:t>(Nielsen Norman Group, 2023a)</w:t>
      </w:r>
      <w:r>
        <w:fldChar w:fldCharType="end"/>
      </w:r>
      <w:r>
        <w:t>, are focusing on mindset and culture and on improving human-</w:t>
      </w:r>
      <w:proofErr w:type="spellStart"/>
      <w:r>
        <w:t>centered</w:t>
      </w:r>
      <w:proofErr w:type="spellEnd"/>
      <w:r>
        <w:t xml:space="preserve"> research and design processes.  A big limiting factor at </w:t>
      </w:r>
      <w:r>
        <w:lastRenderedPageBreak/>
        <w:t>this stage is the lack of a clear understanding of concepts and methods across the organization. Efforts should go into creating a common understanding of concepts, methods, and the value of HCD. This could be done through seminars, but also through offering thematic check-in with experts and practitioners.  It is good to focus on a set of strategic projects that will have a good impact.  HCD teams should invest time in applying human-</w:t>
      </w:r>
      <w:proofErr w:type="spellStart"/>
      <w:r>
        <w:t>centered</w:t>
      </w:r>
      <w:proofErr w:type="spellEnd"/>
      <w:r>
        <w:t xml:space="preserve"> research and design methods correctly and aim for integrating new methods into their HCD portfolio. First efforts can go into harmonizing HCD tools and concepts across teams and projects.  </w:t>
      </w:r>
    </w:p>
    <w:p w14:paraId="3CB6ECD4" w14:textId="77777777" w:rsidR="004A39C9" w:rsidRDefault="004A39C9" w:rsidP="004A39C9">
      <w:r>
        <w:t xml:space="preserve">We think that a rethinking of what users are in the CGIAR context can be further useful at this stage of HCD maturity </w:t>
      </w:r>
      <w:proofErr w:type="gramStart"/>
      <w:r>
        <w:t>in order to</w:t>
      </w:r>
      <w:proofErr w:type="gramEnd"/>
      <w:r>
        <w:t xml:space="preserve"> make design processes more inclusive. It is not always clear which users are targeted in a design process, and the line is often blurry between those who directly use the tools (end-users) and those who are indirect users (demand partners like ministries or NGOs) or have additional interests in the tool (e.g. donors or researchers). This involved paying strong attention to representation and power structures between different types of user groups </w:t>
      </w:r>
      <w:r>
        <w:fldChar w:fldCharType="begin"/>
      </w:r>
      <w:r>
        <w:instrText xml:space="preserve"> ADDIN ZOTERO_ITEM CSL_CITATION {"citationID":"BCZJkqsg","properties":{"formattedCitation":"(Oudshoorn and Punch, 2008)","plainCitation":"(Oudshoorn and Punch, 2008)","noteIndex":0},"citationItems":[{"id":5856,"uris":["http://zotero.org/users/11762338/items/NGLC72UH"],"itemData":{"id":5856,"type":"chapter","container-title":"The handbook of Science and Technology Studies","event-place":"Cambridge, Massachusetts","page":"541-566","publisher":"MIT Press","publisher-place":"Cambridge, Massachusetts","title":"User-Technology Relationships: Some Recent Developments","author":[{"family":"Oudshoorn","given":"Nelly"},{"family":"Punch","given":"Trevor"}],"issued":{"date-parts":[["2008"]]}}}],"schema":"https://github.com/citation-style-language/schema/raw/master/csl-citation.json"} </w:instrText>
      </w:r>
      <w:r>
        <w:fldChar w:fldCharType="separate"/>
      </w:r>
      <w:r w:rsidRPr="001C2CBC">
        <w:rPr>
          <w:rFonts w:ascii="Calibri" w:hAnsi="Calibri" w:cs="Calibri"/>
        </w:rPr>
        <w:t>(Oudshoorn and Punch, 2008)</w:t>
      </w:r>
      <w:r>
        <w:fldChar w:fldCharType="end"/>
      </w:r>
      <w:r>
        <w:t xml:space="preserve">. In order to have users and the people we design for as agents of change we have to rethink our relationship with them. </w:t>
      </w:r>
      <w:r>
        <w:fldChar w:fldCharType="begin"/>
      </w:r>
      <w:r>
        <w:instrText xml:space="preserve"> ADDIN ZOTERO_ITEM CSL_CITATION {"citationID":"Ku1WnbE2","properties":{"formattedCitation":"(von Hippel, 2005)","plainCitation":"(von Hippel, 2005)","noteIndex":0},"citationItems":[{"id":5891,"uris":["http://zotero.org/users/11762338/items/F7T9ACYQ"],"itemData":{"id":5891,"type":"book","publisher":"MIT Press","source":"Zotero","title":"Democratizing Innovation","author":[{"family":"Hippel","given":"Eric","non-dropping-particle":"von"}],"issued":{"date-parts":[["2005"]]}}}],"schema":"https://github.com/citation-style-language/schema/raw/master/csl-citation.json"} </w:instrText>
      </w:r>
      <w:r>
        <w:fldChar w:fldCharType="separate"/>
      </w:r>
      <w:r w:rsidRPr="00C10FA8">
        <w:rPr>
          <w:rFonts w:ascii="Calibri" w:hAnsi="Calibri" w:cs="Calibri"/>
        </w:rPr>
        <w:t>(von Hippel, 2005)</w:t>
      </w:r>
      <w:r>
        <w:fldChar w:fldCharType="end"/>
      </w:r>
      <w:r>
        <w:t xml:space="preserve"> for example recommends forming partnership with lead users, for example by establishing so called “Innovation communities”, where users and innovators can openly share and exchange ideas and information. These “Innovation communities” can be either virtual or in-person. HCD could also broaden </w:t>
      </w:r>
      <w:proofErr w:type="spellStart"/>
      <w:r>
        <w:t>it´s</w:t>
      </w:r>
      <w:proofErr w:type="spellEnd"/>
      <w:r>
        <w:t xml:space="preserve"> perspective and embrace a more systemic and relational perspective to consider for example the digital ecosystem, but also consider balancing the human-</w:t>
      </w:r>
      <w:proofErr w:type="spellStart"/>
      <w:r>
        <w:t>centered</w:t>
      </w:r>
      <w:proofErr w:type="spellEnd"/>
      <w:r>
        <w:t xml:space="preserve"> perspective with a perspective on the needs of nature and biodiversity. </w:t>
      </w:r>
    </w:p>
    <w:p w14:paraId="50A8566F" w14:textId="77777777" w:rsidR="004A39C9" w:rsidRDefault="004A39C9" w:rsidP="004A39C9">
      <w:r>
        <w:t xml:space="preserve">We want to discuss two of the identified challenges in more detail, namely method competition and the </w:t>
      </w:r>
      <w:proofErr w:type="spellStart"/>
      <w:r>
        <w:t>technocentrism</w:t>
      </w:r>
      <w:proofErr w:type="spellEnd"/>
      <w:r>
        <w:t xml:space="preserve"> of CGIAR research. These reflections hold relevance for the broader agricultural research sectors.  We think our analysis holds relevance beyond </w:t>
      </w:r>
      <w:r>
        <w:lastRenderedPageBreak/>
        <w:t xml:space="preserve">CGIAR: interest in HCD for inclusive (digital) innovations is increasing in other organizations of the AR4D organizations </w:t>
      </w:r>
      <w:r>
        <w:fldChar w:fldCharType="begin"/>
      </w:r>
      <w:r>
        <w:instrText xml:space="preserve"> ADDIN ZOTERO_ITEM CSL_CITATION {"citationID":"UYcEx9ck","properties":{"formattedCitation":"(McCaig et al., 2023)","plainCitation":"(McCaig et al., 2023)","noteIndex":0},"citationItems":[{"id":5752,"uris":["http://zotero.org/users/11762338/items/RBJE3ZP3"],"itemData":{"id":5752,"type":"article-journal","abstract":"Agricultural participants are apprehensive as the farming landscape transforms with the Internet of Things technology. Farming involves significant risk, and the addition of technology can positively or negatively impact overall operations. This paper presents the concerns of farmers by reflecting on 32 farmer interviews and the existing literature. We have categorized these concerns as technical proficiency, need for simplicity, mistrust, reliability, psychological barriers, and value-driven issues. This paper provides a holistic examination of farmers' concerns, and recommendations that combines human perspective, policies and processes, and technology. Our recommendations address these concerns by discussing cyber security, privacy and confidentiality, interoperability, user-centricity, policies and the public sector, and new business models. This work contributes to the ideation of new requirements for IoT technologies and policy in smart farming.","container-title":"Internet of Things","DOI":"https://doi.org/10.1016/j.iot.2023.100898","ISSN":"2542-6605","page":"100898","title":"Farmer-centric design thinking principles for smart farming technologies","volume":"23","author":[{"family":"McCaig","given":"Melanie"},{"family":"Dara","given":"Rozita"},{"family":"Rezania","given":"Davar"}],"issued":{"date-parts":[["2023"]]}}}],"schema":"https://github.com/citation-style-language/schema/raw/master/csl-citation.json"} </w:instrText>
      </w:r>
      <w:r>
        <w:fldChar w:fldCharType="separate"/>
      </w:r>
      <w:r w:rsidRPr="00911ABA">
        <w:rPr>
          <w:rFonts w:ascii="Calibri" w:hAnsi="Calibri" w:cs="Calibri"/>
        </w:rPr>
        <w:t>(McCaig et al., 2023)</w:t>
      </w:r>
      <w:r>
        <w:fldChar w:fldCharType="end"/>
      </w:r>
      <w:r>
        <w:t xml:space="preserve"> and others)). Funding structures and research-based innovation processes are similar. The trend towards HCD is recent, so the maturity stage in the AR4D sector will be similar. </w:t>
      </w:r>
    </w:p>
    <w:p w14:paraId="6508BCDC" w14:textId="77777777" w:rsidR="004A39C9" w:rsidRDefault="004A39C9" w:rsidP="004A39C9">
      <w:r>
        <w:t xml:space="preserve">The observation of a perceived method competition in the CGIAR draws our attention. Maybe this aspect differentiates the implementation of HCD from other sectors. Competition in research around discoveries and results and its impact on research quality and collaboration are widely discussed in the research community </w:t>
      </w:r>
      <w:r>
        <w:fldChar w:fldCharType="begin"/>
      </w:r>
      <w:r>
        <w:instrText xml:space="preserve"> ADDIN ZOTERO_ITEM CSL_CITATION {"citationID":"HwUp6738","properties":{"formattedCitation":"(Stein and Hill, 2021)","plainCitation":"(Stein and Hill, 2021)","noteIndex":0},"citationItems":[{"id":5744,"uris":["http://zotero.org/users/11762338/items/WTTPBKJ7"],"itemData":{"id":5744,"type":"post-weblog","language":"en","title":"Race to the bottom: How competition to publish first can hurt scientific quality | Stanford Institute for Economic Policy Research (SIEPR)","title-short":"Race to the bottom","URL":"https://siepr.stanford.edu/publications/policy-brief/race-bottom-how-competition-publish-first-can-hurt-scientific-quality","author":[{"family":"Stein","given":"Carolyn"},{"family":"Hill","given":"Ryan"}],"accessed":{"date-parts":[["2023",9,1]]},"issued":{"date-parts":[["2021"]]}}}],"schema":"https://github.com/citation-style-language/schema/raw/master/csl-citation.json"} </w:instrText>
      </w:r>
      <w:r>
        <w:fldChar w:fldCharType="separate"/>
      </w:r>
      <w:r w:rsidRPr="00E24E75">
        <w:rPr>
          <w:rFonts w:ascii="Calibri" w:hAnsi="Calibri" w:cs="Calibri"/>
        </w:rPr>
        <w:t>(Stein and Hill, 2021)</w:t>
      </w:r>
      <w:r>
        <w:fldChar w:fldCharType="end"/>
      </w:r>
      <w:r>
        <w:t xml:space="preserve">. Our observation leaves the impression that researchers perceive different (mostly process-based) methodologies as </w:t>
      </w:r>
      <w:proofErr w:type="gramStart"/>
      <w:r>
        <w:t>competing with each other</w:t>
      </w:r>
      <w:proofErr w:type="gramEnd"/>
      <w:r>
        <w:t xml:space="preserve"> and with HCD, naming e.g., participatory research, gender research, scaling, or systems thinking. This may reflect two aspects. First, there is strong competition around bilateral funding, and researchers’ reputation withing the CGIAR is (strongly) based on scientific merit in a certain thematic or methodological area. The appearance of new, often similar approaches might at first sight increase the (perceived) competition around funding. Second, researchers are often overwhelmed with multiple </w:t>
      </w:r>
      <w:proofErr w:type="gramStart"/>
      <w:r>
        <w:t>request</w:t>
      </w:r>
      <w:proofErr w:type="gramEnd"/>
      <w:r>
        <w:t xml:space="preserve"> to their roles: they are not only agronomists, but should know about gender research, should be innovation managers etc. The multiple expectations that researchers see themselves confronted with might cause resistance towards new approaches. If people are motivated to train themselves in new methods and this should become part of their official job profile.  </w:t>
      </w:r>
    </w:p>
    <w:p w14:paraId="1B422A47" w14:textId="77777777" w:rsidR="004A39C9" w:rsidRDefault="004A39C9" w:rsidP="004A39C9">
      <w:r>
        <w:t>We strongly recommend fostering an open mindset in research teams. It would be great to see the creation of open spaces to discuss the differences and complementarities between different approaches, e.g., Systems Thinking and Design Thinking, Scaling and HCD. It should be avoided promoting different schools as individual silver bullet solutions. There are strong complementarities between these types of approaches. This reflects better the AR4D reality that most of the time addresses wicked problems.</w:t>
      </w:r>
    </w:p>
    <w:p w14:paraId="545C9DEA" w14:textId="77777777" w:rsidR="004A39C9" w:rsidRDefault="004A39C9" w:rsidP="004A39C9">
      <w:r>
        <w:lastRenderedPageBreak/>
        <w:t>The current trend towards human-</w:t>
      </w:r>
      <w:proofErr w:type="spellStart"/>
      <w:r>
        <w:t>centered</w:t>
      </w:r>
      <w:proofErr w:type="spellEnd"/>
      <w:r>
        <w:t xml:space="preserve">, open-ended, and iterative approaches like HCD has a deeper rooting in relation to the current research paradigm in AR4D. This paradigm is still strongly focused on technological determinism and a linear understanding of innovation adoption, as expressed in   the narrative that persists around the green revolution </w:t>
      </w:r>
      <w:r>
        <w:fldChar w:fldCharType="begin"/>
      </w:r>
      <w:r>
        <w:instrText xml:space="preserve"> ADDIN ZOTERO_ITEM CSL_CITATION {"citationID":"reVAE1A4","properties":{"formattedCitation":"(Van Etten, 2022)","plainCitation":"(Van Etten, 2022)","noteIndex":0},"citationItems":[{"id":5803,"uris":["http://zotero.org/users/11762338/items/85L5VBPB"],"itemData":{"id":5803,"type":"article-journal","abstract":"The Green Revolution still exerts an important influence on agricultural policy as a technology-centred development strategy. A main policy narrative underpinning the Green Revolution was first expounded in Transforming Traditional Agriculture (TTA), a book published in 1964 by Nobel Prize-winning economist Ted Schultz. He famously argued that traditional farmers were ‘poor but efficient’. As farmers responded to economic incentives, technology-driven strategies would transform traditional agriculture into an engine of economic growth. Schultz relied on published ethnographic data and his own calculations to construct this policy narrative. My reanalysis of TTAfocuses on its main case study, Panajachel, a village in Guatemala. I follow a narrative approach, evaluating whether Schultz’s story relates a plausible account of agricultural development in Panajachel and its region. I show how Schultz deliberately tried to hide that Mayan farmers in Panajachel were not challenged in technological terms and were able to reach relatively high economic returns. His interpretation of the Guatemalan rural economy ignored ethnic tensions dominating market exchange, a main barrier for agricultural development. I evaluate Schultz’s narrative further by tracing the subsequent evolution of Panajachel and its wider region. High-input strategies had to address ethnic barriers and change agents became embroiled in violent conflict along ethnic lines. Assessing the adequacy of Schultz’s contribution, from a narrative approach, shows how he ‘got the story wrong’ and that the Green Revolution policy narrative has an excessively narrow intellectual basis. New narratives should reserve a much more important place for institutional change in agricultural development.","container-title":"Agriculture and Human Values","DOI":"10.1007/s10460-022-10325-2","ISSN":"0889-048X, 1572-8366","issue":"4","journalAbbreviation":"Agric Hum Values","language":"en","page":"1357-1372","source":"DOI.org (Crossref)","title":"Revisiting the adequacy of the economic policy narrative underpinning the Green Revolution","volume":"39","author":[{"family":"Van Etten","given":"Jacob"}],"issued":{"date-parts":[["2022",12]]}}}],"schema":"https://github.com/citation-style-language/schema/raw/master/csl-citation.json"} </w:instrText>
      </w:r>
      <w:r>
        <w:fldChar w:fldCharType="separate"/>
      </w:r>
      <w:r w:rsidRPr="00E212E1">
        <w:rPr>
          <w:rFonts w:ascii="Calibri" w:hAnsi="Calibri" w:cs="Calibri"/>
        </w:rPr>
        <w:t>(Van Etten, 2022)</w:t>
      </w:r>
      <w:r>
        <w:fldChar w:fldCharType="end"/>
      </w:r>
      <w:r>
        <w:t xml:space="preserve"> and the current narrative that is built around the transformative power of digital agriculture </w:t>
      </w:r>
      <w:r>
        <w:fldChar w:fldCharType="begin"/>
      </w:r>
      <w:r>
        <w:instrText xml:space="preserve"> ADDIN ZOTERO_ITEM CSL_CITATION {"citationID":"ZpM1fbLO","properties":{"formattedCitation":"(Rose et al., 2023)","plainCitation":"(Rose et al., 2023)","noteIndex":0},"citationItems":[{"id":5580,"uris":["http://zotero.org/users/11762338/items/X6BGTIP3"],"itemData":{"id":5580,"type":"article-journal","abstract":"Prevalent narratives of agricultural innovation predict that we are once again on the cusp of a global agricultural revolution. According to these narratives, this so-called fourth agricultural revolution, or agriculture 4.0, is set to transform current agricultural practices around the world at a quick pace, making use of new sophisticated precision technologies. Often used as a rhetorical device, this narrative has a material effect on the trajectories of an inherently political and normative agricultural transition; with funding, other policy instruments, and research attention focusing on the design and development of new precision technologies. A growing critical social science literature interrogates the promises of revolution. Engagement with new technology is likely to be uneven, with benefits potentially favouring the already powerful and the costs falling hardest on the least powerful. If grand narratives of change remain unchallenged, we risk pursuing innovation trajectories that are exclusionary, failing to achieve responsible innovation. This study utilises a range of methodologies to explore everyday encounters between farmers and technology, with the aim of inspiring further work to compile the microhistories that can help to challenge robust grand narratives of change. We explore how farmers are engaging with technology in practice and show how these interactions problematise a simple, linear notion of innovation adoption and use. In doing so, we reflect upon the contribution that the study of everyday encounters can make in setting more inclusionary, responsible pathways towards sustainable agriculture.","container-title":"Agriculture and Human Values","DOI":"10.1007/s10460-022-10374-7","ISSN":"1572-8366","issue":"2","journalAbbreviation":"Agric Hum Values","language":"en","page":"423-439","source":"Springer Link","title":"The old, the new, or the old made new? Everyday counter-narratives of the so-called fourth agricultural revolution","title-short":"The old, the new, or the old made new?","volume":"40","author":[{"family":"Rose","given":"David Christian"},{"family":"Barkemeyer","given":"Anna"},{"family":"Boon","given":"Auvikki","non-dropping-particle":"de"},{"family":"Price","given":"Catherine"},{"family":"Roche","given":"Dannielle"}],"issued":{"date-parts":[["2023",6,1]]}}}],"schema":"https://github.com/citation-style-language/schema/raw/master/csl-citation.json"} </w:instrText>
      </w:r>
      <w:r>
        <w:fldChar w:fldCharType="separate"/>
      </w:r>
      <w:r w:rsidRPr="001F67F0">
        <w:rPr>
          <w:rFonts w:ascii="Calibri" w:hAnsi="Calibri" w:cs="Calibri"/>
        </w:rPr>
        <w:t>(Rose et al., 2023)</w:t>
      </w:r>
      <w:r>
        <w:fldChar w:fldCharType="end"/>
      </w:r>
      <w:r>
        <w:t xml:space="preserve">. Technological determinism describes an understanding of technological innovations and development that happens disconnected from social, economic and political context, pushed by a design paradigm building on technological logic </w:t>
      </w:r>
      <w:r>
        <w:fldChar w:fldCharType="begin"/>
      </w:r>
      <w:r>
        <w:instrText xml:space="preserve"> ADDIN ZOTERO_ITEM CSL_CITATION {"citationID":"9n6XeTWe","properties":{"formattedCitation":"(Wyatt, 2008)","plainCitation":"(Wyatt, 2008)","noteIndex":0},"citationItems":[{"id":5809,"uris":["http://zotero.org/users/11762338/items/4NC9PXYW"],"itemData":{"id":5809,"type":"chapter","container-title":"The Handbook of Science and Technology Studies","event-place":"Cambridge, Massachusetts","page":"165-180","publisher":"MIT Press","publisher-place":"Cambridge, Massachusetts","title":"Technological Determinism is Dead; Long LIve Technological Determinism","author":[{"family":"Wyatt","given":"Sally"}],"issued":{"date-parts":[["2008"]]}}}],"schema":"https://github.com/citation-style-language/schema/raw/master/csl-citation.json"} </w:instrText>
      </w:r>
      <w:r>
        <w:fldChar w:fldCharType="separate"/>
      </w:r>
      <w:r w:rsidRPr="006E199D">
        <w:rPr>
          <w:rFonts w:ascii="Calibri" w:hAnsi="Calibri" w:cs="Calibri"/>
        </w:rPr>
        <w:t>(Wyatt, 2008)</w:t>
      </w:r>
      <w:r>
        <w:fldChar w:fldCharType="end"/>
      </w:r>
      <w:r>
        <w:t xml:space="preserve">. The other important assumption of this research paradigm is that social change follows technological change </w:t>
      </w:r>
      <w:r>
        <w:fldChar w:fldCharType="begin"/>
      </w:r>
      <w:r>
        <w:instrText xml:space="preserve"> ADDIN ZOTERO_ITEM CSL_CITATION {"citationID":"sSZCwy6L","properties":{"formattedCitation":"(Wyatt, 2008)","plainCitation":"(Wyatt, 2008)","noteIndex":0},"citationItems":[{"id":5809,"uris":["http://zotero.org/users/11762338/items/4NC9PXYW"],"itemData":{"id":5809,"type":"chapter","container-title":"The Handbook of Science and Technology Studies","event-place":"Cambridge, Massachusetts","page":"165-180","publisher":"MIT Press","publisher-place":"Cambridge, Massachusetts","title":"Technological Determinism is Dead; Long LIve Technological Determinism","author":[{"family":"Wyatt","given":"Sally"}],"issued":{"date-parts":[["2008"]]}}}],"schema":"https://github.com/citation-style-language/schema/raw/master/csl-citation.json"} </w:instrText>
      </w:r>
      <w:r>
        <w:fldChar w:fldCharType="separate"/>
      </w:r>
      <w:r w:rsidRPr="00827263">
        <w:rPr>
          <w:rFonts w:ascii="Calibri" w:hAnsi="Calibri" w:cs="Calibri"/>
        </w:rPr>
        <w:t>(Wyatt, 2008)</w:t>
      </w:r>
      <w:r>
        <w:fldChar w:fldCharType="end"/>
      </w:r>
      <w:r>
        <w:t xml:space="preserve">. Technology studies have challenged this worldview (prominent examples are </w:t>
      </w:r>
      <w:r>
        <w:fldChar w:fldCharType="begin"/>
      </w:r>
      <w:r>
        <w:instrText xml:space="preserve"> ADDIN ZOTERO_ITEM CSL_CITATION {"citationID":"cRCmxN6j","properties":{"formattedCitation":"(Latour and Woolgar, 1986; Marx and Smithq, 1994)","plainCitation":"(Latour and Woolgar, 1986; Marx and Smithq, 1994)","noteIndex":0},"citationItems":[{"id":5817,"uris":["http://zotero.org/users/11762338/items/7WIWLKGM"],"itemData":{"id":5817,"type":"book","ISBN":"978-0-691-02832-3","language":"en","publisher":"Princeton University Press","source":"press.princeton.edu","title":"Laboratory Life","URL":"https://doi.org/10.2307/j.ctt32bbxc","author":[{"family":"Latour","given":"Bruno"},{"family":"Woolgar","given":"Steve"}],"accessed":{"date-parts":[["2023",9,12]]},"issued":{"date-parts":[["1986"]]}}},{"id":5845,"uris":["http://zotero.org/users/11762338/items/V5IEFTMS"],"itemData":{"id":5845,"type":"book","publisher":"MIT Press","title":"Does Technology Drive History?","author":[{"family":"Marx","given":"Leo"},{"family":"Smithq","given":"Merritt Roe"}],"issued":{"date-parts":[["1994"]]}}}],"schema":"https://github.com/citation-style-language/schema/raw/master/csl-citation.json"} </w:instrText>
      </w:r>
      <w:r>
        <w:fldChar w:fldCharType="separate"/>
      </w:r>
      <w:r w:rsidRPr="0014067F">
        <w:rPr>
          <w:rFonts w:ascii="Calibri" w:hAnsi="Calibri" w:cs="Calibri"/>
        </w:rPr>
        <w:t>(Latour and Woolgar, 1986; Marx and Smithq, 1994)</w:t>
      </w:r>
      <w:r>
        <w:fldChar w:fldCharType="end"/>
      </w:r>
      <w:r>
        <w:t xml:space="preserve"> amongst many others). This mindset leaves little space and responsibility for considering human or other relational aspects (environment, politics, inclusion) in innovation design. Technological determinism will not disappear </w:t>
      </w:r>
      <w:r>
        <w:fldChar w:fldCharType="begin"/>
      </w:r>
      <w:r>
        <w:instrText xml:space="preserve"> ADDIN ZOTERO_ITEM CSL_CITATION {"citationID":"Uq9Zh5rN","properties":{"formattedCitation":"(Wyatt, 2008)","plainCitation":"(Wyatt, 2008)","noteIndex":0},"citationItems":[{"id":5809,"uris":["http://zotero.org/users/11762338/items/4NC9PXYW"],"itemData":{"id":5809,"type":"chapter","container-title":"The Handbook of Science and Technology Studies","event-place":"Cambridge, Massachusetts","page":"165-180","publisher":"MIT Press","publisher-place":"Cambridge, Massachusetts","title":"Technological Determinism is Dead; Long LIve Technological Determinism","author":[{"family":"Wyatt","given":"Sally"}],"issued":{"date-parts":[["2008"]]}}}],"schema":"https://github.com/citation-style-language/schema/raw/master/csl-citation.json"} </w:instrText>
      </w:r>
      <w:r>
        <w:fldChar w:fldCharType="separate"/>
      </w:r>
      <w:r w:rsidRPr="00954319">
        <w:rPr>
          <w:rFonts w:ascii="Calibri" w:hAnsi="Calibri" w:cs="Calibri"/>
        </w:rPr>
        <w:t>(Wyatt, 2008)</w:t>
      </w:r>
      <w:r>
        <w:fldChar w:fldCharType="end"/>
      </w:r>
      <w:r>
        <w:t xml:space="preserve">. </w:t>
      </w:r>
      <w:proofErr w:type="gramStart"/>
      <w:r>
        <w:t>So</w:t>
      </w:r>
      <w:proofErr w:type="gramEnd"/>
      <w:r>
        <w:t xml:space="preserve"> what to do to triangulate the different views on technological innovation and societal change? </w:t>
      </w:r>
    </w:p>
    <w:p w14:paraId="0022F5B9" w14:textId="77777777" w:rsidR="004A39C9" w:rsidRDefault="004A39C9" w:rsidP="004A39C9">
      <w:r>
        <w:fldChar w:fldCharType="begin"/>
      </w:r>
      <w:r>
        <w:instrText xml:space="preserve"> ADDIN ZOTERO_ITEM CSL_CITATION {"citationID":"Ebr5aRpi","properties":{"formattedCitation":"(Wyatt, 2008)","plainCitation":"(Wyatt, 2008)","noteIndex":0},"citationItems":[{"id":5809,"uris":["http://zotero.org/users/11762338/items/4NC9PXYW"],"itemData":{"id":5809,"type":"chapter","container-title":"The Handbook of Science and Technology Studies","event-place":"Cambridge, Massachusetts","page":"165-180","publisher":"MIT Press","publisher-place":"Cambridge, Massachusetts","title":"Technological Determinism is Dead; Long LIve Technological Determinism","author":[{"family":"Wyatt","given":"Sally"}],"issued":{"date-parts":[["2008"]]}}}],"schema":"https://github.com/citation-style-language/schema/raw/master/csl-citation.json"} </w:instrText>
      </w:r>
      <w:r>
        <w:fldChar w:fldCharType="separate"/>
      </w:r>
      <w:r w:rsidRPr="00063C1F">
        <w:rPr>
          <w:rFonts w:ascii="Calibri" w:hAnsi="Calibri" w:cs="Calibri"/>
        </w:rPr>
        <w:t>(Wyatt, 2008)</w:t>
      </w:r>
      <w:r>
        <w:fldChar w:fldCharType="end"/>
      </w:r>
      <w:r>
        <w:t xml:space="preserve"> recommends an approach in line with HCD: try to understand the need for a simplified idea of technological development and societal change. For CGIAR, this could mean for researchers from different disciplines to create a space where a critical reflection on technological development and societal change can take place. This could include reflections on our current research paradigm and how it shapes our interpretation of research results and technological possibilities. Also a critical reflection on approaches as HCD will be healthy: the use of process-oriented and human-</w:t>
      </w:r>
      <w:proofErr w:type="spellStart"/>
      <w:r>
        <w:t>centered</w:t>
      </w:r>
      <w:proofErr w:type="spellEnd"/>
      <w:r>
        <w:t xml:space="preserve"> approaches will not revolutionize how we develop innovations and will not automatically result in technologies with higher adoption rates and more inclusive features </w:t>
      </w:r>
      <w:r>
        <w:fldChar w:fldCharType="begin"/>
      </w:r>
      <w:r>
        <w:instrText xml:space="preserve"> ADDIN ZOTERO_ITEM CSL_CITATION {"citationID":"0U41lgag","properties":{"formattedCitation":"(Weaver, 2020)","plainCitation":"(Weaver, 2020)","noteIndex":0},"citationItems":[{"id":5895,"uris":["http://zotero.org/users/11762338/items/A4QDUN97"],"itemData":{"id":5895,"type":"post-weblog","abstract":"Human-centered design is great for mops and phones, but it won't solve society's biggest problems","container-title":"Medium","language":"en","title":"Design Won't Save the World","URL":"https://hairyelefante.medium.com/design-is-not-going-to-save-the-world-8985870471a5","author":[{"family":"Weaver","given":"Jesse"}],"accessed":{"date-parts":[["2023",9,12]]},"issued":{"date-parts":[["2020",11,24]]}}}],"schema":"https://github.com/citation-style-language/schema/raw/master/csl-citation.json"} </w:instrText>
      </w:r>
      <w:r>
        <w:fldChar w:fldCharType="separate"/>
      </w:r>
      <w:r w:rsidRPr="002C3216">
        <w:rPr>
          <w:rFonts w:ascii="Calibri" w:hAnsi="Calibri" w:cs="Calibri"/>
        </w:rPr>
        <w:t>(Weaver, 2020)</w:t>
      </w:r>
      <w:r>
        <w:fldChar w:fldCharType="end"/>
      </w:r>
      <w:r>
        <w:t xml:space="preserve">. Our research emphasizes the role of organizational context in determining how effective HCD can be applied for inclusive innovations. We see </w:t>
      </w:r>
      <w:proofErr w:type="gramStart"/>
      <w:r>
        <w:t>definitely the</w:t>
      </w:r>
      <w:proofErr w:type="gramEnd"/>
      <w:r>
        <w:t xml:space="preserve"> need to further push the boundaries </w:t>
      </w:r>
      <w:r>
        <w:lastRenderedPageBreak/>
        <w:t xml:space="preserve">of our understanding of what works and not and in which contexts: By understanding how organizational context, research paradigms, and narratives shapes how we produce technology for societal change we can move a step forward in building truly inclusive and democratic innovations. HCD can be one important cornerstone for this process towards a more balanced view on innovation processes </w:t>
      </w:r>
      <w:r>
        <w:fldChar w:fldCharType="begin"/>
      </w:r>
      <w:r>
        <w:instrText xml:space="preserve"> ADDIN ZOTERO_ITEM CSL_CITATION {"citationID":"xMh5AAQz","properties":{"formattedCitation":"(von Hippel, 2005)","plainCitation":"(von Hippel, 2005)","noteIndex":0},"citationItems":[{"id":5891,"uris":["http://zotero.org/users/11762338/items/F7T9ACYQ"],"itemData":{"id":5891,"type":"book","publisher":"MIT Press","source":"Zotero","title":"Democratizing Innovation","author":[{"family":"Hippel","given":"Eric","non-dropping-particle":"von"}],"issued":{"date-parts":[["2005"]]}}}],"schema":"https://github.com/citation-style-language/schema/raw/master/csl-citation.json"} </w:instrText>
      </w:r>
      <w:r>
        <w:fldChar w:fldCharType="separate"/>
      </w:r>
      <w:r w:rsidRPr="00AE2C57">
        <w:rPr>
          <w:rFonts w:ascii="Calibri" w:hAnsi="Calibri" w:cs="Calibri"/>
        </w:rPr>
        <w:t>(von Hippel, 2005)</w:t>
      </w:r>
      <w:r>
        <w:fldChar w:fldCharType="end"/>
      </w:r>
      <w:r>
        <w:t xml:space="preserve"> .</w:t>
      </w:r>
    </w:p>
    <w:p w14:paraId="58397A45" w14:textId="77777777" w:rsidR="004A39C9" w:rsidRDefault="004A39C9" w:rsidP="004A39C9">
      <w:r>
        <w:t xml:space="preserve">We envision a research environment where we have a with a grounded and empathetic understanding of the contributions and limits of each discipline and being </w:t>
      </w:r>
      <w:proofErr w:type="gramStart"/>
      <w:r>
        <w:t>more humble</w:t>
      </w:r>
      <w:proofErr w:type="gramEnd"/>
      <w:r>
        <w:t xml:space="preserve"> in terms of the transformational potential of technologies and processes.</w:t>
      </w:r>
    </w:p>
    <w:p w14:paraId="30148E86" w14:textId="77777777" w:rsidR="004A39C9" w:rsidRDefault="004A39C9" w:rsidP="004A39C9"/>
    <w:p w14:paraId="1FAC6A4C" w14:textId="77777777" w:rsidR="004A39C9" w:rsidRDefault="004A39C9" w:rsidP="004A39C9">
      <w:pPr>
        <w:pStyle w:val="Heading1"/>
      </w:pPr>
      <w:bookmarkStart w:id="8" w:name="_Toc148949535"/>
      <w:proofErr w:type="spellStart"/>
      <w:r>
        <w:t>Acknolwedgements</w:t>
      </w:r>
      <w:bookmarkEnd w:id="8"/>
      <w:proofErr w:type="spellEnd"/>
    </w:p>
    <w:p w14:paraId="3476A141" w14:textId="77777777" w:rsidR="004A39C9" w:rsidRDefault="004A39C9" w:rsidP="004A39C9">
      <w:r>
        <w:t xml:space="preserve">We thank Juan Manuel </w:t>
      </w:r>
      <w:proofErr w:type="spellStart"/>
      <w:r>
        <w:t>Arías</w:t>
      </w:r>
      <w:proofErr w:type="spellEnd"/>
      <w:r>
        <w:t xml:space="preserve"> and Emmanuel Zapata for their support with this research project. </w:t>
      </w:r>
    </w:p>
    <w:p w14:paraId="46150491" w14:textId="77777777" w:rsidR="004A39C9" w:rsidRDefault="004A39C9" w:rsidP="004A39C9"/>
    <w:p w14:paraId="2F5D133B" w14:textId="77777777" w:rsidR="004A39C9" w:rsidRDefault="004A39C9" w:rsidP="004A39C9">
      <w:pPr>
        <w:pStyle w:val="Heading1"/>
      </w:pPr>
      <w:bookmarkStart w:id="9" w:name="_Toc148949536"/>
      <w:r>
        <w:t>Funding</w:t>
      </w:r>
      <w:bookmarkEnd w:id="9"/>
    </w:p>
    <w:p w14:paraId="20B78F22" w14:textId="77777777" w:rsidR="004A39C9" w:rsidRPr="00B540FD" w:rsidRDefault="004A39C9" w:rsidP="004A39C9">
      <w:pPr>
        <w:spacing w:before="240" w:after="240" w:line="480" w:lineRule="auto"/>
        <w:rPr>
          <w:color w:val="000000"/>
        </w:rPr>
      </w:pPr>
      <w:r w:rsidRPr="004C1C80">
        <w:rPr>
          <w:color w:val="000000"/>
        </w:rPr>
        <w:t xml:space="preserve">This publication </w:t>
      </w:r>
      <w:r>
        <w:rPr>
          <w:color w:val="000000"/>
        </w:rPr>
        <w:t>has received support by the</w:t>
      </w:r>
      <w:r w:rsidRPr="004C1C80">
        <w:rPr>
          <w:color w:val="000000"/>
        </w:rPr>
        <w:t xml:space="preserve"> </w:t>
      </w:r>
      <w:hyperlink r:id="rId10" w:history="1">
        <w:r w:rsidRPr="004C1C80">
          <w:rPr>
            <w:color w:val="000000"/>
          </w:rPr>
          <w:t>CGIAR Research Initiative on Digital Innovation</w:t>
        </w:r>
      </w:hyperlink>
      <w:r w:rsidRPr="004C1C80">
        <w:rPr>
          <w:color w:val="000000"/>
        </w:rPr>
        <w:t xml:space="preserve">. Any opinions expressed here belong to the authors and are not necessarily representative of or endorsed by CGIAR. We thank all funders who supported this research through their contributions to </w:t>
      </w:r>
      <w:hyperlink r:id="rId11" w:history="1">
        <w:r w:rsidRPr="004C1C80">
          <w:rPr>
            <w:color w:val="000000"/>
          </w:rPr>
          <w:t>CGIAR Trust Fund</w:t>
        </w:r>
      </w:hyperlink>
      <w:r w:rsidRPr="004C1C80">
        <w:rPr>
          <w:color w:val="000000"/>
        </w:rPr>
        <w:t>.</w:t>
      </w:r>
      <w:r>
        <w:rPr>
          <w:color w:val="000000"/>
        </w:rPr>
        <w:t xml:space="preserve"> </w:t>
      </w:r>
    </w:p>
    <w:p w14:paraId="3CFAD6E1" w14:textId="77777777" w:rsidR="004A39C9" w:rsidRDefault="004A39C9" w:rsidP="004A39C9">
      <w:pPr>
        <w:pStyle w:val="Heading1"/>
      </w:pPr>
      <w:bookmarkStart w:id="10" w:name="_Toc148949537"/>
      <w:r>
        <w:lastRenderedPageBreak/>
        <w:t>Bibliography</w:t>
      </w:r>
      <w:bookmarkEnd w:id="10"/>
    </w:p>
    <w:p w14:paraId="7E12532C" w14:textId="77777777" w:rsidR="004A39C9" w:rsidRPr="00162B18" w:rsidRDefault="004A39C9" w:rsidP="004A39C9">
      <w:pPr>
        <w:pStyle w:val="Bibliography"/>
        <w:rPr>
          <w:rFonts w:ascii="Calibri" w:hAnsi="Calibri" w:cs="Calibri"/>
        </w:rPr>
      </w:pPr>
      <w:r>
        <w:fldChar w:fldCharType="begin"/>
      </w:r>
      <w:r>
        <w:instrText xml:space="preserve"> ADDIN ZOTERO_BIBL {"uncited":[],"omitted":[],"custom":[]} CSL_BIBLIOGRAPHY </w:instrText>
      </w:r>
      <w:r>
        <w:fldChar w:fldCharType="separate"/>
      </w:r>
      <w:r w:rsidRPr="00162B18">
        <w:rPr>
          <w:rFonts w:ascii="Calibri" w:hAnsi="Calibri" w:cs="Calibri"/>
        </w:rPr>
        <w:t>Bergart, R.M., 2020. Can User Experience Research Be Trusted? A Study of the UX Practitioner Experience in Academic Libraries. Weave: Journal of Library User Experience 3. https://doi.org/10.3998/weave.12535642.0003.201</w:t>
      </w:r>
    </w:p>
    <w:p w14:paraId="200DAC3B" w14:textId="77777777" w:rsidR="004A39C9" w:rsidRPr="00162B18" w:rsidRDefault="004A39C9" w:rsidP="004A39C9">
      <w:pPr>
        <w:pStyle w:val="Bibliography"/>
        <w:rPr>
          <w:rFonts w:ascii="Calibri" w:hAnsi="Calibri" w:cs="Calibri"/>
        </w:rPr>
      </w:pPr>
      <w:r w:rsidRPr="00162B18">
        <w:rPr>
          <w:rFonts w:ascii="Calibri" w:hAnsi="Calibri" w:cs="Calibri"/>
        </w:rPr>
        <w:t>CGIAR, 2023. CGIAR: Science for humanity’s greatest challenges [WWW Document]. URL https://www.cgiar.org/ (accessed 9.12.23).</w:t>
      </w:r>
    </w:p>
    <w:p w14:paraId="479526FA" w14:textId="77777777" w:rsidR="004A39C9" w:rsidRPr="00162B18" w:rsidRDefault="004A39C9" w:rsidP="004A39C9">
      <w:pPr>
        <w:pStyle w:val="Bibliography"/>
        <w:rPr>
          <w:rFonts w:ascii="Calibri" w:hAnsi="Calibri" w:cs="Calibri"/>
        </w:rPr>
      </w:pPr>
      <w:r w:rsidRPr="00162B18">
        <w:rPr>
          <w:rFonts w:ascii="Calibri" w:hAnsi="Calibri" w:cs="Calibri"/>
        </w:rPr>
        <w:t>Coggins, S., McCampbell, M., Sharma, A., Sharma, R., Haefele, S.M., Karki, E., Hetherington, J., Smith, J., Brown, B., 2022. How have smallholder farmers used digital extension tools? Developer and user voices from Sub-Saharan Africa, South Asia and Southeast Asia. Global Food Security 32, 100577. https://doi.org/10.1016/j.gfs.2021.100577</w:t>
      </w:r>
    </w:p>
    <w:p w14:paraId="400532F7" w14:textId="77777777" w:rsidR="004A39C9" w:rsidRPr="00162B18" w:rsidRDefault="004A39C9" w:rsidP="004A39C9">
      <w:pPr>
        <w:pStyle w:val="Bibliography"/>
        <w:rPr>
          <w:rFonts w:ascii="Calibri" w:hAnsi="Calibri" w:cs="Calibri"/>
        </w:rPr>
      </w:pPr>
      <w:r w:rsidRPr="00162B18">
        <w:rPr>
          <w:rFonts w:ascii="Calibri" w:hAnsi="Calibri" w:cs="Calibri"/>
        </w:rPr>
        <w:t>Dodson, L.L., Sterling, S.R., Bennett, J.K., 2012. Considering failure: eight years of ITID research, in: Proceedings of the Fifth International Conference on Information and Communication Technologies and Development, ICTD ’12. Association for Computing Machinery, New York, NY, USA, pp. 56–64. https://doi.org/10.1145/2160673.2160681</w:t>
      </w:r>
    </w:p>
    <w:p w14:paraId="22810805" w14:textId="77777777" w:rsidR="004A39C9" w:rsidRPr="00162B18" w:rsidRDefault="004A39C9" w:rsidP="004A39C9">
      <w:pPr>
        <w:pStyle w:val="Bibliography"/>
        <w:rPr>
          <w:rFonts w:ascii="Calibri" w:hAnsi="Calibri" w:cs="Calibri"/>
        </w:rPr>
      </w:pPr>
      <w:r w:rsidRPr="00162B18">
        <w:rPr>
          <w:rFonts w:ascii="Calibri" w:hAnsi="Calibri" w:cs="Calibri"/>
        </w:rPr>
        <w:t>Eastwood, C., Klerkx, L., Ayre, M., Dela Rue, B., 2019. Managing Socio-Ethical Challenges in the Development of Smart Farming: From a Fragmented to a Comprehensive Approach for Responsible Research and Innovation. J Agric Environ Ethics 32, 741–768. https://doi.org/10.1007/s10806-017-9704-5</w:t>
      </w:r>
    </w:p>
    <w:p w14:paraId="4B1D7CEF" w14:textId="77777777" w:rsidR="004A39C9" w:rsidRPr="00162B18" w:rsidRDefault="004A39C9" w:rsidP="004A39C9">
      <w:pPr>
        <w:pStyle w:val="Bibliography"/>
        <w:rPr>
          <w:rFonts w:ascii="Calibri" w:hAnsi="Calibri" w:cs="Calibri"/>
        </w:rPr>
      </w:pPr>
      <w:r w:rsidRPr="00162B18">
        <w:rPr>
          <w:rFonts w:ascii="Calibri" w:hAnsi="Calibri" w:cs="Calibri"/>
        </w:rPr>
        <w:t>Holmes, K., 2020. Mismatch. MIT Press.</w:t>
      </w:r>
    </w:p>
    <w:p w14:paraId="454EC3DA" w14:textId="77777777" w:rsidR="004A39C9" w:rsidRPr="00162B18" w:rsidRDefault="004A39C9" w:rsidP="004A39C9">
      <w:pPr>
        <w:pStyle w:val="Bibliography"/>
        <w:rPr>
          <w:rFonts w:ascii="Calibri" w:hAnsi="Calibri" w:cs="Calibri"/>
        </w:rPr>
      </w:pPr>
      <w:r w:rsidRPr="00162B18">
        <w:rPr>
          <w:rFonts w:ascii="Calibri" w:hAnsi="Calibri" w:cs="Calibri"/>
        </w:rPr>
        <w:t>IDEO, 2014. the Field Guide To Human-Centered Design.</w:t>
      </w:r>
    </w:p>
    <w:p w14:paraId="79BC52AA" w14:textId="77777777" w:rsidR="004A39C9" w:rsidRPr="00162B18" w:rsidRDefault="004A39C9" w:rsidP="004A39C9">
      <w:pPr>
        <w:pStyle w:val="Bibliography"/>
        <w:rPr>
          <w:rFonts w:ascii="Calibri" w:hAnsi="Calibri" w:cs="Calibri"/>
        </w:rPr>
      </w:pPr>
      <w:r w:rsidRPr="00162B18">
        <w:rPr>
          <w:rFonts w:ascii="Calibri" w:hAnsi="Calibri" w:cs="Calibri"/>
        </w:rPr>
        <w:t>InVision, 2019. The New Design Frontier [WWW Document]. URL https://s3.amazonaws.com/designco-web-assets/uploads/2019/01/The-New-Design-Frontier-from-InVision-012919.pdf?utm_campaign=Design%20Maturity (accessed 7.19.23).</w:t>
      </w:r>
    </w:p>
    <w:p w14:paraId="48BC471B" w14:textId="77777777" w:rsidR="004A39C9" w:rsidRPr="00162B18" w:rsidRDefault="004A39C9" w:rsidP="004A39C9">
      <w:pPr>
        <w:pStyle w:val="Bibliography"/>
        <w:rPr>
          <w:rFonts w:ascii="Calibri" w:hAnsi="Calibri" w:cs="Calibri"/>
        </w:rPr>
      </w:pPr>
      <w:r w:rsidRPr="00162B18">
        <w:rPr>
          <w:rFonts w:ascii="Calibri" w:hAnsi="Calibri" w:cs="Calibri"/>
        </w:rPr>
        <w:t>Krell, N.T., Giroux, S.A., Guido, Z., Hannah, C., Lopus, S.E., Caylor, K.K., Evans, T.P., 2021. Smallholder farmers’ use of mobile phone services in central Kenya. Climate and Development 13, 215–227. https://doi.org/10.1080/17565529.2020.1748847</w:t>
      </w:r>
    </w:p>
    <w:p w14:paraId="7A00C0AE" w14:textId="77777777" w:rsidR="004A39C9" w:rsidRPr="00162B18" w:rsidRDefault="004A39C9" w:rsidP="004A39C9">
      <w:pPr>
        <w:pStyle w:val="Bibliography"/>
        <w:rPr>
          <w:rFonts w:ascii="Calibri" w:hAnsi="Calibri" w:cs="Calibri"/>
        </w:rPr>
      </w:pPr>
      <w:r w:rsidRPr="00162B18">
        <w:rPr>
          <w:rFonts w:ascii="Calibri" w:hAnsi="Calibri" w:cs="Calibri"/>
        </w:rPr>
        <w:t>Latour, B., Woolgar, S., 1986. Laboratory Life. Princeton University Press.</w:t>
      </w:r>
    </w:p>
    <w:p w14:paraId="09ECC64E" w14:textId="77777777" w:rsidR="004A39C9" w:rsidRPr="00162B18" w:rsidRDefault="004A39C9" w:rsidP="004A39C9">
      <w:pPr>
        <w:pStyle w:val="Bibliography"/>
        <w:rPr>
          <w:rFonts w:ascii="Calibri" w:hAnsi="Calibri" w:cs="Calibri"/>
        </w:rPr>
      </w:pPr>
      <w:r w:rsidRPr="00162B18">
        <w:rPr>
          <w:rFonts w:ascii="Calibri" w:hAnsi="Calibri" w:cs="Calibri"/>
          <w:lang w:val="de-DE"/>
        </w:rPr>
        <w:t xml:space="preserve">Mani-Kandt, R., Robinson, J., 2021. </w:t>
      </w:r>
      <w:r w:rsidRPr="00162B18">
        <w:rPr>
          <w:rFonts w:ascii="Calibri" w:hAnsi="Calibri" w:cs="Calibri"/>
        </w:rPr>
        <w:t>Human Centered Design in international development. A review of what works and what doesn´t.</w:t>
      </w:r>
    </w:p>
    <w:p w14:paraId="5B8051CF" w14:textId="77777777" w:rsidR="004A39C9" w:rsidRPr="00162B18" w:rsidRDefault="004A39C9" w:rsidP="004A39C9">
      <w:pPr>
        <w:pStyle w:val="Bibliography"/>
        <w:rPr>
          <w:rFonts w:ascii="Calibri" w:hAnsi="Calibri" w:cs="Calibri"/>
        </w:rPr>
      </w:pPr>
      <w:r w:rsidRPr="00162B18">
        <w:rPr>
          <w:rFonts w:ascii="Calibri" w:hAnsi="Calibri" w:cs="Calibri"/>
        </w:rPr>
        <w:t>Marx, L., Smith, M.R., 1994. Does Technology Drive History? MIT Press.</w:t>
      </w:r>
    </w:p>
    <w:p w14:paraId="64CF6A3B" w14:textId="77777777" w:rsidR="004A39C9" w:rsidRPr="00162B18" w:rsidRDefault="004A39C9" w:rsidP="004A39C9">
      <w:pPr>
        <w:pStyle w:val="Bibliography"/>
        <w:rPr>
          <w:rFonts w:ascii="Calibri" w:hAnsi="Calibri" w:cs="Calibri"/>
        </w:rPr>
      </w:pPr>
      <w:r w:rsidRPr="00162B18">
        <w:rPr>
          <w:rFonts w:ascii="Calibri" w:hAnsi="Calibri" w:cs="Calibri"/>
        </w:rPr>
        <w:t>Masiero, S., 2016. The Origins of Failure: Seeking the Causes of Design–Reality Gaps. Information Technology for Development 22, 487–502. https://doi.org/10.1080/02681102.2016.1143346</w:t>
      </w:r>
    </w:p>
    <w:p w14:paraId="042B5931" w14:textId="77777777" w:rsidR="004A39C9" w:rsidRPr="00162B18" w:rsidRDefault="004A39C9" w:rsidP="004A39C9">
      <w:pPr>
        <w:pStyle w:val="Bibliography"/>
        <w:rPr>
          <w:rFonts w:ascii="Calibri" w:hAnsi="Calibri" w:cs="Calibri"/>
        </w:rPr>
      </w:pPr>
      <w:r w:rsidRPr="00162B18">
        <w:rPr>
          <w:rFonts w:ascii="Calibri" w:hAnsi="Calibri" w:cs="Calibri"/>
        </w:rPr>
        <w:t>McCaig, M., Dara, R., Rezania, D., 2023. Farmer-centric design thinking principles for smart farming technologies. Internet of Things 23, 100898. https://doi.org/10.1016/j.iot.2023.100898</w:t>
      </w:r>
    </w:p>
    <w:p w14:paraId="0E0954AA" w14:textId="77777777" w:rsidR="004A39C9" w:rsidRPr="00162B18" w:rsidRDefault="004A39C9" w:rsidP="004A39C9">
      <w:pPr>
        <w:pStyle w:val="Bibliography"/>
        <w:rPr>
          <w:rFonts w:ascii="Calibri" w:hAnsi="Calibri" w:cs="Calibri"/>
        </w:rPr>
      </w:pPr>
      <w:r w:rsidRPr="00162B18">
        <w:rPr>
          <w:rFonts w:ascii="Calibri" w:hAnsi="Calibri" w:cs="Calibri"/>
        </w:rPr>
        <w:t>McCampbell, M., Adewopo, J., Klerkx, L., Leeuwis, C., 2021. Are farmers ready to use phone-based digital tools for agronomic advice? Ex-ante user readiness assessment using the case of Rwandan banana farmers. Journal of Agricultural Education and Extension 0, 1–23. https://doi.org/10.1080/1389224X.2021.1984955</w:t>
      </w:r>
    </w:p>
    <w:p w14:paraId="1701C983" w14:textId="77777777" w:rsidR="004A39C9" w:rsidRPr="00162B18" w:rsidRDefault="004A39C9" w:rsidP="004A39C9">
      <w:pPr>
        <w:pStyle w:val="Bibliography"/>
        <w:rPr>
          <w:rFonts w:ascii="Calibri" w:hAnsi="Calibri" w:cs="Calibri"/>
        </w:rPr>
      </w:pPr>
      <w:r w:rsidRPr="00162B18">
        <w:rPr>
          <w:rFonts w:ascii="Calibri" w:hAnsi="Calibri" w:cs="Calibri"/>
          <w:lang w:val="de-DE"/>
        </w:rPr>
        <w:lastRenderedPageBreak/>
        <w:t xml:space="preserve">McCampbell, M., Schumann, C., Klerkx, L., 2022. </w:t>
      </w:r>
      <w:r w:rsidRPr="00162B18">
        <w:rPr>
          <w:rFonts w:ascii="Calibri" w:hAnsi="Calibri" w:cs="Calibri"/>
        </w:rPr>
        <w:t>Good intentions in complex realities: Challenges for designing responsibly in digital agriculture in low-income countries. Sociologia Ruralis 62, 279–304. https://doi.org/10.1111/soru.12359</w:t>
      </w:r>
    </w:p>
    <w:p w14:paraId="3A9C7291" w14:textId="77777777" w:rsidR="004A39C9" w:rsidRPr="00162B18" w:rsidRDefault="004A39C9" w:rsidP="004A39C9">
      <w:pPr>
        <w:pStyle w:val="Bibliography"/>
        <w:rPr>
          <w:rFonts w:ascii="Calibri" w:hAnsi="Calibri" w:cs="Calibri"/>
        </w:rPr>
      </w:pPr>
      <w:r w:rsidRPr="00162B18">
        <w:rPr>
          <w:rFonts w:ascii="Calibri" w:hAnsi="Calibri" w:cs="Calibri"/>
        </w:rPr>
        <w:t>McGrath, K., Brown, C., Regan, Á., Russell, T., 2023. Investigating narratives and trends in digital agriculture: A scoping study of social and behavioural science studies. Agricultural Systems 207, 103616. https://doi.org/10.1016/j.agsy.2023.103616</w:t>
      </w:r>
    </w:p>
    <w:p w14:paraId="1EE4058F" w14:textId="77777777" w:rsidR="004A39C9" w:rsidRPr="00162B18" w:rsidRDefault="004A39C9" w:rsidP="004A39C9">
      <w:pPr>
        <w:pStyle w:val="Bibliography"/>
        <w:rPr>
          <w:rFonts w:ascii="Calibri" w:hAnsi="Calibri" w:cs="Calibri"/>
        </w:rPr>
      </w:pPr>
      <w:r w:rsidRPr="00162B18">
        <w:rPr>
          <w:rFonts w:ascii="Calibri" w:hAnsi="Calibri" w:cs="Calibri"/>
        </w:rPr>
        <w:t>McKinsey, 2018. The business value of design [WWW Document]. URL https://www.mckinsey.com/capabilities/mckinsey-design/our-insights/the-business-value-of-design (accessed 5.31.23).</w:t>
      </w:r>
    </w:p>
    <w:p w14:paraId="2CB61378" w14:textId="77777777" w:rsidR="004A39C9" w:rsidRPr="00162B18" w:rsidRDefault="004A39C9" w:rsidP="004A39C9">
      <w:pPr>
        <w:pStyle w:val="Bibliography"/>
        <w:rPr>
          <w:rFonts w:ascii="Calibri" w:hAnsi="Calibri" w:cs="Calibri"/>
          <w:lang w:val="de-DE"/>
        </w:rPr>
      </w:pPr>
      <w:r w:rsidRPr="00162B18">
        <w:rPr>
          <w:rFonts w:ascii="Calibri" w:hAnsi="Calibri" w:cs="Calibri"/>
          <w:lang w:val="de-DE"/>
        </w:rPr>
        <w:t xml:space="preserve">Molich, R., Woletz, N., Winter, D., 2020. </w:t>
      </w:r>
      <w:r w:rsidRPr="00162B18">
        <w:rPr>
          <w:rFonts w:ascii="Calibri" w:hAnsi="Calibri" w:cs="Calibri"/>
        </w:rPr>
        <w:t xml:space="preserve">Living in UX Paradise – A UX Future Vision. </w:t>
      </w:r>
      <w:r w:rsidRPr="00162B18">
        <w:rPr>
          <w:rFonts w:ascii="Calibri" w:hAnsi="Calibri" w:cs="Calibri"/>
          <w:lang w:val="de-DE"/>
        </w:rPr>
        <w:t>Presented at the MenschundComputer2020–UsabilityProfessionals,06.-09.September2020, Magdeburg(remote), Gesellschaft für Informatik e.V. und die German UPA e.V. 2020 in H. Fischer &amp; S. Hess (Hrsg.):</w:t>
      </w:r>
    </w:p>
    <w:p w14:paraId="6015B83C" w14:textId="77777777" w:rsidR="004A39C9" w:rsidRPr="00162B18" w:rsidRDefault="004A39C9" w:rsidP="004A39C9">
      <w:pPr>
        <w:pStyle w:val="Bibliography"/>
        <w:rPr>
          <w:rFonts w:ascii="Calibri" w:hAnsi="Calibri" w:cs="Calibri"/>
        </w:rPr>
      </w:pPr>
      <w:r w:rsidRPr="00162B18">
        <w:rPr>
          <w:rFonts w:ascii="Calibri" w:hAnsi="Calibri" w:cs="Calibri"/>
        </w:rPr>
        <w:t>Mural, n.d. Work better together with Mural’s visual work platform | Mural [WWW Document]. URL https://mural.co/ (accessed 9.12.23).</w:t>
      </w:r>
    </w:p>
    <w:p w14:paraId="3C49C73D" w14:textId="77777777" w:rsidR="004A39C9" w:rsidRPr="00162B18" w:rsidRDefault="004A39C9" w:rsidP="004A39C9">
      <w:pPr>
        <w:pStyle w:val="Bibliography"/>
        <w:rPr>
          <w:rFonts w:ascii="Calibri" w:hAnsi="Calibri" w:cs="Calibri"/>
        </w:rPr>
      </w:pPr>
      <w:r w:rsidRPr="00162B18">
        <w:rPr>
          <w:rFonts w:ascii="Calibri" w:hAnsi="Calibri" w:cs="Calibri"/>
        </w:rPr>
        <w:t>Nielsen Norman Group, 2023a. The 6 Levels of UX Maturity [WWW Document]. Nielsen Norman Group. URL https://www.nngroup.com/articles/ux-maturity-model/ (accessed 8.31.23).</w:t>
      </w:r>
    </w:p>
    <w:p w14:paraId="756D4925" w14:textId="77777777" w:rsidR="004A39C9" w:rsidRPr="00162B18" w:rsidRDefault="004A39C9" w:rsidP="004A39C9">
      <w:pPr>
        <w:pStyle w:val="Bibliography"/>
        <w:rPr>
          <w:rFonts w:ascii="Calibri" w:hAnsi="Calibri" w:cs="Calibri"/>
        </w:rPr>
      </w:pPr>
      <w:r w:rsidRPr="00162B18">
        <w:rPr>
          <w:rFonts w:ascii="Calibri" w:hAnsi="Calibri" w:cs="Calibri"/>
        </w:rPr>
        <w:t>Nielsen Norman Group, 2023b. UX-Maturity Stage 2: Limited [WWW Document]. Nielsen Norman Group. URL https://www.nngroup.com/articles/ux-maturity-stage-2/ (accessed 8.31.23).</w:t>
      </w:r>
    </w:p>
    <w:p w14:paraId="7C9C1669" w14:textId="77777777" w:rsidR="004A39C9" w:rsidRPr="00162B18" w:rsidRDefault="004A39C9" w:rsidP="004A39C9">
      <w:pPr>
        <w:pStyle w:val="Bibliography"/>
        <w:rPr>
          <w:rFonts w:ascii="Calibri" w:hAnsi="Calibri" w:cs="Calibri"/>
        </w:rPr>
      </w:pPr>
      <w:r w:rsidRPr="00162B18">
        <w:rPr>
          <w:rFonts w:ascii="Calibri" w:hAnsi="Calibri" w:cs="Calibri"/>
        </w:rPr>
        <w:t>Ortiz-Crespo, B., Steinke, J., Quirós, C.F., van de Gevel, J., Daudi, H., Gaspar Mgimiloko, M., van Etten, J., 2021. User-centred design of a digital advisory service: enhancing public agricultural extension for sustainable intensification in Tanzania. International Journal of Agricultural Sustainability 0, 1–17. https://doi.org/10.1080/14735903.2020.1720474</w:t>
      </w:r>
    </w:p>
    <w:p w14:paraId="0B14B1A9" w14:textId="77777777" w:rsidR="004A39C9" w:rsidRPr="00162B18" w:rsidRDefault="004A39C9" w:rsidP="004A39C9">
      <w:pPr>
        <w:pStyle w:val="Bibliography"/>
        <w:rPr>
          <w:rFonts w:ascii="Calibri" w:hAnsi="Calibri" w:cs="Calibri"/>
        </w:rPr>
      </w:pPr>
      <w:r w:rsidRPr="00162B18">
        <w:rPr>
          <w:rFonts w:ascii="Calibri" w:hAnsi="Calibri" w:cs="Calibri"/>
        </w:rPr>
        <w:t>Oudshoorn, N., Punch, T., 2008. User-Technology Relationships: Some Recent Developments, in: The Handbook of Science and Technology Studies. MIT Press, Cambridge, Massachusetts, pp. 541–566.</w:t>
      </w:r>
    </w:p>
    <w:p w14:paraId="33F04915" w14:textId="77777777" w:rsidR="004A39C9" w:rsidRPr="00162B18" w:rsidRDefault="004A39C9" w:rsidP="004A39C9">
      <w:pPr>
        <w:pStyle w:val="Bibliography"/>
        <w:rPr>
          <w:rFonts w:ascii="Calibri" w:hAnsi="Calibri" w:cs="Calibri"/>
        </w:rPr>
      </w:pPr>
      <w:r w:rsidRPr="00162B18">
        <w:rPr>
          <w:rFonts w:ascii="Calibri" w:hAnsi="Calibri" w:cs="Calibri"/>
        </w:rPr>
        <w:t>Rose, D.C., Barkemeyer, A., de Boon, A., Price, C., Roche, D., 2023. The old, the new, or the old made new? Everyday counter-narratives of the so-called fourth agricultural revolution. Agric Hum Values 40, 423–439. https://doi.org/10.1007/s10460-022-10374-7</w:t>
      </w:r>
    </w:p>
    <w:p w14:paraId="2430764F" w14:textId="77777777" w:rsidR="004A39C9" w:rsidRPr="00162B18" w:rsidRDefault="004A39C9" w:rsidP="004A39C9">
      <w:pPr>
        <w:pStyle w:val="Bibliography"/>
        <w:rPr>
          <w:rFonts w:ascii="Calibri" w:hAnsi="Calibri" w:cs="Calibri"/>
        </w:rPr>
      </w:pPr>
      <w:r w:rsidRPr="00162B18">
        <w:rPr>
          <w:rFonts w:ascii="Calibri" w:hAnsi="Calibri" w:cs="Calibri"/>
        </w:rPr>
        <w:t>Sauro, J., Johnson, K., Meenan, C., 2017. From Snake-Oil to Science: Measuring UX Maturity, in: Proceedings of the 2017 CHI Conference Extended Abstracts on Human Factors in Computing Systems. Presented at the CHI ’17: CHI Conference on Human Factors in Computing Systems, ACM, Denver Colorado USA, pp. 1084–1091. https://doi.org/10.1145/3027063.3053350</w:t>
      </w:r>
    </w:p>
    <w:p w14:paraId="723779B5" w14:textId="77777777" w:rsidR="004A39C9" w:rsidRPr="00162B18" w:rsidRDefault="004A39C9" w:rsidP="004A39C9">
      <w:pPr>
        <w:pStyle w:val="Bibliography"/>
        <w:rPr>
          <w:rFonts w:ascii="Calibri" w:hAnsi="Calibri" w:cs="Calibri"/>
        </w:rPr>
      </w:pPr>
      <w:r w:rsidRPr="00162B18">
        <w:rPr>
          <w:rFonts w:ascii="Calibri" w:hAnsi="Calibri" w:cs="Calibri"/>
        </w:rPr>
        <w:t>Stein, C., Hill, R., 2021. Race to the bottom: How competition to publish first can hurt scientific quality | Stanford Institute for Economic Policy Research (SIEPR). URL https://siepr.stanford.edu/publications/policy-brief/race-bottom-how-competition-publish-first-can-hurt-scientific-quality (accessed 9.1.23).</w:t>
      </w:r>
    </w:p>
    <w:p w14:paraId="5544F9C2" w14:textId="77777777" w:rsidR="004A39C9" w:rsidRPr="00162B18" w:rsidRDefault="004A39C9" w:rsidP="004A39C9">
      <w:pPr>
        <w:pStyle w:val="Bibliography"/>
        <w:rPr>
          <w:rFonts w:ascii="Calibri" w:hAnsi="Calibri" w:cs="Calibri"/>
        </w:rPr>
      </w:pPr>
      <w:r w:rsidRPr="00162B18">
        <w:rPr>
          <w:rFonts w:ascii="Calibri" w:hAnsi="Calibri" w:cs="Calibri"/>
          <w:lang w:val="de-DE"/>
        </w:rPr>
        <w:t xml:space="preserve">Steinke, J., Ortiz-Crespo, B., Van Etten, J., Müller, A., 2022. </w:t>
      </w:r>
      <w:r w:rsidRPr="00162B18">
        <w:rPr>
          <w:rFonts w:ascii="Calibri" w:hAnsi="Calibri" w:cs="Calibri"/>
        </w:rPr>
        <w:t>Participatory design of digital innovation in agricultural research-for-development: insights from practice. Agricultural Systems 195, 103313. https://doi.org/10.1016/j.agsy.2021.103313</w:t>
      </w:r>
    </w:p>
    <w:p w14:paraId="522E5B9F" w14:textId="77777777" w:rsidR="004A39C9" w:rsidRPr="00162B18" w:rsidRDefault="004A39C9" w:rsidP="004A39C9">
      <w:pPr>
        <w:pStyle w:val="Bibliography"/>
        <w:rPr>
          <w:rFonts w:ascii="Calibri" w:hAnsi="Calibri" w:cs="Calibri"/>
        </w:rPr>
      </w:pPr>
      <w:r w:rsidRPr="00162B18">
        <w:rPr>
          <w:rFonts w:ascii="Calibri" w:hAnsi="Calibri" w:cs="Calibri"/>
        </w:rPr>
        <w:lastRenderedPageBreak/>
        <w:t>Steinke, J., Schumann, C., Langan, S., Müller, A., Opola, F., Ortiz-Crespo, B., Van Etten, J., n.d. Fostering social inclusion in digital food system interventions. submitted to Agriculutral Systems.</w:t>
      </w:r>
    </w:p>
    <w:p w14:paraId="577DBBED" w14:textId="77777777" w:rsidR="004A39C9" w:rsidRPr="00162B18" w:rsidRDefault="004A39C9" w:rsidP="004A39C9">
      <w:pPr>
        <w:pStyle w:val="Bibliography"/>
        <w:rPr>
          <w:rFonts w:ascii="Calibri" w:hAnsi="Calibri" w:cs="Calibri"/>
        </w:rPr>
      </w:pPr>
      <w:r w:rsidRPr="00162B18">
        <w:rPr>
          <w:rFonts w:ascii="Calibri" w:hAnsi="Calibri" w:cs="Calibri"/>
        </w:rPr>
        <w:t>Stepanov, K., 2022. Human-Centered Design: What It Is And How Is It Different From Other Design Approaches [WWW Document]. Medium. URL https://uxplanet.org/human-centered-design-what-it-is-and-how-is-it-different-from-other-design-approaches-c47fd9e9841a (accessed 9.14.23).</w:t>
      </w:r>
    </w:p>
    <w:p w14:paraId="0D9F52C9" w14:textId="77777777" w:rsidR="004A39C9" w:rsidRPr="00162B18" w:rsidRDefault="004A39C9" w:rsidP="004A39C9">
      <w:pPr>
        <w:pStyle w:val="Bibliography"/>
        <w:rPr>
          <w:rFonts w:ascii="Calibri" w:hAnsi="Calibri" w:cs="Calibri"/>
        </w:rPr>
      </w:pPr>
      <w:r w:rsidRPr="00162B18">
        <w:rPr>
          <w:rFonts w:ascii="Calibri" w:hAnsi="Calibri" w:cs="Calibri"/>
        </w:rPr>
        <w:t>Traynor, B., 2022. UX Standards and UX Maturity. JUS Journal of Usability Studies 17.</w:t>
      </w:r>
    </w:p>
    <w:p w14:paraId="34379AC6" w14:textId="77777777" w:rsidR="004A39C9" w:rsidRPr="00162B18" w:rsidRDefault="004A39C9" w:rsidP="004A39C9">
      <w:pPr>
        <w:pStyle w:val="Bibliography"/>
        <w:rPr>
          <w:rFonts w:ascii="Calibri" w:hAnsi="Calibri" w:cs="Calibri"/>
        </w:rPr>
      </w:pPr>
      <w:r w:rsidRPr="00162B18">
        <w:rPr>
          <w:rFonts w:ascii="Calibri" w:hAnsi="Calibri" w:cs="Calibri"/>
        </w:rPr>
        <w:t>Van Etten, J., 2022. Revisiting the adequacy of the economic policy narrative underpinning the Green Revolution. Agric Hum Values 39, 1357–1372. https://doi.org/10.1007/s10460-022-10325-2</w:t>
      </w:r>
    </w:p>
    <w:p w14:paraId="543968C8" w14:textId="77777777" w:rsidR="004A39C9" w:rsidRPr="00162B18" w:rsidRDefault="004A39C9" w:rsidP="004A39C9">
      <w:pPr>
        <w:pStyle w:val="Bibliography"/>
        <w:rPr>
          <w:rFonts w:ascii="Calibri" w:hAnsi="Calibri" w:cs="Calibri"/>
        </w:rPr>
      </w:pPr>
      <w:r w:rsidRPr="00162B18">
        <w:rPr>
          <w:rFonts w:ascii="Calibri" w:hAnsi="Calibri" w:cs="Calibri"/>
        </w:rPr>
        <w:t>von Hippel, E., 2005. Democratizing Innovation. MIT Press.</w:t>
      </w:r>
    </w:p>
    <w:p w14:paraId="3975AC1B" w14:textId="77777777" w:rsidR="004A39C9" w:rsidRPr="00162B18" w:rsidRDefault="004A39C9" w:rsidP="004A39C9">
      <w:pPr>
        <w:pStyle w:val="Bibliography"/>
        <w:rPr>
          <w:rFonts w:ascii="Calibri" w:hAnsi="Calibri" w:cs="Calibri"/>
        </w:rPr>
      </w:pPr>
      <w:r w:rsidRPr="00162B18">
        <w:rPr>
          <w:rFonts w:ascii="Calibri" w:hAnsi="Calibri" w:cs="Calibri"/>
        </w:rPr>
        <w:t>Waller, S., Bradley, M., Hosking, I., Clarkson, P.J., 2015. Making the case for inclusive design. Applied Ergonomics, Special Issue: Inclusive Design 46, 297–303. https://doi.org/10.1016/j.apergo.2013.03.012</w:t>
      </w:r>
    </w:p>
    <w:p w14:paraId="72584D6A" w14:textId="77777777" w:rsidR="004A39C9" w:rsidRPr="00162B18" w:rsidRDefault="004A39C9" w:rsidP="004A39C9">
      <w:pPr>
        <w:pStyle w:val="Bibliography"/>
        <w:rPr>
          <w:rFonts w:ascii="Calibri" w:hAnsi="Calibri" w:cs="Calibri"/>
        </w:rPr>
      </w:pPr>
      <w:r w:rsidRPr="00162B18">
        <w:rPr>
          <w:rFonts w:ascii="Calibri" w:hAnsi="Calibri" w:cs="Calibri"/>
        </w:rPr>
        <w:t>Weaver, J., 2020. Design Won’t Save the World. Medium. URL https://hairyelefante.medium.com/design-is-not-going-to-save-the-world-8985870471a5 (accessed 9.12.23).</w:t>
      </w:r>
    </w:p>
    <w:p w14:paraId="409ED1E5" w14:textId="77777777" w:rsidR="004A39C9" w:rsidRPr="00162B18" w:rsidRDefault="004A39C9" w:rsidP="004A39C9">
      <w:pPr>
        <w:pStyle w:val="Bibliography"/>
        <w:rPr>
          <w:rFonts w:ascii="Calibri" w:hAnsi="Calibri" w:cs="Calibri"/>
        </w:rPr>
      </w:pPr>
      <w:r w:rsidRPr="00162B18">
        <w:rPr>
          <w:rFonts w:ascii="Calibri" w:hAnsi="Calibri" w:cs="Calibri"/>
        </w:rPr>
        <w:t>Wyatt, S., 2008. Technological Determinism is Dead; Long L</w:t>
      </w:r>
      <w:r>
        <w:rPr>
          <w:rFonts w:ascii="Calibri" w:hAnsi="Calibri" w:cs="Calibri"/>
        </w:rPr>
        <w:t>i</w:t>
      </w:r>
      <w:r w:rsidRPr="00162B18">
        <w:rPr>
          <w:rFonts w:ascii="Calibri" w:hAnsi="Calibri" w:cs="Calibri"/>
        </w:rPr>
        <w:t>ve Technological Determinism, in: The Handbook of Science and Technology Studies. MIT Press, Cambridge, Massachusetts, pp. 165–180.</w:t>
      </w:r>
    </w:p>
    <w:p w14:paraId="6A638D83" w14:textId="253D8C38" w:rsidR="003774BA" w:rsidRDefault="004A39C9" w:rsidP="00C765C7">
      <w:pPr>
        <w:sectPr w:rsidR="003774BA" w:rsidSect="00292DBC">
          <w:headerReference w:type="even" r:id="rId12"/>
          <w:headerReference w:type="default" r:id="rId13"/>
          <w:footerReference w:type="even" r:id="rId14"/>
          <w:footerReference w:type="default" r:id="rId15"/>
          <w:headerReference w:type="first" r:id="rId16"/>
          <w:footerReference w:type="first" r:id="rId17"/>
          <w:pgSz w:w="12240" w:h="15840"/>
          <w:pgMar w:top="1440" w:right="1080" w:bottom="1440" w:left="1080" w:header="867" w:footer="708" w:gutter="0"/>
          <w:cols w:space="708"/>
          <w:titlePg/>
          <w:docGrid w:linePitch="360"/>
        </w:sectPr>
      </w:pPr>
      <w:r>
        <w:fldChar w:fldCharType="end"/>
      </w:r>
    </w:p>
    <w:p w14:paraId="05520BAB" w14:textId="77777777" w:rsidR="00BD41C0" w:rsidRPr="00C82001" w:rsidRDefault="00BD41C0" w:rsidP="00C82001">
      <w:pPr>
        <w:rPr>
          <w:lang w:val="en-US"/>
        </w:rPr>
      </w:pPr>
    </w:p>
    <w:sectPr w:rsidR="00BD41C0" w:rsidRPr="00C82001" w:rsidSect="003774BA">
      <w:headerReference w:type="even" r:id="rId18"/>
      <w:headerReference w:type="default" r:id="rId19"/>
      <w:footerReference w:type="even" r:id="rId20"/>
      <w:headerReference w:type="first" r:id="rId21"/>
      <w:footerReference w:type="first" r:id="rId22"/>
      <w:pgSz w:w="12240" w:h="15840"/>
      <w:pgMar w:top="1440" w:right="1080" w:bottom="1440" w:left="1080" w:header="867"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DBA02" w14:textId="77777777" w:rsidR="00D93032" w:rsidRDefault="00D93032" w:rsidP="00292DBC">
      <w:r>
        <w:separator/>
      </w:r>
    </w:p>
  </w:endnote>
  <w:endnote w:type="continuationSeparator" w:id="0">
    <w:p w14:paraId="3CC07919" w14:textId="77777777" w:rsidR="00D93032" w:rsidRDefault="00D93032" w:rsidP="00292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embedRegular r:id="rId1" w:fontKey="{E18AA010-4D8A-4AD8-816C-1B73D2B8BCD2}"/>
    <w:embedBold r:id="rId2" w:fontKey="{B36F326D-1BDD-4304-A7EB-4EEC77D7C8C8}"/>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embedRegular r:id="rId3" w:fontKey="{7C3705B3-C1FF-4B44-B7EE-CA839541CF27}"/>
    <w:embedBold r:id="rId4" w:fontKey="{958BFD0F-3B04-4630-AC88-7E51D42B0B57}"/>
    <w:embedItalic r:id="rId5" w:fontKey="{C12A15CE-2F36-4795-A2E9-14B1C9DD4797}"/>
  </w:font>
  <w:font w:name="Montserrat">
    <w:charset w:val="00"/>
    <w:family w:val="auto"/>
    <w:pitch w:val="variable"/>
    <w:sig w:usb0="2000020F" w:usb1="00000003" w:usb2="00000000" w:usb3="00000000" w:csb0="00000197" w:csb1="00000000"/>
    <w:embedRegular r:id="rId6" w:fontKey="{511A4457-54EC-4425-86F5-FFF88FF44BD1}"/>
    <w:embedBold r:id="rId7" w:fontKey="{691CECFE-9EA9-4DC9-93FA-6B1CA8BC71F2}"/>
    <w:embedItalic r:id="rId8" w:fontKey="{47D556BC-5A61-4B56-942C-CD5F4193A98B}"/>
  </w:font>
  <w:font w:name="Segoe UI">
    <w:panose1 w:val="020B0502040204020203"/>
    <w:charset w:val="00"/>
    <w:family w:val="swiss"/>
    <w:pitch w:val="variable"/>
    <w:sig w:usb0="E4002EFF" w:usb1="C000E47F" w:usb2="00000009" w:usb3="00000000" w:csb0="000001FF" w:csb1="00000000"/>
    <w:embedRegular r:id="rId9" w:fontKey="{D47CC7BA-E168-461B-B817-1E3BAA736E7B}"/>
  </w:font>
  <w:font w:name="Calibri Light">
    <w:panose1 w:val="020F0302020204030204"/>
    <w:charset w:val="00"/>
    <w:family w:val="swiss"/>
    <w:pitch w:val="variable"/>
    <w:sig w:usb0="E4002EFF" w:usb1="C200247B" w:usb2="00000009" w:usb3="00000000" w:csb0="000001FF" w:csb1="00000000"/>
    <w:embedRegular r:id="rId10" w:fontKey="{C6AA9D4A-19EB-4A9B-B5C9-AB4E4E3809B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CEE847" w14:textId="77777777" w:rsidR="00485396" w:rsidRDefault="003774BA" w:rsidP="003774BA">
    <w:pPr>
      <w:pStyle w:val="Footer"/>
      <w:tabs>
        <w:tab w:val="clear" w:pos="4513"/>
        <w:tab w:val="clear" w:pos="9026"/>
        <w:tab w:val="left" w:pos="7546"/>
      </w:tabs>
      <w:ind w:right="360" w:firstLine="360"/>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olor w:val="5C84E3"/>
      </w:rPr>
      <w:id w:val="-592011266"/>
      <w:docPartObj>
        <w:docPartGallery w:val="Page Numbers (Bottom of Page)"/>
        <w:docPartUnique/>
      </w:docPartObj>
    </w:sdtPr>
    <w:sdtEndPr>
      <w:rPr>
        <w:rStyle w:val="PageNumber"/>
      </w:rPr>
    </w:sdtEndPr>
    <w:sdtContent>
      <w:p w14:paraId="0427ADDB" w14:textId="77777777" w:rsidR="003774BA" w:rsidRPr="003774BA" w:rsidRDefault="003774BA" w:rsidP="00630C28">
        <w:pPr>
          <w:pStyle w:val="Footer"/>
          <w:framePr w:wrap="none" w:vAnchor="text" w:hAnchor="margin" w:xAlign="right" w:y="1"/>
          <w:rPr>
            <w:rStyle w:val="PageNumber"/>
            <w:color w:val="5C84E3"/>
          </w:rPr>
        </w:pPr>
        <w:r w:rsidRPr="003774BA">
          <w:rPr>
            <w:rStyle w:val="PageNumber"/>
            <w:color w:val="5C84E3"/>
          </w:rPr>
          <w:fldChar w:fldCharType="begin"/>
        </w:r>
        <w:r w:rsidRPr="003774BA">
          <w:rPr>
            <w:rStyle w:val="PageNumber"/>
            <w:color w:val="5C84E3"/>
          </w:rPr>
          <w:instrText xml:space="preserve"> PAGE </w:instrText>
        </w:r>
        <w:r w:rsidRPr="003774BA">
          <w:rPr>
            <w:rStyle w:val="PageNumber"/>
            <w:color w:val="5C84E3"/>
          </w:rPr>
          <w:fldChar w:fldCharType="separate"/>
        </w:r>
        <w:r w:rsidRPr="003774BA">
          <w:rPr>
            <w:rStyle w:val="PageNumber"/>
            <w:noProof/>
            <w:color w:val="5C84E3"/>
          </w:rPr>
          <w:t>3</w:t>
        </w:r>
        <w:r w:rsidRPr="003774BA">
          <w:rPr>
            <w:rStyle w:val="PageNumber"/>
            <w:color w:val="5C84E3"/>
          </w:rPr>
          <w:fldChar w:fldCharType="end"/>
        </w:r>
      </w:p>
    </w:sdtContent>
  </w:sdt>
  <w:p w14:paraId="01454C6E" w14:textId="77777777" w:rsidR="00D33387" w:rsidRPr="00BD41C0" w:rsidRDefault="00D33387" w:rsidP="003774BA">
    <w:pPr>
      <w:pStyle w:val="Footer"/>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6DA7B" w14:textId="77777777" w:rsidR="00BD41C0" w:rsidRPr="00CB3107" w:rsidRDefault="00CB3107" w:rsidP="00CB3107">
    <w:pPr>
      <w:pStyle w:val="Footer"/>
      <w:rPr>
        <w:sz w:val="18"/>
        <w:szCs w:val="18"/>
        <w:lang w:val="en-US"/>
      </w:rPr>
    </w:pPr>
    <w:r w:rsidRPr="00CB3107">
      <w:rPr>
        <w:noProof/>
        <w:sz w:val="18"/>
        <w:szCs w:val="18"/>
        <w:lang w:val="en-IN"/>
      </w:rPr>
      <mc:AlternateContent>
        <mc:Choice Requires="wps">
          <w:drawing>
            <wp:anchor distT="0" distB="0" distL="114300" distR="114300" simplePos="0" relativeHeight="251664384" behindDoc="1" locked="0" layoutInCell="1" allowOverlap="1" wp14:anchorId="55B09EF5" wp14:editId="73CF0946">
              <wp:simplePos x="0" y="0"/>
              <wp:positionH relativeFrom="page">
                <wp:posOffset>5546725</wp:posOffset>
              </wp:positionH>
              <wp:positionV relativeFrom="paragraph">
                <wp:posOffset>939800</wp:posOffset>
              </wp:positionV>
              <wp:extent cx="234950" cy="4445"/>
              <wp:effectExtent l="0" t="0" r="0" b="0"/>
              <wp:wrapNone/>
              <wp:docPr id="4667747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 cy="4445"/>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5CFE1B" id="Rectangle 5" o:spid="_x0000_s1026" style="position:absolute;margin-left:436.75pt;margin-top:74pt;width:18.5pt;height:.3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" fillcolor="#0462c1" stroked="f">
              <w10:wrap anchorx="page"/>
            </v:rect>
          </w:pict>
        </mc:Fallback>
      </mc:AlternateContent>
    </w:r>
    <w:r w:rsidRPr="00CB3107">
      <w:rPr>
        <w:sz w:val="18"/>
        <w:szCs w:val="18"/>
        <w:lang w:val="en-US"/>
      </w:rPr>
      <w:t xml:space="preserve">This publication has been prepared as an output of </w:t>
    </w:r>
    <w:r w:rsidRPr="00CB3107">
      <w:rPr>
        <w:b/>
        <w:sz w:val="18"/>
        <w:szCs w:val="18"/>
        <w:lang w:val="en-US"/>
      </w:rPr>
      <w:t xml:space="preserve">CGIAR Research Initiative on </w:t>
    </w:r>
    <w:hyperlink r:id="rId1">
      <w:r w:rsidRPr="00CB3107">
        <w:rPr>
          <w:rStyle w:val="Hyperlink"/>
          <w:b/>
          <w:sz w:val="18"/>
          <w:szCs w:val="18"/>
          <w:lang w:val="en-US"/>
        </w:rPr>
        <w:t>Digital Innovation</w:t>
      </w:r>
      <w:r w:rsidRPr="00CB3107">
        <w:rPr>
          <w:rStyle w:val="Hyperlink"/>
          <w:sz w:val="18"/>
          <w:szCs w:val="18"/>
          <w:lang w:val="en-US"/>
        </w:rPr>
        <w:t>,</w:t>
      </w:r>
    </w:hyperlink>
    <w:r w:rsidRPr="00CB3107">
      <w:rPr>
        <w:sz w:val="18"/>
        <w:szCs w:val="18"/>
      </w:rPr>
      <w:t xml:space="preserve"> </w:t>
    </w:r>
    <w:r w:rsidRPr="00CB3107">
      <w:rPr>
        <w:sz w:val="18"/>
        <w:szCs w:val="18"/>
        <w:lang w:val="en-US"/>
      </w:rPr>
      <w:t xml:space="preserve">which researches pathways to accelerate the transformation towards sustainable and inclusive agrifood systems by generating research-based evidence and innovative digital solutions. This publication has not been independently peer-reviewed. Any opinions expressed here belong to the author(s) and are not necessarily representative of or endorsed by CGIAR. In line with principles defined in </w:t>
    </w:r>
    <w:hyperlink r:id="rId2">
      <w:r w:rsidRPr="00CB3107">
        <w:rPr>
          <w:rStyle w:val="Hyperlink"/>
          <w:sz w:val="18"/>
          <w:szCs w:val="18"/>
          <w:lang w:val="en-US"/>
        </w:rPr>
        <w:t>CGIAR's Open and FAIR Data Assets Policy,</w:t>
      </w:r>
    </w:hyperlink>
    <w:r w:rsidRPr="00CB3107">
      <w:rPr>
        <w:sz w:val="18"/>
        <w:szCs w:val="18"/>
        <w:lang w:val="en-US"/>
      </w:rPr>
      <w:t xml:space="preserve"> this publication is available under a </w:t>
    </w:r>
    <w:hyperlink r:id="rId3">
      <w:r w:rsidRPr="00CB3107">
        <w:rPr>
          <w:rStyle w:val="Hyperlink"/>
          <w:sz w:val="18"/>
          <w:szCs w:val="18"/>
          <w:lang w:val="en-US"/>
        </w:rPr>
        <w:t xml:space="preserve">CC BY 4.0 </w:t>
      </w:r>
    </w:hyperlink>
    <w:r w:rsidRPr="00CB3107">
      <w:rPr>
        <w:sz w:val="18"/>
        <w:szCs w:val="18"/>
        <w:lang w:val="en-US"/>
      </w:rPr>
      <w:t xml:space="preserve">license. © The copyright of this publication is held by </w:t>
    </w:r>
    <w:hyperlink r:id="rId4">
      <w:r w:rsidRPr="00CB3107">
        <w:rPr>
          <w:rStyle w:val="Hyperlink"/>
          <w:sz w:val="18"/>
          <w:szCs w:val="18"/>
          <w:lang w:val="en-US"/>
        </w:rPr>
        <w:t xml:space="preserve">IFPRI, </w:t>
      </w:r>
    </w:hyperlink>
    <w:r w:rsidRPr="00CB3107">
      <w:rPr>
        <w:sz w:val="18"/>
        <w:szCs w:val="18"/>
        <w:lang w:val="en-US"/>
      </w:rPr>
      <w:t xml:space="preserve">in which the Initiative lead resides. We thank all funders who supported this research through their contributions to </w:t>
    </w:r>
    <w:hyperlink r:id="rId5">
      <w:r w:rsidRPr="00CB3107">
        <w:rPr>
          <w:rStyle w:val="Hyperlink"/>
          <w:sz w:val="18"/>
          <w:szCs w:val="18"/>
          <w:lang w:val="en-US"/>
        </w:rPr>
        <w:t>CGIAR Trust Fund.</w:t>
      </w:r>
    </w:hyperlink>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olor w:val="5C84E3"/>
      </w:rPr>
      <w:id w:val="-892814007"/>
      <w:docPartObj>
        <w:docPartGallery w:val="Page Numbers (Bottom of Page)"/>
        <w:docPartUnique/>
      </w:docPartObj>
    </w:sdtPr>
    <w:sdtEndPr>
      <w:rPr>
        <w:rStyle w:val="PageNumber"/>
      </w:rPr>
    </w:sdtEndPr>
    <w:sdtContent>
      <w:p w14:paraId="005BBEAE" w14:textId="77777777" w:rsidR="000B539B" w:rsidRPr="003774BA" w:rsidRDefault="000B539B" w:rsidP="000B539B">
        <w:pPr>
          <w:pStyle w:val="Footer"/>
          <w:framePr w:wrap="none" w:vAnchor="text" w:hAnchor="margin" w:xAlign="right" w:y="1"/>
          <w:rPr>
            <w:rStyle w:val="PageNumber"/>
            <w:color w:val="5C84E3"/>
          </w:rPr>
        </w:pPr>
        <w:r w:rsidRPr="003774BA">
          <w:rPr>
            <w:rStyle w:val="PageNumber"/>
            <w:color w:val="5C84E3"/>
          </w:rPr>
          <w:fldChar w:fldCharType="begin"/>
        </w:r>
        <w:r w:rsidRPr="003774BA">
          <w:rPr>
            <w:rStyle w:val="PageNumber"/>
            <w:color w:val="5C84E3"/>
          </w:rPr>
          <w:instrText xml:space="preserve"> PAGE </w:instrText>
        </w:r>
        <w:r w:rsidRPr="003774BA">
          <w:rPr>
            <w:rStyle w:val="PageNumber"/>
            <w:color w:val="5C84E3"/>
          </w:rPr>
          <w:fldChar w:fldCharType="separate"/>
        </w:r>
        <w:r>
          <w:rPr>
            <w:rStyle w:val="PageNumber"/>
            <w:color w:val="5C84E3"/>
          </w:rPr>
          <w:t>1</w:t>
        </w:r>
        <w:r w:rsidRPr="003774BA">
          <w:rPr>
            <w:rStyle w:val="PageNumber"/>
            <w:color w:val="5C84E3"/>
          </w:rPr>
          <w:fldChar w:fldCharType="end"/>
        </w:r>
      </w:p>
    </w:sdtContent>
  </w:sdt>
  <w:p w14:paraId="5AAED35B" w14:textId="77777777" w:rsidR="000B539B" w:rsidRDefault="000B539B" w:rsidP="003774BA">
    <w:pPr>
      <w:pStyle w:val="Footer"/>
      <w:tabs>
        <w:tab w:val="clear" w:pos="4513"/>
        <w:tab w:val="clear" w:pos="9026"/>
        <w:tab w:val="left" w:pos="7546"/>
      </w:tabs>
      <w:ind w:right="360" w:firstLine="360"/>
    </w:pP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54757874"/>
      <w:docPartObj>
        <w:docPartGallery w:val="Page Numbers (Bottom of Page)"/>
        <w:docPartUnique/>
      </w:docPartObj>
    </w:sdtPr>
    <w:sdtEndPr>
      <w:rPr>
        <w:rStyle w:val="PageNumber"/>
      </w:rPr>
    </w:sdtEndPr>
    <w:sdtContent>
      <w:p w14:paraId="6E14FA81" w14:textId="77777777" w:rsidR="003774BA" w:rsidRDefault="003774BA" w:rsidP="00630C2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5DB22A6" w14:textId="77777777" w:rsidR="003774BA" w:rsidRPr="00BD41C0" w:rsidRDefault="003774BA" w:rsidP="003774BA">
    <w:pPr>
      <w:pStyle w:val="NoSpacing"/>
      <w:ind w:right="36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84C41" w14:textId="77777777" w:rsidR="00D93032" w:rsidRDefault="00D93032" w:rsidP="00292DBC">
      <w:r>
        <w:separator/>
      </w:r>
    </w:p>
  </w:footnote>
  <w:footnote w:type="continuationSeparator" w:id="0">
    <w:p w14:paraId="685166D6" w14:textId="77777777" w:rsidR="00D93032" w:rsidRDefault="00D93032" w:rsidP="00292DBC">
      <w:r>
        <w:continuationSeparator/>
      </w:r>
    </w:p>
  </w:footnote>
  <w:footnote w:id="1">
    <w:p w14:paraId="1010EA5F" w14:textId="77777777" w:rsidR="004A39C9" w:rsidRDefault="004A39C9" w:rsidP="004A39C9">
      <w:pPr>
        <w:pStyle w:val="FootnoteText"/>
      </w:pPr>
      <w:r>
        <w:rPr>
          <w:rStyle w:val="FootnoteReference"/>
        </w:rPr>
        <w:footnoteRef/>
      </w:r>
      <w:r>
        <w:t xml:space="preserve"> CGIAR has a portfolio of Research Initatives that are funded through organizational core funding and bilateral grants. Research Inititiatives cover a range of themes and regionas and are all targeted to impact on five critical impact areas: Climate Adpatation &amp; Mitigation; Environmental Helath and Biodiversity; Gender Equality, Youth and Social Inclusion, Nutrition, Health &amp; Food Security; Poverty Reduction, Livelihoods &amp; Jobs. See </w:t>
      </w:r>
      <w:hyperlink r:id="rId1" w:history="1">
        <w:r w:rsidRPr="00E60D57">
          <w:rPr>
            <w:rStyle w:val="Hyperlink"/>
          </w:rPr>
          <w:t>https://www.cgiar.org/research/cgiar-portfolio/</w:t>
        </w:r>
      </w:hyperlink>
      <w:r>
        <w:t xml:space="preserve"> , accessed 12.9.2023</w:t>
      </w:r>
    </w:p>
  </w:footnote>
  <w:footnote w:id="2">
    <w:p w14:paraId="73FC0A43" w14:textId="77777777" w:rsidR="004A39C9" w:rsidRDefault="004A39C9" w:rsidP="004A39C9">
      <w:pPr>
        <w:pStyle w:val="FootnoteText"/>
      </w:pPr>
      <w:r>
        <w:rPr>
          <w:rStyle w:val="FootnoteReference"/>
        </w:rPr>
        <w:footnoteRef/>
      </w:r>
      <w:r>
        <w:t xml:space="preserve"> We eliminated one entry as it was evident from the comments that the person did respond the survey under different assumptions.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2EA6E" w14:textId="77777777" w:rsidR="00CB3107" w:rsidRDefault="00CB31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E19A7" w14:textId="77777777" w:rsidR="00CB3107" w:rsidRDefault="00CB31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BD2A3" w14:textId="615CCB80" w:rsidR="00BD41C0" w:rsidRDefault="00704822" w:rsidP="00292DBC">
    <w:pPr>
      <w:pStyle w:val="Header"/>
    </w:pPr>
    <w:r>
      <w:rPr>
        <w:noProof/>
      </w:rPr>
      <mc:AlternateContent>
        <mc:Choice Requires="wpg">
          <w:drawing>
            <wp:anchor distT="0" distB="0" distL="114300" distR="114300" simplePos="0" relativeHeight="251660288" behindDoc="0" locked="0" layoutInCell="1" allowOverlap="1" wp14:anchorId="2CC27E22" wp14:editId="3C6DA71C">
              <wp:simplePos x="0" y="0"/>
              <wp:positionH relativeFrom="column">
                <wp:posOffset>0</wp:posOffset>
              </wp:positionH>
              <wp:positionV relativeFrom="page">
                <wp:posOffset>0</wp:posOffset>
              </wp:positionV>
              <wp:extent cx="1980000" cy="1072800"/>
              <wp:effectExtent l="0" t="12700" r="1270" b="0"/>
              <wp:wrapSquare wrapText="bothSides"/>
              <wp:docPr id="1" name="Graphic 49"/>
              <wp:cNvGraphicFramePr/>
              <a:graphic xmlns:a="http://schemas.openxmlformats.org/drawingml/2006/main">
                <a:graphicData uri="http://schemas.microsoft.com/office/word/2010/wordprocessingGroup">
                  <wpg:wgp>
                    <wpg:cNvGrpSpPr/>
                    <wpg:grpSpPr>
                      <a:xfrm>
                        <a:off x="0" y="0"/>
                        <a:ext cx="1980000" cy="1072800"/>
                        <a:chOff x="0" y="0"/>
                        <a:chExt cx="1978806" cy="1071497"/>
                      </a:xfrm>
                    </wpg:grpSpPr>
                    <wps:wsp>
                      <wps:cNvPr id="2" name="Freeform 2"/>
                      <wps:cNvSpPr/>
                      <wps:spPr>
                        <a:xfrm>
                          <a:off x="0" y="0"/>
                          <a:ext cx="1978806" cy="1071497"/>
                        </a:xfrm>
                        <a:custGeom>
                          <a:avLst/>
                          <a:gdLst>
                            <a:gd name="connsiteX0" fmla="*/ 0 w 1978806"/>
                            <a:gd name="connsiteY0" fmla="*/ -1877 h 1071497"/>
                            <a:gd name="connsiteX1" fmla="*/ 1978807 w 1978806"/>
                            <a:gd name="connsiteY1" fmla="*/ -1877 h 1071497"/>
                            <a:gd name="connsiteX2" fmla="*/ 1978807 w 1978806"/>
                            <a:gd name="connsiteY2" fmla="*/ 1069620 h 1071497"/>
                            <a:gd name="connsiteX3" fmla="*/ 0 w 1978806"/>
                            <a:gd name="connsiteY3" fmla="*/ 1069620 h 1071497"/>
                          </a:gdLst>
                          <a:ahLst/>
                          <a:cxnLst>
                            <a:cxn ang="0">
                              <a:pos x="connsiteX0" y="connsiteY0"/>
                            </a:cxn>
                            <a:cxn ang="0">
                              <a:pos x="connsiteX1" y="connsiteY1"/>
                            </a:cxn>
                            <a:cxn ang="0">
                              <a:pos x="connsiteX2" y="connsiteY2"/>
                            </a:cxn>
                            <a:cxn ang="0">
                              <a:pos x="connsiteX3" y="connsiteY3"/>
                            </a:cxn>
                          </a:cxnLst>
                          <a:rect l="l" t="t" r="r" b="b"/>
                          <a:pathLst>
                            <a:path w="1978806" h="1071497">
                              <a:moveTo>
                                <a:pt x="0" y="-1877"/>
                              </a:moveTo>
                              <a:lnTo>
                                <a:pt x="1978807" y="-1877"/>
                              </a:lnTo>
                              <a:lnTo>
                                <a:pt x="1978807" y="1069620"/>
                              </a:lnTo>
                              <a:lnTo>
                                <a:pt x="0" y="1069620"/>
                              </a:lnTo>
                              <a:close/>
                            </a:path>
                          </a:pathLst>
                        </a:custGeom>
                        <a:solidFill>
                          <a:srgbClr val="5D84E3"/>
                        </a:solidFill>
                        <a:ln w="645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3" name="Graphic 49"/>
                      <wpg:cNvGrpSpPr/>
                      <wpg:grpSpPr>
                        <a:xfrm>
                          <a:off x="89947" y="348454"/>
                          <a:ext cx="1796631" cy="544460"/>
                          <a:chOff x="89947" y="348454"/>
                          <a:chExt cx="1796631" cy="544460"/>
                        </a:xfrm>
                      </wpg:grpSpPr>
                      <wps:wsp>
                        <wps:cNvPr id="4" name="Freeform 4"/>
                        <wps:cNvSpPr/>
                        <wps:spPr>
                          <a:xfrm>
                            <a:off x="89947" y="348454"/>
                            <a:ext cx="1796631" cy="544460"/>
                          </a:xfrm>
                          <a:custGeom>
                            <a:avLst/>
                            <a:gdLst>
                              <a:gd name="connsiteX0" fmla="*/ -250 w 1796631"/>
                              <a:gd name="connsiteY0" fmla="*/ -51 h 544460"/>
                              <a:gd name="connsiteX1" fmla="*/ 1796381 w 1796631"/>
                              <a:gd name="connsiteY1" fmla="*/ -51 h 544460"/>
                              <a:gd name="connsiteX2" fmla="*/ 1796381 w 1796631"/>
                              <a:gd name="connsiteY2" fmla="*/ 544410 h 544460"/>
                              <a:gd name="connsiteX3" fmla="*/ -250 w 1796631"/>
                              <a:gd name="connsiteY3" fmla="*/ 544410 h 544460"/>
                            </a:gdLst>
                            <a:ahLst/>
                            <a:cxnLst>
                              <a:cxn ang="0">
                                <a:pos x="connsiteX0" y="connsiteY0"/>
                              </a:cxn>
                              <a:cxn ang="0">
                                <a:pos x="connsiteX1" y="connsiteY1"/>
                              </a:cxn>
                              <a:cxn ang="0">
                                <a:pos x="connsiteX2" y="connsiteY2"/>
                              </a:cxn>
                              <a:cxn ang="0">
                                <a:pos x="connsiteX3" y="connsiteY3"/>
                              </a:cxn>
                            </a:cxnLst>
                            <a:rect l="l" t="t" r="r" b="b"/>
                            <a:pathLst>
                              <a:path w="1796631" h="544460">
                                <a:moveTo>
                                  <a:pt x="-250" y="-51"/>
                                </a:moveTo>
                                <a:lnTo>
                                  <a:pt x="1796381" y="-51"/>
                                </a:lnTo>
                                <a:lnTo>
                                  <a:pt x="1796381" y="544410"/>
                                </a:lnTo>
                                <a:lnTo>
                                  <a:pt x="-250" y="544410"/>
                                </a:lnTo>
                                <a:close/>
                              </a:path>
                            </a:pathLst>
                          </a:custGeom>
                          <a:no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5" name="Graphic 49"/>
                        <wpg:cNvGrpSpPr/>
                        <wpg:grpSpPr>
                          <a:xfrm>
                            <a:off x="173415" y="374149"/>
                            <a:ext cx="1600319" cy="494117"/>
                            <a:chOff x="173415" y="374149"/>
                            <a:chExt cx="1600319" cy="494117"/>
                          </a:xfrm>
                        </wpg:grpSpPr>
                        <wps:wsp>
                          <wps:cNvPr id="6" name="Freeform 6"/>
                          <wps:cNvSpPr/>
                          <wps:spPr>
                            <a:xfrm>
                              <a:off x="325049" y="419261"/>
                              <a:ext cx="54227" cy="173062"/>
                            </a:xfrm>
                            <a:custGeom>
                              <a:avLst/>
                              <a:gdLst>
                                <a:gd name="connsiteX0" fmla="*/ 40401 w 54227"/>
                                <a:gd name="connsiteY0" fmla="*/ 154168 h 173062"/>
                                <a:gd name="connsiteX1" fmla="*/ 40363 w 54227"/>
                                <a:gd name="connsiteY1" fmla="*/ 154252 h 173062"/>
                                <a:gd name="connsiteX2" fmla="*/ 15324 w 54227"/>
                                <a:gd name="connsiteY2" fmla="*/ 110526 h 173062"/>
                                <a:gd name="connsiteX3" fmla="*/ 40401 w 54227"/>
                                <a:gd name="connsiteY3" fmla="*/ 154168 h 173062"/>
                                <a:gd name="connsiteX4" fmla="*/ 47591 w 54227"/>
                                <a:gd name="connsiteY4" fmla="*/ 119050 h 173062"/>
                                <a:gd name="connsiteX5" fmla="*/ 26024 w 54227"/>
                                <a:gd name="connsiteY5" fmla="*/ 97645 h 173062"/>
                                <a:gd name="connsiteX6" fmla="*/ 14748 w 54227"/>
                                <a:gd name="connsiteY6" fmla="*/ 70969 h 173062"/>
                                <a:gd name="connsiteX7" fmla="*/ 14748 w 54227"/>
                                <a:gd name="connsiteY7" fmla="*/ 6407 h 173062"/>
                                <a:gd name="connsiteX8" fmla="*/ 480 w 54227"/>
                                <a:gd name="connsiteY8" fmla="*/ 6739 h 173062"/>
                                <a:gd name="connsiteX9" fmla="*/ 480 w 54227"/>
                                <a:gd name="connsiteY9" fmla="*/ 128616 h 173062"/>
                                <a:gd name="connsiteX10" fmla="*/ 12093 w 54227"/>
                                <a:gd name="connsiteY10" fmla="*/ 155292 h 173062"/>
                                <a:gd name="connsiteX11" fmla="*/ 53567 w 54227"/>
                                <a:gd name="connsiteY11" fmla="*/ 173077 h 173062"/>
                                <a:gd name="connsiteX12" fmla="*/ 54228 w 54227"/>
                                <a:gd name="connsiteY12" fmla="*/ 139146 h 173062"/>
                                <a:gd name="connsiteX13" fmla="*/ 47591 w 54227"/>
                                <a:gd name="connsiteY13" fmla="*/ 119050 h 1730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54227" h="173062">
                                  <a:moveTo>
                                    <a:pt x="40401" y="154168"/>
                                  </a:moveTo>
                                  <a:cubicBezTo>
                                    <a:pt x="40401" y="154206"/>
                                    <a:pt x="40363" y="154252"/>
                                    <a:pt x="40363" y="154252"/>
                                  </a:cubicBezTo>
                                  <a:cubicBezTo>
                                    <a:pt x="16522" y="144615"/>
                                    <a:pt x="12337" y="146485"/>
                                    <a:pt x="15324" y="110526"/>
                                  </a:cubicBezTo>
                                  <a:cubicBezTo>
                                    <a:pt x="43489" y="127655"/>
                                    <a:pt x="41534" y="133946"/>
                                    <a:pt x="40401" y="154168"/>
                                  </a:cubicBezTo>
                                  <a:moveTo>
                                    <a:pt x="47591" y="119050"/>
                                  </a:moveTo>
                                  <a:cubicBezTo>
                                    <a:pt x="42952" y="113121"/>
                                    <a:pt x="31837" y="103408"/>
                                    <a:pt x="26024" y="97645"/>
                                  </a:cubicBezTo>
                                  <a:cubicBezTo>
                                    <a:pt x="17070" y="88764"/>
                                    <a:pt x="14748" y="86121"/>
                                    <a:pt x="14748" y="70969"/>
                                  </a:cubicBezTo>
                                  <a:lnTo>
                                    <a:pt x="14748" y="6407"/>
                                  </a:lnTo>
                                  <a:cubicBezTo>
                                    <a:pt x="14748" y="-2814"/>
                                    <a:pt x="480" y="-1491"/>
                                    <a:pt x="480" y="6739"/>
                                  </a:cubicBezTo>
                                  <a:cubicBezTo>
                                    <a:pt x="480" y="6739"/>
                                    <a:pt x="-527" y="119050"/>
                                    <a:pt x="480" y="128616"/>
                                  </a:cubicBezTo>
                                  <a:cubicBezTo>
                                    <a:pt x="1470" y="138163"/>
                                    <a:pt x="-3291" y="145611"/>
                                    <a:pt x="12093" y="155292"/>
                                  </a:cubicBezTo>
                                  <a:cubicBezTo>
                                    <a:pt x="29114" y="166004"/>
                                    <a:pt x="53567" y="173077"/>
                                    <a:pt x="53567" y="173077"/>
                                  </a:cubicBezTo>
                                  <a:cubicBezTo>
                                    <a:pt x="53567" y="173077"/>
                                    <a:pt x="53893" y="148366"/>
                                    <a:pt x="54228" y="139146"/>
                                  </a:cubicBezTo>
                                  <a:cubicBezTo>
                                    <a:pt x="54565" y="129934"/>
                                    <a:pt x="52231" y="124985"/>
                                    <a:pt x="47591" y="119050"/>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 name="Freeform 7"/>
                          <wps:cNvSpPr/>
                          <wps:spPr>
                            <a:xfrm>
                              <a:off x="393373" y="419264"/>
                              <a:ext cx="54218" cy="173049"/>
                            </a:xfrm>
                            <a:custGeom>
                              <a:avLst/>
                              <a:gdLst>
                                <a:gd name="connsiteX0" fmla="*/ 38977 w 54218"/>
                                <a:gd name="connsiteY0" fmla="*/ 110530 h 173049"/>
                                <a:gd name="connsiteX1" fmla="*/ 13929 w 54218"/>
                                <a:gd name="connsiteY1" fmla="*/ 154264 h 173049"/>
                                <a:gd name="connsiteX2" fmla="*/ 13893 w 54218"/>
                                <a:gd name="connsiteY2" fmla="*/ 154174 h 173049"/>
                                <a:gd name="connsiteX3" fmla="*/ 38977 w 54218"/>
                                <a:gd name="connsiteY3" fmla="*/ 110530 h 173049"/>
                                <a:gd name="connsiteX4" fmla="*/ 72 w 54218"/>
                                <a:gd name="connsiteY4" fmla="*/ 139160 h 173049"/>
                                <a:gd name="connsiteX5" fmla="*/ 728 w 54218"/>
                                <a:gd name="connsiteY5" fmla="*/ 173080 h 173049"/>
                                <a:gd name="connsiteX6" fmla="*/ 42199 w 54218"/>
                                <a:gd name="connsiteY6" fmla="*/ 155304 h 173049"/>
                                <a:gd name="connsiteX7" fmla="*/ 53812 w 54218"/>
                                <a:gd name="connsiteY7" fmla="*/ 128630 h 173049"/>
                                <a:gd name="connsiteX8" fmla="*/ 53812 w 54218"/>
                                <a:gd name="connsiteY8" fmla="*/ 6753 h 173049"/>
                                <a:gd name="connsiteX9" fmla="*/ 39547 w 54218"/>
                                <a:gd name="connsiteY9" fmla="*/ 6418 h 173049"/>
                                <a:gd name="connsiteX10" fmla="*/ 39547 w 54218"/>
                                <a:gd name="connsiteY10" fmla="*/ 70980 h 173049"/>
                                <a:gd name="connsiteX11" fmla="*/ 28268 w 54218"/>
                                <a:gd name="connsiteY11" fmla="*/ 97656 h 173049"/>
                                <a:gd name="connsiteX12" fmla="*/ 6700 w 54218"/>
                                <a:gd name="connsiteY12" fmla="*/ 119064 h 173049"/>
                                <a:gd name="connsiteX13" fmla="*/ 72 w 54218"/>
                                <a:gd name="connsiteY13" fmla="*/ 139160 h 1730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54218" h="173049">
                                  <a:moveTo>
                                    <a:pt x="38977" y="110530"/>
                                  </a:moveTo>
                                  <a:cubicBezTo>
                                    <a:pt x="41955" y="146500"/>
                                    <a:pt x="37781" y="144627"/>
                                    <a:pt x="13929" y="154264"/>
                                  </a:cubicBezTo>
                                  <a:cubicBezTo>
                                    <a:pt x="13929" y="154264"/>
                                    <a:pt x="13893" y="154231"/>
                                    <a:pt x="13893" y="154174"/>
                                  </a:cubicBezTo>
                                  <a:cubicBezTo>
                                    <a:pt x="12769" y="133958"/>
                                    <a:pt x="10792" y="127659"/>
                                    <a:pt x="38977" y="110530"/>
                                  </a:cubicBezTo>
                                  <a:moveTo>
                                    <a:pt x="72" y="139160"/>
                                  </a:moveTo>
                                  <a:cubicBezTo>
                                    <a:pt x="410" y="148389"/>
                                    <a:pt x="728" y="173080"/>
                                    <a:pt x="728" y="173080"/>
                                  </a:cubicBezTo>
                                  <a:cubicBezTo>
                                    <a:pt x="728" y="173080"/>
                                    <a:pt x="25189" y="166008"/>
                                    <a:pt x="42199" y="155304"/>
                                  </a:cubicBezTo>
                                  <a:cubicBezTo>
                                    <a:pt x="57585" y="145626"/>
                                    <a:pt x="52819" y="138178"/>
                                    <a:pt x="53812" y="128630"/>
                                  </a:cubicBezTo>
                                  <a:cubicBezTo>
                                    <a:pt x="54810" y="119064"/>
                                    <a:pt x="53812" y="6753"/>
                                    <a:pt x="53812" y="6753"/>
                                  </a:cubicBezTo>
                                  <a:cubicBezTo>
                                    <a:pt x="53812" y="-1477"/>
                                    <a:pt x="39547" y="-2794"/>
                                    <a:pt x="39547" y="6418"/>
                                  </a:cubicBezTo>
                                  <a:lnTo>
                                    <a:pt x="39547" y="70980"/>
                                  </a:lnTo>
                                  <a:cubicBezTo>
                                    <a:pt x="39547" y="86135"/>
                                    <a:pt x="37233" y="88768"/>
                                    <a:pt x="28268" y="97656"/>
                                  </a:cubicBezTo>
                                  <a:cubicBezTo>
                                    <a:pt x="22463" y="103430"/>
                                    <a:pt x="11343" y="113135"/>
                                    <a:pt x="6700" y="119064"/>
                                  </a:cubicBezTo>
                                  <a:cubicBezTo>
                                    <a:pt x="2052" y="124996"/>
                                    <a:pt x="-281" y="129937"/>
                                    <a:pt x="72" y="139160"/>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Freeform 8"/>
                          <wps:cNvSpPr/>
                          <wps:spPr>
                            <a:xfrm>
                              <a:off x="360440" y="374149"/>
                              <a:ext cx="53043" cy="157382"/>
                            </a:xfrm>
                            <a:custGeom>
                              <a:avLst/>
                              <a:gdLst>
                                <a:gd name="connsiteX0" fmla="*/ 26313 w 53043"/>
                                <a:gd name="connsiteY0" fmla="*/ 140037 h 157382"/>
                                <a:gd name="connsiteX1" fmla="*/ 26313 w 53043"/>
                                <a:gd name="connsiteY1" fmla="*/ 92565 h 157382"/>
                                <a:gd name="connsiteX2" fmla="*/ 27004 w 53043"/>
                                <a:gd name="connsiteY2" fmla="*/ 93652 h 157382"/>
                                <a:gd name="connsiteX3" fmla="*/ 26313 w 53043"/>
                                <a:gd name="connsiteY3" fmla="*/ 140037 h 157382"/>
                                <a:gd name="connsiteX4" fmla="*/ 44771 w 53043"/>
                                <a:gd name="connsiteY4" fmla="*/ 98505 h 157382"/>
                                <a:gd name="connsiteX5" fmla="*/ 33286 w 53043"/>
                                <a:gd name="connsiteY5" fmla="*/ 79294 h 157382"/>
                                <a:gd name="connsiteX6" fmla="*/ 33286 w 53043"/>
                                <a:gd name="connsiteY6" fmla="*/ 8049 h 157382"/>
                                <a:gd name="connsiteX7" fmla="*/ 19125 w 53043"/>
                                <a:gd name="connsiteY7" fmla="*/ 8049 h 157382"/>
                                <a:gd name="connsiteX8" fmla="*/ 19292 w 53043"/>
                                <a:gd name="connsiteY8" fmla="*/ 79202 h 157382"/>
                                <a:gd name="connsiteX9" fmla="*/ 3824 w 53043"/>
                                <a:gd name="connsiteY9" fmla="*/ 107440 h 157382"/>
                                <a:gd name="connsiteX10" fmla="*/ 7372 w 53043"/>
                                <a:gd name="connsiteY10" fmla="*/ 138090 h 157382"/>
                                <a:gd name="connsiteX11" fmla="*/ 26417 w 53043"/>
                                <a:gd name="connsiteY11" fmla="*/ 157394 h 157382"/>
                                <a:gd name="connsiteX12" fmla="*/ 26771 w 53043"/>
                                <a:gd name="connsiteY12" fmla="*/ 157024 h 157382"/>
                                <a:gd name="connsiteX13" fmla="*/ 41400 w 53043"/>
                                <a:gd name="connsiteY13" fmla="*/ 142503 h 157382"/>
                                <a:gd name="connsiteX14" fmla="*/ 44771 w 53043"/>
                                <a:gd name="connsiteY14" fmla="*/ 98505 h 157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53043" h="157382">
                                  <a:moveTo>
                                    <a:pt x="26313" y="140037"/>
                                  </a:moveTo>
                                  <a:cubicBezTo>
                                    <a:pt x="-1154" y="125440"/>
                                    <a:pt x="18489" y="105660"/>
                                    <a:pt x="26313" y="92565"/>
                                  </a:cubicBezTo>
                                  <a:lnTo>
                                    <a:pt x="27004" y="93652"/>
                                  </a:lnTo>
                                  <a:cubicBezTo>
                                    <a:pt x="47197" y="123657"/>
                                    <a:pt x="41718" y="128173"/>
                                    <a:pt x="26313" y="140037"/>
                                  </a:cubicBezTo>
                                  <a:moveTo>
                                    <a:pt x="44771" y="98505"/>
                                  </a:moveTo>
                                  <a:cubicBezTo>
                                    <a:pt x="36442" y="83770"/>
                                    <a:pt x="44771" y="98505"/>
                                    <a:pt x="33286" y="79294"/>
                                  </a:cubicBezTo>
                                  <a:lnTo>
                                    <a:pt x="33286" y="8049"/>
                                  </a:lnTo>
                                  <a:cubicBezTo>
                                    <a:pt x="33286" y="-3104"/>
                                    <a:pt x="19125" y="-2220"/>
                                    <a:pt x="19125" y="8049"/>
                                  </a:cubicBezTo>
                                  <a:lnTo>
                                    <a:pt x="19292" y="79202"/>
                                  </a:lnTo>
                                  <a:cubicBezTo>
                                    <a:pt x="19292" y="79202"/>
                                    <a:pt x="7191" y="99393"/>
                                    <a:pt x="3824" y="107440"/>
                                  </a:cubicBezTo>
                                  <a:cubicBezTo>
                                    <a:pt x="451" y="115487"/>
                                    <a:pt x="-4085" y="125132"/>
                                    <a:pt x="7372" y="138090"/>
                                  </a:cubicBezTo>
                                  <a:cubicBezTo>
                                    <a:pt x="8239" y="139081"/>
                                    <a:pt x="9686" y="141806"/>
                                    <a:pt x="26417" y="157394"/>
                                  </a:cubicBezTo>
                                  <a:cubicBezTo>
                                    <a:pt x="26428" y="157394"/>
                                    <a:pt x="26771" y="157024"/>
                                    <a:pt x="26771" y="157024"/>
                                  </a:cubicBezTo>
                                  <a:cubicBezTo>
                                    <a:pt x="26771" y="157024"/>
                                    <a:pt x="26669" y="156934"/>
                                    <a:pt x="41400" y="142503"/>
                                  </a:cubicBezTo>
                                  <a:cubicBezTo>
                                    <a:pt x="59623" y="124642"/>
                                    <a:pt x="53091" y="113233"/>
                                    <a:pt x="44771" y="98505"/>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 name="Freeform 9"/>
                          <wps:cNvSpPr/>
                          <wps:spPr>
                            <a:xfrm>
                              <a:off x="173415" y="543082"/>
                              <a:ext cx="205094" cy="112833"/>
                            </a:xfrm>
                            <a:custGeom>
                              <a:avLst/>
                              <a:gdLst>
                                <a:gd name="connsiteX0" fmla="*/ 192469 w 205094"/>
                                <a:gd name="connsiteY0" fmla="*/ 89112 h 112833"/>
                                <a:gd name="connsiteX1" fmla="*/ 118481 w 205094"/>
                                <a:gd name="connsiteY1" fmla="*/ 71216 h 112833"/>
                                <a:gd name="connsiteX2" fmla="*/ 36315 w 205094"/>
                                <a:gd name="connsiteY2" fmla="*/ 34829 h 112833"/>
                                <a:gd name="connsiteX3" fmla="*/ 152268 w 205094"/>
                                <a:gd name="connsiteY3" fmla="*/ 58274 h 112833"/>
                                <a:gd name="connsiteX4" fmla="*/ 192488 w 205094"/>
                                <a:gd name="connsiteY4" fmla="*/ 89093 h 112833"/>
                                <a:gd name="connsiteX5" fmla="*/ 192469 w 205094"/>
                                <a:gd name="connsiteY5" fmla="*/ 89112 h 112833"/>
                                <a:gd name="connsiteX6" fmla="*/ 204812 w 205094"/>
                                <a:gd name="connsiteY6" fmla="*/ 82328 h 112833"/>
                                <a:gd name="connsiteX7" fmla="*/ 170306 w 205094"/>
                                <a:gd name="connsiteY7" fmla="*/ 45264 h 112833"/>
                                <a:gd name="connsiteX8" fmla="*/ 86934 w 205094"/>
                                <a:gd name="connsiteY8" fmla="*/ 30343 h 112833"/>
                                <a:gd name="connsiteX9" fmla="*/ 55 w 205094"/>
                                <a:gd name="connsiteY9" fmla="*/ 36 h 112833"/>
                                <a:gd name="connsiteX10" fmla="*/ 93749 w 205094"/>
                                <a:gd name="connsiteY10" fmla="*/ 80929 h 112833"/>
                                <a:gd name="connsiteX11" fmla="*/ 202684 w 205094"/>
                                <a:gd name="connsiteY11" fmla="*/ 111171 h 112833"/>
                                <a:gd name="connsiteX12" fmla="*/ 205149 w 205094"/>
                                <a:gd name="connsiteY12" fmla="*/ 112870 h 112833"/>
                                <a:gd name="connsiteX13" fmla="*/ 204812 w 205094"/>
                                <a:gd name="connsiteY13" fmla="*/ 82328 h 1128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05094" h="112833">
                                  <a:moveTo>
                                    <a:pt x="192469" y="89112"/>
                                  </a:moveTo>
                                  <a:cubicBezTo>
                                    <a:pt x="171126" y="80986"/>
                                    <a:pt x="156899" y="78890"/>
                                    <a:pt x="118481" y="71216"/>
                                  </a:cubicBezTo>
                                  <a:cubicBezTo>
                                    <a:pt x="80043" y="63541"/>
                                    <a:pt x="57079" y="56534"/>
                                    <a:pt x="36315" y="34829"/>
                                  </a:cubicBezTo>
                                  <a:cubicBezTo>
                                    <a:pt x="69661" y="47545"/>
                                    <a:pt x="123121" y="52140"/>
                                    <a:pt x="152268" y="58274"/>
                                  </a:cubicBezTo>
                                  <a:cubicBezTo>
                                    <a:pt x="181426" y="64421"/>
                                    <a:pt x="189370" y="71918"/>
                                    <a:pt x="192488" y="89093"/>
                                  </a:cubicBezTo>
                                  <a:lnTo>
                                    <a:pt x="192469" y="89112"/>
                                  </a:lnTo>
                                  <a:close/>
                                  <a:moveTo>
                                    <a:pt x="204812" y="82328"/>
                                  </a:moveTo>
                                  <a:cubicBezTo>
                                    <a:pt x="204121" y="68341"/>
                                    <a:pt x="199133" y="55976"/>
                                    <a:pt x="170306" y="45264"/>
                                  </a:cubicBezTo>
                                  <a:cubicBezTo>
                                    <a:pt x="146087" y="36253"/>
                                    <a:pt x="111825" y="34290"/>
                                    <a:pt x="86934" y="30343"/>
                                  </a:cubicBezTo>
                                  <a:cubicBezTo>
                                    <a:pt x="62043" y="26374"/>
                                    <a:pt x="20725" y="19609"/>
                                    <a:pt x="55" y="36"/>
                                  </a:cubicBezTo>
                                  <a:cubicBezTo>
                                    <a:pt x="15551" y="51147"/>
                                    <a:pt x="54362" y="72550"/>
                                    <a:pt x="93749" y="80929"/>
                                  </a:cubicBezTo>
                                  <a:cubicBezTo>
                                    <a:pt x="138356" y="90402"/>
                                    <a:pt x="178360" y="94385"/>
                                    <a:pt x="202684" y="111171"/>
                                  </a:cubicBezTo>
                                  <a:lnTo>
                                    <a:pt x="205149" y="112870"/>
                                  </a:lnTo>
                                  <a:cubicBezTo>
                                    <a:pt x="203775" y="101060"/>
                                    <a:pt x="205519" y="96315"/>
                                    <a:pt x="204812" y="82328"/>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 name="Freeform 10"/>
                          <wps:cNvSpPr/>
                          <wps:spPr>
                            <a:xfrm>
                              <a:off x="393784" y="543082"/>
                              <a:ext cx="205102" cy="112820"/>
                            </a:xfrm>
                            <a:custGeom>
                              <a:avLst/>
                              <a:gdLst>
                                <a:gd name="connsiteX0" fmla="*/ 12675 w 205102"/>
                                <a:gd name="connsiteY0" fmla="*/ 89093 h 112820"/>
                                <a:gd name="connsiteX1" fmla="*/ 52893 w 205102"/>
                                <a:gd name="connsiteY1" fmla="*/ 58274 h 112820"/>
                                <a:gd name="connsiteX2" fmla="*/ 168846 w 205102"/>
                                <a:gd name="connsiteY2" fmla="*/ 34827 h 112820"/>
                                <a:gd name="connsiteX3" fmla="*/ 86691 w 205102"/>
                                <a:gd name="connsiteY3" fmla="*/ 71224 h 112820"/>
                                <a:gd name="connsiteX4" fmla="*/ 12692 w 205102"/>
                                <a:gd name="connsiteY4" fmla="*/ 89112 h 112820"/>
                                <a:gd name="connsiteX5" fmla="*/ 12675 w 205102"/>
                                <a:gd name="connsiteY5" fmla="*/ 89093 h 112820"/>
                                <a:gd name="connsiteX6" fmla="*/ 6 w 205102"/>
                                <a:gd name="connsiteY6" fmla="*/ 112856 h 112820"/>
                                <a:gd name="connsiteX7" fmla="*/ 2469 w 205102"/>
                                <a:gd name="connsiteY7" fmla="*/ 111168 h 112820"/>
                                <a:gd name="connsiteX8" fmla="*/ 111412 w 205102"/>
                                <a:gd name="connsiteY8" fmla="*/ 80929 h 112820"/>
                                <a:gd name="connsiteX9" fmla="*/ 205109 w 205102"/>
                                <a:gd name="connsiteY9" fmla="*/ 36 h 112820"/>
                                <a:gd name="connsiteX10" fmla="*/ 118227 w 205102"/>
                                <a:gd name="connsiteY10" fmla="*/ 30340 h 112820"/>
                                <a:gd name="connsiteX11" fmla="*/ 34868 w 205102"/>
                                <a:gd name="connsiteY11" fmla="*/ 45253 h 112820"/>
                                <a:gd name="connsiteX12" fmla="*/ 352 w 205102"/>
                                <a:gd name="connsiteY12" fmla="*/ 82320 h 112820"/>
                                <a:gd name="connsiteX13" fmla="*/ 6 w 205102"/>
                                <a:gd name="connsiteY13" fmla="*/ 112856 h 1128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05102" h="112820">
                                  <a:moveTo>
                                    <a:pt x="12675" y="89093"/>
                                  </a:moveTo>
                                  <a:cubicBezTo>
                                    <a:pt x="15793" y="71918"/>
                                    <a:pt x="23738" y="64429"/>
                                    <a:pt x="52893" y="58274"/>
                                  </a:cubicBezTo>
                                  <a:cubicBezTo>
                                    <a:pt x="82040" y="52140"/>
                                    <a:pt x="135492" y="47534"/>
                                    <a:pt x="168846" y="34827"/>
                                  </a:cubicBezTo>
                                  <a:cubicBezTo>
                                    <a:pt x="148084" y="56534"/>
                                    <a:pt x="125107" y="63541"/>
                                    <a:pt x="86691" y="71224"/>
                                  </a:cubicBezTo>
                                  <a:cubicBezTo>
                                    <a:pt x="48256" y="78887"/>
                                    <a:pt x="34027" y="80983"/>
                                    <a:pt x="12692" y="89112"/>
                                  </a:cubicBezTo>
                                  <a:lnTo>
                                    <a:pt x="12675" y="89093"/>
                                  </a:lnTo>
                                  <a:close/>
                                  <a:moveTo>
                                    <a:pt x="6" y="112856"/>
                                  </a:moveTo>
                                  <a:lnTo>
                                    <a:pt x="2469" y="111168"/>
                                  </a:lnTo>
                                  <a:cubicBezTo>
                                    <a:pt x="26801" y="94385"/>
                                    <a:pt x="66804" y="90400"/>
                                    <a:pt x="111412" y="80929"/>
                                  </a:cubicBezTo>
                                  <a:cubicBezTo>
                                    <a:pt x="150799" y="72550"/>
                                    <a:pt x="189618" y="51158"/>
                                    <a:pt x="205109" y="36"/>
                                  </a:cubicBezTo>
                                  <a:cubicBezTo>
                                    <a:pt x="184446" y="19609"/>
                                    <a:pt x="143110" y="26374"/>
                                    <a:pt x="118227" y="30340"/>
                                  </a:cubicBezTo>
                                  <a:cubicBezTo>
                                    <a:pt x="93327" y="34290"/>
                                    <a:pt x="59085" y="36253"/>
                                    <a:pt x="34868" y="45253"/>
                                  </a:cubicBezTo>
                                  <a:cubicBezTo>
                                    <a:pt x="6037" y="55976"/>
                                    <a:pt x="1051" y="68341"/>
                                    <a:pt x="352" y="82320"/>
                                  </a:cubicBezTo>
                                  <a:cubicBezTo>
                                    <a:pt x="-350" y="96312"/>
                                    <a:pt x="1397" y="101060"/>
                                    <a:pt x="6" y="112856"/>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 name="Freeform 11"/>
                          <wps:cNvSpPr/>
                          <wps:spPr>
                            <a:xfrm>
                              <a:off x="190303" y="596447"/>
                              <a:ext cx="186762" cy="140560"/>
                            </a:xfrm>
                            <a:custGeom>
                              <a:avLst/>
                              <a:gdLst>
                                <a:gd name="connsiteX0" fmla="*/ 172982 w 186762"/>
                                <a:gd name="connsiteY0" fmla="*/ 125680 h 140560"/>
                                <a:gd name="connsiteX1" fmla="*/ 154086 w 186762"/>
                                <a:gd name="connsiteY1" fmla="*/ 125680 h 140560"/>
                                <a:gd name="connsiteX2" fmla="*/ 153416 w 186762"/>
                                <a:gd name="connsiteY2" fmla="*/ 104569 h 140560"/>
                                <a:gd name="connsiteX3" fmla="*/ 97195 w 186762"/>
                                <a:gd name="connsiteY3" fmla="*/ 75993 h 140560"/>
                                <a:gd name="connsiteX4" fmla="*/ 29695 w 186762"/>
                                <a:gd name="connsiteY4" fmla="*/ 38033 h 140560"/>
                                <a:gd name="connsiteX5" fmla="*/ 81704 w 186762"/>
                                <a:gd name="connsiteY5" fmla="*/ 54141 h 140560"/>
                                <a:gd name="connsiteX6" fmla="*/ 145985 w 186762"/>
                                <a:gd name="connsiteY6" fmla="*/ 67303 h 140560"/>
                                <a:gd name="connsiteX7" fmla="*/ 172982 w 186762"/>
                                <a:gd name="connsiteY7" fmla="*/ 100853 h 140560"/>
                                <a:gd name="connsiteX8" fmla="*/ 172982 w 186762"/>
                                <a:gd name="connsiteY8" fmla="*/ 125680 h 140560"/>
                                <a:gd name="connsiteX9" fmla="*/ 186455 w 186762"/>
                                <a:gd name="connsiteY9" fmla="*/ 93947 h 140560"/>
                                <a:gd name="connsiteX10" fmla="*/ 147235 w 186762"/>
                                <a:gd name="connsiteY10" fmla="*/ 52548 h 140560"/>
                                <a:gd name="connsiteX11" fmla="*/ 62605 w 186762"/>
                                <a:gd name="connsiteY11" fmla="*/ 33716 h 140560"/>
                                <a:gd name="connsiteX12" fmla="*/ 51 w 186762"/>
                                <a:gd name="connsiteY12" fmla="*/ 33 h 140560"/>
                                <a:gd name="connsiteX13" fmla="*/ 66644 w 186762"/>
                                <a:gd name="connsiteY13" fmla="*/ 80036 h 140560"/>
                                <a:gd name="connsiteX14" fmla="*/ 117995 w 186762"/>
                                <a:gd name="connsiteY14" fmla="*/ 94254 h 140560"/>
                                <a:gd name="connsiteX15" fmla="*/ 140084 w 186762"/>
                                <a:gd name="connsiteY15" fmla="*/ 117124 h 140560"/>
                                <a:gd name="connsiteX16" fmla="*/ 140084 w 186762"/>
                                <a:gd name="connsiteY16" fmla="*/ 140593 h 140560"/>
                                <a:gd name="connsiteX17" fmla="*/ 186455 w 186762"/>
                                <a:gd name="connsiteY17" fmla="*/ 140593 h 140560"/>
                                <a:gd name="connsiteX18" fmla="*/ 186455 w 186762"/>
                                <a:gd name="connsiteY18" fmla="*/ 93947 h 1405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186762" h="140560">
                                  <a:moveTo>
                                    <a:pt x="172982" y="125680"/>
                                  </a:moveTo>
                                  <a:lnTo>
                                    <a:pt x="154086" y="125680"/>
                                  </a:lnTo>
                                  <a:cubicBezTo>
                                    <a:pt x="154086" y="125680"/>
                                    <a:pt x="154516" y="117925"/>
                                    <a:pt x="153416" y="104569"/>
                                  </a:cubicBezTo>
                                  <a:cubicBezTo>
                                    <a:pt x="151941" y="86942"/>
                                    <a:pt x="131251" y="85390"/>
                                    <a:pt x="97195" y="75993"/>
                                  </a:cubicBezTo>
                                  <a:cubicBezTo>
                                    <a:pt x="73837" y="69552"/>
                                    <a:pt x="43324" y="61211"/>
                                    <a:pt x="29695" y="38033"/>
                                  </a:cubicBezTo>
                                  <a:cubicBezTo>
                                    <a:pt x="37985" y="41646"/>
                                    <a:pt x="54594" y="48607"/>
                                    <a:pt x="81704" y="54141"/>
                                  </a:cubicBezTo>
                                  <a:cubicBezTo>
                                    <a:pt x="107509" y="59403"/>
                                    <a:pt x="122243" y="62387"/>
                                    <a:pt x="145985" y="67303"/>
                                  </a:cubicBezTo>
                                  <a:cubicBezTo>
                                    <a:pt x="168567" y="71972"/>
                                    <a:pt x="172982" y="85714"/>
                                    <a:pt x="172982" y="100853"/>
                                  </a:cubicBezTo>
                                  <a:lnTo>
                                    <a:pt x="172982" y="125680"/>
                                  </a:lnTo>
                                  <a:close/>
                                  <a:moveTo>
                                    <a:pt x="186455" y="93947"/>
                                  </a:moveTo>
                                  <a:cubicBezTo>
                                    <a:pt x="186773" y="66449"/>
                                    <a:pt x="170901" y="58728"/>
                                    <a:pt x="147235" y="52548"/>
                                  </a:cubicBezTo>
                                  <a:cubicBezTo>
                                    <a:pt x="123595" y="46372"/>
                                    <a:pt x="90622" y="41741"/>
                                    <a:pt x="62605" y="33716"/>
                                  </a:cubicBezTo>
                                  <a:cubicBezTo>
                                    <a:pt x="34593" y="25668"/>
                                    <a:pt x="19030" y="20423"/>
                                    <a:pt x="51" y="33"/>
                                  </a:cubicBezTo>
                                  <a:cubicBezTo>
                                    <a:pt x="4096" y="39884"/>
                                    <a:pt x="32103" y="67998"/>
                                    <a:pt x="66644" y="80036"/>
                                  </a:cubicBezTo>
                                  <a:cubicBezTo>
                                    <a:pt x="101188" y="92093"/>
                                    <a:pt x="99320" y="89618"/>
                                    <a:pt x="117995" y="94254"/>
                                  </a:cubicBezTo>
                                  <a:cubicBezTo>
                                    <a:pt x="136667" y="98885"/>
                                    <a:pt x="140084" y="105688"/>
                                    <a:pt x="140084" y="117124"/>
                                  </a:cubicBezTo>
                                  <a:lnTo>
                                    <a:pt x="140084" y="140593"/>
                                  </a:lnTo>
                                  <a:lnTo>
                                    <a:pt x="186455" y="140593"/>
                                  </a:lnTo>
                                  <a:cubicBezTo>
                                    <a:pt x="187398" y="87470"/>
                                    <a:pt x="186148" y="121444"/>
                                    <a:pt x="186455" y="93947"/>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 name="Freeform 12"/>
                          <wps:cNvSpPr/>
                          <wps:spPr>
                            <a:xfrm>
                              <a:off x="394383" y="596521"/>
                              <a:ext cx="186755" cy="140566"/>
                            </a:xfrm>
                            <a:custGeom>
                              <a:avLst/>
                              <a:gdLst>
                                <a:gd name="connsiteX0" fmla="*/ 13842 w 186755"/>
                                <a:gd name="connsiteY0" fmla="*/ 100851 h 140566"/>
                                <a:gd name="connsiteX1" fmla="*/ 40845 w 186755"/>
                                <a:gd name="connsiteY1" fmla="*/ 67304 h 140566"/>
                                <a:gd name="connsiteX2" fmla="*/ 105112 w 186755"/>
                                <a:gd name="connsiteY2" fmla="*/ 54150 h 140566"/>
                                <a:gd name="connsiteX3" fmla="*/ 157124 w 186755"/>
                                <a:gd name="connsiteY3" fmla="*/ 38023 h 140566"/>
                                <a:gd name="connsiteX4" fmla="*/ 89613 w 186755"/>
                                <a:gd name="connsiteY4" fmla="*/ 76002 h 140566"/>
                                <a:gd name="connsiteX5" fmla="*/ 33411 w 186755"/>
                                <a:gd name="connsiteY5" fmla="*/ 104570 h 140566"/>
                                <a:gd name="connsiteX6" fmla="*/ 32750 w 186755"/>
                                <a:gd name="connsiteY6" fmla="*/ 125690 h 140566"/>
                                <a:gd name="connsiteX7" fmla="*/ 13842 w 186755"/>
                                <a:gd name="connsiteY7" fmla="*/ 125690 h 140566"/>
                                <a:gd name="connsiteX8" fmla="*/ 13842 w 186755"/>
                                <a:gd name="connsiteY8" fmla="*/ 100851 h 140566"/>
                                <a:gd name="connsiteX9" fmla="*/ 362 w 186755"/>
                                <a:gd name="connsiteY9" fmla="*/ 140608 h 140566"/>
                                <a:gd name="connsiteX10" fmla="*/ 46733 w 186755"/>
                                <a:gd name="connsiteY10" fmla="*/ 140608 h 140566"/>
                                <a:gd name="connsiteX11" fmla="*/ 46733 w 186755"/>
                                <a:gd name="connsiteY11" fmla="*/ 117120 h 140566"/>
                                <a:gd name="connsiteX12" fmla="*/ 68832 w 186755"/>
                                <a:gd name="connsiteY12" fmla="*/ 94261 h 140566"/>
                                <a:gd name="connsiteX13" fmla="*/ 120181 w 186755"/>
                                <a:gd name="connsiteY13" fmla="*/ 80045 h 140566"/>
                                <a:gd name="connsiteX14" fmla="*/ 186765 w 186755"/>
                                <a:gd name="connsiteY14" fmla="*/ 42 h 140566"/>
                                <a:gd name="connsiteX15" fmla="*/ 124215 w 186755"/>
                                <a:gd name="connsiteY15" fmla="*/ 33722 h 140566"/>
                                <a:gd name="connsiteX16" fmla="*/ 39581 w 186755"/>
                                <a:gd name="connsiteY16" fmla="*/ 52558 h 140566"/>
                                <a:gd name="connsiteX17" fmla="*/ 362 w 186755"/>
                                <a:gd name="connsiteY17" fmla="*/ 93967 h 140566"/>
                                <a:gd name="connsiteX18" fmla="*/ 362 w 186755"/>
                                <a:gd name="connsiteY18" fmla="*/ 140608 h 1405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186755" h="140566">
                                  <a:moveTo>
                                    <a:pt x="13842" y="100851"/>
                                  </a:moveTo>
                                  <a:cubicBezTo>
                                    <a:pt x="13842" y="85726"/>
                                    <a:pt x="18249" y="71965"/>
                                    <a:pt x="40845" y="67304"/>
                                  </a:cubicBezTo>
                                  <a:cubicBezTo>
                                    <a:pt x="64582" y="62396"/>
                                    <a:pt x="79313" y="59412"/>
                                    <a:pt x="105112" y="54150"/>
                                  </a:cubicBezTo>
                                  <a:cubicBezTo>
                                    <a:pt x="132222" y="48618"/>
                                    <a:pt x="148859" y="41655"/>
                                    <a:pt x="157124" y="38023"/>
                                  </a:cubicBezTo>
                                  <a:cubicBezTo>
                                    <a:pt x="143504" y="61231"/>
                                    <a:pt x="112991" y="69561"/>
                                    <a:pt x="89613" y="76002"/>
                                  </a:cubicBezTo>
                                  <a:cubicBezTo>
                                    <a:pt x="55577" y="85399"/>
                                    <a:pt x="34875" y="86951"/>
                                    <a:pt x="33411" y="104570"/>
                                  </a:cubicBezTo>
                                  <a:cubicBezTo>
                                    <a:pt x="32309" y="117923"/>
                                    <a:pt x="32750" y="125690"/>
                                    <a:pt x="32750" y="125690"/>
                                  </a:cubicBezTo>
                                  <a:lnTo>
                                    <a:pt x="13842" y="125690"/>
                                  </a:lnTo>
                                  <a:lnTo>
                                    <a:pt x="13842" y="100851"/>
                                  </a:lnTo>
                                  <a:close/>
                                  <a:moveTo>
                                    <a:pt x="362" y="140608"/>
                                  </a:moveTo>
                                  <a:lnTo>
                                    <a:pt x="46733" y="140608"/>
                                  </a:lnTo>
                                  <a:lnTo>
                                    <a:pt x="46733" y="117120"/>
                                  </a:lnTo>
                                  <a:cubicBezTo>
                                    <a:pt x="46733" y="105697"/>
                                    <a:pt x="50161" y="98894"/>
                                    <a:pt x="68832" y="94261"/>
                                  </a:cubicBezTo>
                                  <a:cubicBezTo>
                                    <a:pt x="87504" y="89630"/>
                                    <a:pt x="85637" y="92102"/>
                                    <a:pt x="120181" y="80045"/>
                                  </a:cubicBezTo>
                                  <a:cubicBezTo>
                                    <a:pt x="154714" y="68007"/>
                                    <a:pt x="182731" y="39893"/>
                                    <a:pt x="186765" y="42"/>
                                  </a:cubicBezTo>
                                  <a:cubicBezTo>
                                    <a:pt x="167786" y="20429"/>
                                    <a:pt x="152221" y="25678"/>
                                    <a:pt x="124215" y="33722"/>
                                  </a:cubicBezTo>
                                  <a:cubicBezTo>
                                    <a:pt x="96216" y="41747"/>
                                    <a:pt x="63227" y="46381"/>
                                    <a:pt x="39581" y="52558"/>
                                  </a:cubicBezTo>
                                  <a:cubicBezTo>
                                    <a:pt x="15913" y="58726"/>
                                    <a:pt x="54" y="66458"/>
                                    <a:pt x="362" y="93967"/>
                                  </a:cubicBezTo>
                                  <a:cubicBezTo>
                                    <a:pt x="680" y="121445"/>
                                    <a:pt x="-571" y="87468"/>
                                    <a:pt x="362" y="140608"/>
                                  </a:cubicBezTo>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 name="Freeform 13"/>
                          <wps:cNvSpPr/>
                          <wps:spPr>
                            <a:xfrm>
                              <a:off x="219832" y="784675"/>
                              <a:ext cx="63216" cy="83590"/>
                            </a:xfrm>
                            <a:custGeom>
                              <a:avLst/>
                              <a:gdLst>
                                <a:gd name="connsiteX0" fmla="*/ 63248 w 63216"/>
                                <a:gd name="connsiteY0" fmla="*/ 81091 h 83590"/>
                                <a:gd name="connsiteX1" fmla="*/ 44697 w 63216"/>
                                <a:gd name="connsiteY1" fmla="*/ 83642 h 83590"/>
                                <a:gd name="connsiteX2" fmla="*/ 31 w 63216"/>
                                <a:gd name="connsiteY2" fmla="*/ 43235 h 83590"/>
                                <a:gd name="connsiteX3" fmla="*/ 44697 w 63216"/>
                                <a:gd name="connsiteY3" fmla="*/ 51 h 83590"/>
                                <a:gd name="connsiteX4" fmla="*/ 63136 w 63216"/>
                                <a:gd name="connsiteY4" fmla="*/ 3410 h 83590"/>
                                <a:gd name="connsiteX5" fmla="*/ 61967 w 63216"/>
                                <a:gd name="connsiteY5" fmla="*/ 17071 h 83590"/>
                                <a:gd name="connsiteX6" fmla="*/ 44360 w 63216"/>
                                <a:gd name="connsiteY6" fmla="*/ 12794 h 83590"/>
                                <a:gd name="connsiteX7" fmla="*/ 17061 w 63216"/>
                                <a:gd name="connsiteY7" fmla="*/ 42086 h 83590"/>
                                <a:gd name="connsiteX8" fmla="*/ 44697 w 63216"/>
                                <a:gd name="connsiteY8" fmla="*/ 70910 h 83590"/>
                                <a:gd name="connsiteX9" fmla="*/ 62549 w 63216"/>
                                <a:gd name="connsiteY9" fmla="*/ 67548 h 83590"/>
                                <a:gd name="connsiteX10" fmla="*/ 63248 w 63216"/>
                                <a:gd name="connsiteY10" fmla="*/ 81091 h 835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63216" h="83590">
                                  <a:moveTo>
                                    <a:pt x="63248" y="81091"/>
                                  </a:moveTo>
                                  <a:cubicBezTo>
                                    <a:pt x="57300" y="82477"/>
                                    <a:pt x="50886" y="83642"/>
                                    <a:pt x="44697" y="83642"/>
                                  </a:cubicBezTo>
                                  <a:cubicBezTo>
                                    <a:pt x="18349" y="83642"/>
                                    <a:pt x="31" y="70559"/>
                                    <a:pt x="31" y="43235"/>
                                  </a:cubicBezTo>
                                  <a:cubicBezTo>
                                    <a:pt x="31" y="15574"/>
                                    <a:pt x="17061" y="51"/>
                                    <a:pt x="44697" y="51"/>
                                  </a:cubicBezTo>
                                  <a:cubicBezTo>
                                    <a:pt x="50074" y="51"/>
                                    <a:pt x="57188" y="1086"/>
                                    <a:pt x="63136" y="3410"/>
                                  </a:cubicBezTo>
                                  <a:lnTo>
                                    <a:pt x="61967" y="17071"/>
                                  </a:lnTo>
                                  <a:cubicBezTo>
                                    <a:pt x="55786" y="13611"/>
                                    <a:pt x="50184" y="12794"/>
                                    <a:pt x="44360" y="12794"/>
                                  </a:cubicBezTo>
                                  <a:cubicBezTo>
                                    <a:pt x="27555" y="12794"/>
                                    <a:pt x="17061" y="25507"/>
                                    <a:pt x="17061" y="42086"/>
                                  </a:cubicBezTo>
                                  <a:cubicBezTo>
                                    <a:pt x="17061" y="58526"/>
                                    <a:pt x="27330" y="70910"/>
                                    <a:pt x="44697" y="70910"/>
                                  </a:cubicBezTo>
                                  <a:cubicBezTo>
                                    <a:pt x="51119" y="70910"/>
                                    <a:pt x="58701" y="69516"/>
                                    <a:pt x="62549" y="67548"/>
                                  </a:cubicBezTo>
                                  <a:lnTo>
                                    <a:pt x="63248" y="81091"/>
                                  </a:lnTo>
                                  <a:close/>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 name="Freeform 14"/>
                          <wps:cNvSpPr/>
                          <wps:spPr>
                            <a:xfrm>
                              <a:off x="291095" y="784667"/>
                              <a:ext cx="71018" cy="83596"/>
                            </a:xfrm>
                            <a:custGeom>
                              <a:avLst/>
                              <a:gdLst>
                                <a:gd name="connsiteX0" fmla="*/ 67565 w 71018"/>
                                <a:gd name="connsiteY0" fmla="*/ 17103 h 83596"/>
                                <a:gd name="connsiteX1" fmla="*/ 46559 w 71018"/>
                                <a:gd name="connsiteY1" fmla="*/ 12818 h 83596"/>
                                <a:gd name="connsiteX2" fmla="*/ 17058 w 71018"/>
                                <a:gd name="connsiteY2" fmla="*/ 42107 h 83596"/>
                                <a:gd name="connsiteX3" fmla="*/ 44711 w 71018"/>
                                <a:gd name="connsiteY3" fmla="*/ 70939 h 83596"/>
                                <a:gd name="connsiteX4" fmla="*/ 55439 w 71018"/>
                                <a:gd name="connsiteY4" fmla="*/ 69785 h 83596"/>
                                <a:gd name="connsiteX5" fmla="*/ 55439 w 71018"/>
                                <a:gd name="connsiteY5" fmla="*/ 48709 h 83596"/>
                                <a:gd name="connsiteX6" fmla="*/ 38176 w 71018"/>
                                <a:gd name="connsiteY6" fmla="*/ 48709 h 83596"/>
                                <a:gd name="connsiteX7" fmla="*/ 38176 w 71018"/>
                                <a:gd name="connsiteY7" fmla="*/ 35979 h 83596"/>
                                <a:gd name="connsiteX8" fmla="*/ 71056 w 71018"/>
                                <a:gd name="connsiteY8" fmla="*/ 35979 h 83596"/>
                                <a:gd name="connsiteX9" fmla="*/ 71056 w 71018"/>
                                <a:gd name="connsiteY9" fmla="*/ 79501 h 83596"/>
                                <a:gd name="connsiteX10" fmla="*/ 44711 w 71018"/>
                                <a:gd name="connsiteY10" fmla="*/ 83671 h 83596"/>
                                <a:gd name="connsiteX11" fmla="*/ 37 w 71018"/>
                                <a:gd name="connsiteY11" fmla="*/ 43272 h 83596"/>
                                <a:gd name="connsiteX12" fmla="*/ 44711 w 71018"/>
                                <a:gd name="connsiteY12" fmla="*/ 75 h 83596"/>
                                <a:gd name="connsiteX13" fmla="*/ 68613 w 71018"/>
                                <a:gd name="connsiteY13" fmla="*/ 3434 h 83596"/>
                                <a:gd name="connsiteX14" fmla="*/ 67565 w 71018"/>
                                <a:gd name="connsiteY14" fmla="*/ 17103 h 835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71018" h="83596">
                                  <a:moveTo>
                                    <a:pt x="67565" y="17103"/>
                                  </a:moveTo>
                                  <a:cubicBezTo>
                                    <a:pt x="61274" y="14217"/>
                                    <a:pt x="53105" y="12818"/>
                                    <a:pt x="46559" y="12818"/>
                                  </a:cubicBezTo>
                                  <a:cubicBezTo>
                                    <a:pt x="27561" y="12818"/>
                                    <a:pt x="17058" y="25553"/>
                                    <a:pt x="17058" y="42107"/>
                                  </a:cubicBezTo>
                                  <a:cubicBezTo>
                                    <a:pt x="17058" y="58558"/>
                                    <a:pt x="27328" y="70939"/>
                                    <a:pt x="44711" y="70939"/>
                                  </a:cubicBezTo>
                                  <a:cubicBezTo>
                                    <a:pt x="49137" y="70939"/>
                                    <a:pt x="52639" y="70476"/>
                                    <a:pt x="55439" y="69785"/>
                                  </a:cubicBezTo>
                                  <a:lnTo>
                                    <a:pt x="55439" y="48709"/>
                                  </a:lnTo>
                                  <a:lnTo>
                                    <a:pt x="38176" y="48709"/>
                                  </a:lnTo>
                                  <a:lnTo>
                                    <a:pt x="38176" y="35979"/>
                                  </a:lnTo>
                                  <a:lnTo>
                                    <a:pt x="71056" y="35979"/>
                                  </a:lnTo>
                                  <a:lnTo>
                                    <a:pt x="71056" y="79501"/>
                                  </a:lnTo>
                                  <a:cubicBezTo>
                                    <a:pt x="62429" y="81815"/>
                                    <a:pt x="53448" y="83671"/>
                                    <a:pt x="44711" y="83671"/>
                                  </a:cubicBezTo>
                                  <a:cubicBezTo>
                                    <a:pt x="18345" y="83671"/>
                                    <a:pt x="37" y="70588"/>
                                    <a:pt x="37" y="43272"/>
                                  </a:cubicBezTo>
                                  <a:cubicBezTo>
                                    <a:pt x="37" y="15597"/>
                                    <a:pt x="17058" y="75"/>
                                    <a:pt x="44711" y="75"/>
                                  </a:cubicBezTo>
                                  <a:cubicBezTo>
                                    <a:pt x="54161" y="75"/>
                                    <a:pt x="61609" y="1362"/>
                                    <a:pt x="68613" y="3434"/>
                                  </a:cubicBezTo>
                                  <a:lnTo>
                                    <a:pt x="67565" y="17103"/>
                                  </a:lnTo>
                                  <a:close/>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 name="Freeform 15"/>
                          <wps:cNvSpPr/>
                          <wps:spPr>
                            <a:xfrm>
                              <a:off x="377857" y="786061"/>
                              <a:ext cx="16327" cy="80811"/>
                            </a:xfrm>
                            <a:custGeom>
                              <a:avLst/>
                              <a:gdLst>
                                <a:gd name="connsiteX0" fmla="*/ -78 w 16327"/>
                                <a:gd name="connsiteY0" fmla="*/ 41 h 80811"/>
                                <a:gd name="connsiteX1" fmla="*/ 16250 w 16327"/>
                                <a:gd name="connsiteY1" fmla="*/ 41 h 80811"/>
                                <a:gd name="connsiteX2" fmla="*/ 16250 w 16327"/>
                                <a:gd name="connsiteY2" fmla="*/ 80853 h 80811"/>
                                <a:gd name="connsiteX3" fmla="*/ -78 w 16327"/>
                                <a:gd name="connsiteY3" fmla="*/ 80853 h 80811"/>
                              </a:gdLst>
                              <a:ahLst/>
                              <a:cxnLst>
                                <a:cxn ang="0">
                                  <a:pos x="connsiteX0" y="connsiteY0"/>
                                </a:cxn>
                                <a:cxn ang="0">
                                  <a:pos x="connsiteX1" y="connsiteY1"/>
                                </a:cxn>
                                <a:cxn ang="0">
                                  <a:pos x="connsiteX2" y="connsiteY2"/>
                                </a:cxn>
                                <a:cxn ang="0">
                                  <a:pos x="connsiteX3" y="connsiteY3"/>
                                </a:cxn>
                              </a:cxnLst>
                              <a:rect l="l" t="t" r="r" b="b"/>
                              <a:pathLst>
                                <a:path w="16327" h="80811">
                                  <a:moveTo>
                                    <a:pt x="-78" y="41"/>
                                  </a:moveTo>
                                  <a:lnTo>
                                    <a:pt x="16250" y="41"/>
                                  </a:lnTo>
                                  <a:lnTo>
                                    <a:pt x="16250" y="80853"/>
                                  </a:lnTo>
                                  <a:lnTo>
                                    <a:pt x="-78" y="80853"/>
                                  </a:lnTo>
                                  <a:close/>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 name="Freeform 16"/>
                          <wps:cNvSpPr/>
                          <wps:spPr>
                            <a:xfrm>
                              <a:off x="403288" y="786072"/>
                              <a:ext cx="82099" cy="80800"/>
                            </a:xfrm>
                            <a:custGeom>
                              <a:avLst/>
                              <a:gdLst>
                                <a:gd name="connsiteX0" fmla="*/ 20 w 82099"/>
                                <a:gd name="connsiteY0" fmla="*/ 80851 h 80800"/>
                                <a:gd name="connsiteX1" fmla="*/ 16918 w 82099"/>
                                <a:gd name="connsiteY1" fmla="*/ 80851 h 80800"/>
                                <a:gd name="connsiteX2" fmla="*/ 24039 w 82099"/>
                                <a:gd name="connsiteY2" fmla="*/ 62332 h 80800"/>
                                <a:gd name="connsiteX3" fmla="*/ 57042 w 82099"/>
                                <a:gd name="connsiteY3" fmla="*/ 62332 h 80800"/>
                                <a:gd name="connsiteX4" fmla="*/ 64049 w 82099"/>
                                <a:gd name="connsiteY4" fmla="*/ 80851 h 80800"/>
                                <a:gd name="connsiteX5" fmla="*/ 82120 w 82099"/>
                                <a:gd name="connsiteY5" fmla="*/ 80851 h 80800"/>
                                <a:gd name="connsiteX6" fmla="*/ 50156 w 82099"/>
                                <a:gd name="connsiteY6" fmla="*/ 51 h 80800"/>
                                <a:gd name="connsiteX7" fmla="*/ 31745 w 82099"/>
                                <a:gd name="connsiteY7" fmla="*/ 51 h 80800"/>
                                <a:gd name="connsiteX8" fmla="*/ 20 w 82099"/>
                                <a:gd name="connsiteY8" fmla="*/ 80851 h 80800"/>
                                <a:gd name="connsiteX9" fmla="*/ 52487 w 82099"/>
                                <a:gd name="connsiteY9" fmla="*/ 49588 h 80800"/>
                                <a:gd name="connsiteX10" fmla="*/ 28709 w 82099"/>
                                <a:gd name="connsiteY10" fmla="*/ 49588 h 80800"/>
                                <a:gd name="connsiteX11" fmla="*/ 40482 w 82099"/>
                                <a:gd name="connsiteY11" fmla="*/ 16254 h 80800"/>
                                <a:gd name="connsiteX12" fmla="*/ 40715 w 82099"/>
                                <a:gd name="connsiteY12" fmla="*/ 16254 h 80800"/>
                                <a:gd name="connsiteX13" fmla="*/ 52487 w 82099"/>
                                <a:gd name="connsiteY13" fmla="*/ 49588 h 80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2099" h="80800">
                                  <a:moveTo>
                                    <a:pt x="20" y="80851"/>
                                  </a:moveTo>
                                  <a:lnTo>
                                    <a:pt x="16918" y="80851"/>
                                  </a:lnTo>
                                  <a:lnTo>
                                    <a:pt x="24039" y="62332"/>
                                  </a:lnTo>
                                  <a:lnTo>
                                    <a:pt x="57042" y="62332"/>
                                  </a:lnTo>
                                  <a:lnTo>
                                    <a:pt x="64049" y="80851"/>
                                  </a:lnTo>
                                  <a:lnTo>
                                    <a:pt x="82120" y="80851"/>
                                  </a:lnTo>
                                  <a:lnTo>
                                    <a:pt x="50156" y="51"/>
                                  </a:lnTo>
                                  <a:lnTo>
                                    <a:pt x="31745" y="51"/>
                                  </a:lnTo>
                                  <a:lnTo>
                                    <a:pt x="20" y="80851"/>
                                  </a:lnTo>
                                  <a:close/>
                                  <a:moveTo>
                                    <a:pt x="52487" y="49588"/>
                                  </a:moveTo>
                                  <a:lnTo>
                                    <a:pt x="28709" y="49588"/>
                                  </a:lnTo>
                                  <a:lnTo>
                                    <a:pt x="40482" y="16254"/>
                                  </a:lnTo>
                                  <a:lnTo>
                                    <a:pt x="40715" y="16254"/>
                                  </a:lnTo>
                                  <a:lnTo>
                                    <a:pt x="52487" y="49588"/>
                                  </a:lnTo>
                                  <a:close/>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 name="Freeform 17"/>
                          <wps:cNvSpPr/>
                          <wps:spPr>
                            <a:xfrm>
                              <a:off x="494479" y="786071"/>
                              <a:ext cx="60872" cy="80802"/>
                            </a:xfrm>
                            <a:custGeom>
                              <a:avLst/>
                              <a:gdLst>
                                <a:gd name="connsiteX0" fmla="*/ 30 w 60872"/>
                                <a:gd name="connsiteY0" fmla="*/ 80853 h 80802"/>
                                <a:gd name="connsiteX1" fmla="*/ 16360 w 60872"/>
                                <a:gd name="connsiteY1" fmla="*/ 80853 h 80802"/>
                                <a:gd name="connsiteX2" fmla="*/ 16360 w 60872"/>
                                <a:gd name="connsiteY2" fmla="*/ 47276 h 80802"/>
                                <a:gd name="connsiteX3" fmla="*/ 21609 w 60872"/>
                                <a:gd name="connsiteY3" fmla="*/ 47276 h 80802"/>
                                <a:gd name="connsiteX4" fmla="*/ 32915 w 60872"/>
                                <a:gd name="connsiteY4" fmla="*/ 55609 h 80802"/>
                                <a:gd name="connsiteX5" fmla="*/ 42716 w 60872"/>
                                <a:gd name="connsiteY5" fmla="*/ 80853 h 80802"/>
                                <a:gd name="connsiteX6" fmla="*/ 60902 w 60872"/>
                                <a:gd name="connsiteY6" fmla="*/ 80853 h 80802"/>
                                <a:gd name="connsiteX7" fmla="*/ 47844 w 60872"/>
                                <a:gd name="connsiteY7" fmla="*/ 49249 h 80802"/>
                                <a:gd name="connsiteX8" fmla="*/ 39214 w 60872"/>
                                <a:gd name="connsiteY8" fmla="*/ 40916 h 80802"/>
                                <a:gd name="connsiteX9" fmla="*/ 39214 w 60872"/>
                                <a:gd name="connsiteY9" fmla="*/ 40680 h 80802"/>
                                <a:gd name="connsiteX10" fmla="*/ 56010 w 60872"/>
                                <a:gd name="connsiteY10" fmla="*/ 21931 h 80802"/>
                                <a:gd name="connsiteX11" fmla="*/ 17641 w 60872"/>
                                <a:gd name="connsiteY11" fmla="*/ 52 h 80802"/>
                                <a:gd name="connsiteX12" fmla="*/ 30 w 60872"/>
                                <a:gd name="connsiteY12" fmla="*/ 52 h 80802"/>
                                <a:gd name="connsiteX13" fmla="*/ 30 w 60872"/>
                                <a:gd name="connsiteY13" fmla="*/ 80853 h 80802"/>
                                <a:gd name="connsiteX14" fmla="*/ 16360 w 60872"/>
                                <a:gd name="connsiteY14" fmla="*/ 12768 h 80802"/>
                                <a:gd name="connsiteX15" fmla="*/ 21719 w 60872"/>
                                <a:gd name="connsiteY15" fmla="*/ 12768 h 80802"/>
                                <a:gd name="connsiteX16" fmla="*/ 38984 w 60872"/>
                                <a:gd name="connsiteY16" fmla="*/ 23317 h 80802"/>
                                <a:gd name="connsiteX17" fmla="*/ 21719 w 60872"/>
                                <a:gd name="connsiteY17" fmla="*/ 34552 h 80802"/>
                                <a:gd name="connsiteX18" fmla="*/ 16360 w 60872"/>
                                <a:gd name="connsiteY18" fmla="*/ 34552 h 80802"/>
                                <a:gd name="connsiteX19" fmla="*/ 16360 w 60872"/>
                                <a:gd name="connsiteY19" fmla="*/ 12768 h 8080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60872" h="80802">
                                  <a:moveTo>
                                    <a:pt x="30" y="80853"/>
                                  </a:moveTo>
                                  <a:lnTo>
                                    <a:pt x="16360" y="80853"/>
                                  </a:lnTo>
                                  <a:lnTo>
                                    <a:pt x="16360" y="47276"/>
                                  </a:lnTo>
                                  <a:lnTo>
                                    <a:pt x="21609" y="47276"/>
                                  </a:lnTo>
                                  <a:cubicBezTo>
                                    <a:pt x="28489" y="47276"/>
                                    <a:pt x="30598" y="49590"/>
                                    <a:pt x="32915" y="55609"/>
                                  </a:cubicBezTo>
                                  <a:lnTo>
                                    <a:pt x="42716" y="80853"/>
                                  </a:lnTo>
                                  <a:lnTo>
                                    <a:pt x="60902" y="80853"/>
                                  </a:lnTo>
                                  <a:lnTo>
                                    <a:pt x="47844" y="49249"/>
                                  </a:lnTo>
                                  <a:cubicBezTo>
                                    <a:pt x="46210" y="45661"/>
                                    <a:pt x="43651" y="41259"/>
                                    <a:pt x="39214" y="40916"/>
                                  </a:cubicBezTo>
                                  <a:lnTo>
                                    <a:pt x="39214" y="40680"/>
                                  </a:lnTo>
                                  <a:cubicBezTo>
                                    <a:pt x="49588" y="39297"/>
                                    <a:pt x="56010" y="31418"/>
                                    <a:pt x="56010" y="21931"/>
                                  </a:cubicBezTo>
                                  <a:cubicBezTo>
                                    <a:pt x="56010" y="-528"/>
                                    <a:pt x="35136" y="52"/>
                                    <a:pt x="17641" y="52"/>
                                  </a:cubicBezTo>
                                  <a:lnTo>
                                    <a:pt x="30" y="52"/>
                                  </a:lnTo>
                                  <a:lnTo>
                                    <a:pt x="30" y="80853"/>
                                  </a:lnTo>
                                  <a:close/>
                                  <a:moveTo>
                                    <a:pt x="16360" y="12768"/>
                                  </a:moveTo>
                                  <a:lnTo>
                                    <a:pt x="21719" y="12768"/>
                                  </a:lnTo>
                                  <a:cubicBezTo>
                                    <a:pt x="29888" y="12768"/>
                                    <a:pt x="38984" y="13604"/>
                                    <a:pt x="38984" y="23317"/>
                                  </a:cubicBezTo>
                                  <a:cubicBezTo>
                                    <a:pt x="38984" y="33392"/>
                                    <a:pt x="29778" y="34552"/>
                                    <a:pt x="21719" y="34552"/>
                                  </a:cubicBezTo>
                                  <a:lnTo>
                                    <a:pt x="16360" y="34552"/>
                                  </a:lnTo>
                                  <a:lnTo>
                                    <a:pt x="16360" y="12768"/>
                                  </a:lnTo>
                                  <a:close/>
                                </a:path>
                              </a:pathLst>
                            </a:custGeom>
                            <a:solidFill>
                              <a:srgbClr val="FFFFFF"/>
                            </a:solidFill>
                            <a:ln w="2731"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 name="Freeform 18"/>
                          <wps:cNvSpPr/>
                          <wps:spPr>
                            <a:xfrm rot="5400000" flipV="1">
                              <a:off x="402994" y="620569"/>
                              <a:ext cx="496187" cy="12600"/>
                            </a:xfrm>
                            <a:custGeom>
                              <a:avLst/>
                              <a:gdLst>
                                <a:gd name="connsiteX0" fmla="*/ 51 w 496187"/>
                                <a:gd name="connsiteY0" fmla="*/ 140 h 12600"/>
                                <a:gd name="connsiteX1" fmla="*/ 496239 w 496187"/>
                                <a:gd name="connsiteY1" fmla="*/ 140 h 12600"/>
                              </a:gdLst>
                              <a:ahLst/>
                              <a:cxnLst>
                                <a:cxn ang="0">
                                  <a:pos x="connsiteX0" y="connsiteY0"/>
                                </a:cxn>
                                <a:cxn ang="0">
                                  <a:pos x="connsiteX1" y="connsiteY1"/>
                                </a:cxn>
                              </a:cxnLst>
                              <a:rect l="l" t="t" r="r" b="b"/>
                              <a:pathLst>
                                <a:path w="496187" h="12600">
                                  <a:moveTo>
                                    <a:pt x="51" y="140"/>
                                  </a:moveTo>
                                  <a:lnTo>
                                    <a:pt x="496239" y="140"/>
                                  </a:lnTo>
                                </a:path>
                              </a:pathLst>
                            </a:custGeom>
                            <a:noFill/>
                            <a:ln w="2731" cap="flat">
                              <a:solidFill>
                                <a:srgbClr val="FFFFFF"/>
                              </a:solid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19" name="Graphic 49"/>
                          <wpg:cNvGrpSpPr/>
                          <wpg:grpSpPr>
                            <a:xfrm>
                              <a:off x="702078" y="506029"/>
                              <a:ext cx="1071657" cy="253062"/>
                              <a:chOff x="702078" y="506029"/>
                              <a:chExt cx="1071657" cy="253062"/>
                            </a:xfrm>
                            <a:solidFill>
                              <a:srgbClr val="FFFFFF"/>
                            </a:solidFill>
                          </wpg:grpSpPr>
                          <wps:wsp>
                            <wps:cNvPr id="20" name="Freeform 20"/>
                            <wps:cNvSpPr/>
                            <wps:spPr>
                              <a:xfrm>
                                <a:off x="702078" y="506748"/>
                                <a:ext cx="9719" cy="40366"/>
                              </a:xfrm>
                              <a:custGeom>
                                <a:avLst/>
                                <a:gdLst>
                                  <a:gd name="connsiteX0" fmla="*/ 56 w 9719"/>
                                  <a:gd name="connsiteY0" fmla="*/ 42 h 40366"/>
                                  <a:gd name="connsiteX1" fmla="*/ 9775 w 9719"/>
                                  <a:gd name="connsiteY1" fmla="*/ 42 h 40366"/>
                                  <a:gd name="connsiteX2" fmla="*/ 9775 w 9719"/>
                                  <a:gd name="connsiteY2" fmla="*/ 40408 h 40366"/>
                                  <a:gd name="connsiteX3" fmla="*/ 56 w 9719"/>
                                  <a:gd name="connsiteY3" fmla="*/ 40408 h 40366"/>
                                </a:gdLst>
                                <a:ahLst/>
                                <a:cxnLst>
                                  <a:cxn ang="0">
                                    <a:pos x="connsiteX0" y="connsiteY0"/>
                                  </a:cxn>
                                  <a:cxn ang="0">
                                    <a:pos x="connsiteX1" y="connsiteY1"/>
                                  </a:cxn>
                                  <a:cxn ang="0">
                                    <a:pos x="connsiteX2" y="connsiteY2"/>
                                  </a:cxn>
                                  <a:cxn ang="0">
                                    <a:pos x="connsiteX3" y="connsiteY3"/>
                                  </a:cxn>
                                </a:cxnLst>
                                <a:rect l="l" t="t" r="r" b="b"/>
                                <a:pathLst>
                                  <a:path w="9719" h="40366">
                                    <a:moveTo>
                                      <a:pt x="56" y="42"/>
                                    </a:moveTo>
                                    <a:lnTo>
                                      <a:pt x="9775" y="42"/>
                                    </a:lnTo>
                                    <a:lnTo>
                                      <a:pt x="9775" y="40408"/>
                                    </a:lnTo>
                                    <a:lnTo>
                                      <a:pt x="56"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 name="Freeform 21"/>
                            <wps:cNvSpPr/>
                            <wps:spPr>
                              <a:xfrm>
                                <a:off x="721832" y="506748"/>
                                <a:ext cx="35679" cy="40366"/>
                              </a:xfrm>
                              <a:custGeom>
                                <a:avLst/>
                                <a:gdLst>
                                  <a:gd name="connsiteX0" fmla="*/ 9010 w 35679"/>
                                  <a:gd name="connsiteY0" fmla="*/ 40408 h 40366"/>
                                  <a:gd name="connsiteX1" fmla="*/ 9010 w 35679"/>
                                  <a:gd name="connsiteY1" fmla="*/ 28251 h 40366"/>
                                  <a:gd name="connsiteX2" fmla="*/ 8562 w 35679"/>
                                  <a:gd name="connsiteY2" fmla="*/ 10583 h 40366"/>
                                  <a:gd name="connsiteX3" fmla="*/ 8818 w 35679"/>
                                  <a:gd name="connsiteY3" fmla="*/ 10583 h 40366"/>
                                  <a:gd name="connsiteX4" fmla="*/ 16299 w 35679"/>
                                  <a:gd name="connsiteY4" fmla="*/ 24837 h 40366"/>
                                  <a:gd name="connsiteX5" fmla="*/ 25507 w 35679"/>
                                  <a:gd name="connsiteY5" fmla="*/ 40408 h 40366"/>
                                  <a:gd name="connsiteX6" fmla="*/ 35737 w 35679"/>
                                  <a:gd name="connsiteY6" fmla="*/ 40408 h 40366"/>
                                  <a:gd name="connsiteX7" fmla="*/ 35737 w 35679"/>
                                  <a:gd name="connsiteY7" fmla="*/ 42 h 40366"/>
                                  <a:gd name="connsiteX8" fmla="*/ 26786 w 35679"/>
                                  <a:gd name="connsiteY8" fmla="*/ 42 h 40366"/>
                                  <a:gd name="connsiteX9" fmla="*/ 26786 w 35679"/>
                                  <a:gd name="connsiteY9" fmla="*/ 11781 h 40366"/>
                                  <a:gd name="connsiteX10" fmla="*/ 27553 w 35679"/>
                                  <a:gd name="connsiteY10" fmla="*/ 28670 h 40366"/>
                                  <a:gd name="connsiteX11" fmla="*/ 27425 w 35679"/>
                                  <a:gd name="connsiteY11" fmla="*/ 28670 h 40366"/>
                                  <a:gd name="connsiteX12" fmla="*/ 20391 w 35679"/>
                                  <a:gd name="connsiteY12" fmla="*/ 14835 h 40366"/>
                                  <a:gd name="connsiteX13" fmla="*/ 11440 w 35679"/>
                                  <a:gd name="connsiteY13" fmla="*/ 42 h 40366"/>
                                  <a:gd name="connsiteX14" fmla="*/ 58 w 35679"/>
                                  <a:gd name="connsiteY14" fmla="*/ 42 h 40366"/>
                                  <a:gd name="connsiteX15" fmla="*/ 58 w 35679"/>
                                  <a:gd name="connsiteY15" fmla="*/ 40408 h 40366"/>
                                  <a:gd name="connsiteX16" fmla="*/ 9010 w 35679"/>
                                  <a:gd name="connsiteY16" fmla="*/ 40408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5679" h="40366">
                                    <a:moveTo>
                                      <a:pt x="9010" y="40408"/>
                                    </a:moveTo>
                                    <a:lnTo>
                                      <a:pt x="9010" y="28251"/>
                                    </a:lnTo>
                                    <a:cubicBezTo>
                                      <a:pt x="9010" y="21663"/>
                                      <a:pt x="8882" y="15973"/>
                                      <a:pt x="8562" y="10583"/>
                                    </a:cubicBezTo>
                                    <a:lnTo>
                                      <a:pt x="8818" y="10583"/>
                                    </a:lnTo>
                                    <a:cubicBezTo>
                                      <a:pt x="10864" y="15314"/>
                                      <a:pt x="13741" y="20525"/>
                                      <a:pt x="16299" y="24837"/>
                                    </a:cubicBezTo>
                                    <a:lnTo>
                                      <a:pt x="25507" y="40408"/>
                                    </a:lnTo>
                                    <a:lnTo>
                                      <a:pt x="35737" y="40408"/>
                                    </a:lnTo>
                                    <a:lnTo>
                                      <a:pt x="35737" y="42"/>
                                    </a:lnTo>
                                    <a:lnTo>
                                      <a:pt x="26786" y="42"/>
                                    </a:lnTo>
                                    <a:lnTo>
                                      <a:pt x="26786" y="11781"/>
                                    </a:lnTo>
                                    <a:cubicBezTo>
                                      <a:pt x="26786" y="17890"/>
                                      <a:pt x="26977" y="23340"/>
                                      <a:pt x="27553" y="28670"/>
                                    </a:cubicBezTo>
                                    <a:lnTo>
                                      <a:pt x="27425" y="28670"/>
                                    </a:lnTo>
                                    <a:cubicBezTo>
                                      <a:pt x="25443" y="24118"/>
                                      <a:pt x="22949" y="19087"/>
                                      <a:pt x="20391" y="14835"/>
                                    </a:cubicBezTo>
                                    <a:lnTo>
                                      <a:pt x="11440" y="42"/>
                                    </a:lnTo>
                                    <a:lnTo>
                                      <a:pt x="58" y="42"/>
                                    </a:lnTo>
                                    <a:lnTo>
                                      <a:pt x="58" y="40408"/>
                                    </a:lnTo>
                                    <a:lnTo>
                                      <a:pt x="9010"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2" name="Freeform 22"/>
                            <wps:cNvSpPr/>
                            <wps:spPr>
                              <a:xfrm>
                                <a:off x="767609" y="506748"/>
                                <a:ext cx="9719" cy="40366"/>
                              </a:xfrm>
                              <a:custGeom>
                                <a:avLst/>
                                <a:gdLst>
                                  <a:gd name="connsiteX0" fmla="*/ 61 w 9719"/>
                                  <a:gd name="connsiteY0" fmla="*/ 42 h 40366"/>
                                  <a:gd name="connsiteX1" fmla="*/ 9780 w 9719"/>
                                  <a:gd name="connsiteY1" fmla="*/ 42 h 40366"/>
                                  <a:gd name="connsiteX2" fmla="*/ 9780 w 9719"/>
                                  <a:gd name="connsiteY2" fmla="*/ 40408 h 40366"/>
                                  <a:gd name="connsiteX3" fmla="*/ 61 w 9719"/>
                                  <a:gd name="connsiteY3" fmla="*/ 40408 h 40366"/>
                                </a:gdLst>
                                <a:ahLst/>
                                <a:cxnLst>
                                  <a:cxn ang="0">
                                    <a:pos x="connsiteX0" y="connsiteY0"/>
                                  </a:cxn>
                                  <a:cxn ang="0">
                                    <a:pos x="connsiteX1" y="connsiteY1"/>
                                  </a:cxn>
                                  <a:cxn ang="0">
                                    <a:pos x="connsiteX2" y="connsiteY2"/>
                                  </a:cxn>
                                  <a:cxn ang="0">
                                    <a:pos x="connsiteX3" y="connsiteY3"/>
                                  </a:cxn>
                                </a:cxnLst>
                                <a:rect l="l" t="t" r="r" b="b"/>
                                <a:pathLst>
                                  <a:path w="9719" h="40366">
                                    <a:moveTo>
                                      <a:pt x="61" y="42"/>
                                    </a:moveTo>
                                    <a:lnTo>
                                      <a:pt x="9780" y="42"/>
                                    </a:lnTo>
                                    <a:lnTo>
                                      <a:pt x="9780" y="40408"/>
                                    </a:lnTo>
                                    <a:lnTo>
                                      <a:pt x="61"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3" name="Freeform 23"/>
                            <wps:cNvSpPr/>
                            <wps:spPr>
                              <a:xfrm>
                                <a:off x="784099" y="506748"/>
                                <a:ext cx="33121" cy="40366"/>
                              </a:xfrm>
                              <a:custGeom>
                                <a:avLst/>
                                <a:gdLst>
                                  <a:gd name="connsiteX0" fmla="*/ 11700 w 33121"/>
                                  <a:gd name="connsiteY0" fmla="*/ 40408 h 40366"/>
                                  <a:gd name="connsiteX1" fmla="*/ 21419 w 33121"/>
                                  <a:gd name="connsiteY1" fmla="*/ 40408 h 40366"/>
                                  <a:gd name="connsiteX2" fmla="*/ 21419 w 33121"/>
                                  <a:gd name="connsiteY2" fmla="*/ 7708 h 40366"/>
                                  <a:gd name="connsiteX3" fmla="*/ 33185 w 33121"/>
                                  <a:gd name="connsiteY3" fmla="*/ 7708 h 40366"/>
                                  <a:gd name="connsiteX4" fmla="*/ 33185 w 33121"/>
                                  <a:gd name="connsiteY4" fmla="*/ 42 h 40366"/>
                                  <a:gd name="connsiteX5" fmla="*/ 63 w 33121"/>
                                  <a:gd name="connsiteY5" fmla="*/ 42 h 40366"/>
                                  <a:gd name="connsiteX6" fmla="*/ 63 w 33121"/>
                                  <a:gd name="connsiteY6" fmla="*/ 7708 h 40366"/>
                                  <a:gd name="connsiteX7" fmla="*/ 11700 w 33121"/>
                                  <a:gd name="connsiteY7" fmla="*/ 7708 h 40366"/>
                                  <a:gd name="connsiteX8" fmla="*/ 11700 w 33121"/>
                                  <a:gd name="connsiteY8" fmla="*/ 40408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3121" h="40366">
                                    <a:moveTo>
                                      <a:pt x="11700" y="40408"/>
                                    </a:moveTo>
                                    <a:lnTo>
                                      <a:pt x="21419" y="40408"/>
                                    </a:lnTo>
                                    <a:lnTo>
                                      <a:pt x="21419" y="7708"/>
                                    </a:lnTo>
                                    <a:lnTo>
                                      <a:pt x="33185" y="7708"/>
                                    </a:lnTo>
                                    <a:lnTo>
                                      <a:pt x="33185" y="42"/>
                                    </a:lnTo>
                                    <a:lnTo>
                                      <a:pt x="63" y="42"/>
                                    </a:lnTo>
                                    <a:lnTo>
                                      <a:pt x="63" y="7708"/>
                                    </a:lnTo>
                                    <a:lnTo>
                                      <a:pt x="11700" y="7708"/>
                                    </a:lnTo>
                                    <a:lnTo>
                                      <a:pt x="11700"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4" name="Freeform 24"/>
                            <wps:cNvSpPr/>
                            <wps:spPr>
                              <a:xfrm>
                                <a:off x="824058" y="506748"/>
                                <a:ext cx="9719" cy="40366"/>
                              </a:xfrm>
                              <a:custGeom>
                                <a:avLst/>
                                <a:gdLst>
                                  <a:gd name="connsiteX0" fmla="*/ 65 w 9719"/>
                                  <a:gd name="connsiteY0" fmla="*/ 42 h 40366"/>
                                  <a:gd name="connsiteX1" fmla="*/ 9784 w 9719"/>
                                  <a:gd name="connsiteY1" fmla="*/ 42 h 40366"/>
                                  <a:gd name="connsiteX2" fmla="*/ 9784 w 9719"/>
                                  <a:gd name="connsiteY2" fmla="*/ 40408 h 40366"/>
                                  <a:gd name="connsiteX3" fmla="*/ 65 w 9719"/>
                                  <a:gd name="connsiteY3" fmla="*/ 40408 h 40366"/>
                                </a:gdLst>
                                <a:ahLst/>
                                <a:cxnLst>
                                  <a:cxn ang="0">
                                    <a:pos x="connsiteX0" y="connsiteY0"/>
                                  </a:cxn>
                                  <a:cxn ang="0">
                                    <a:pos x="connsiteX1" y="connsiteY1"/>
                                  </a:cxn>
                                  <a:cxn ang="0">
                                    <a:pos x="connsiteX2" y="connsiteY2"/>
                                  </a:cxn>
                                  <a:cxn ang="0">
                                    <a:pos x="connsiteX3" y="connsiteY3"/>
                                  </a:cxn>
                                </a:cxnLst>
                                <a:rect l="l" t="t" r="r" b="b"/>
                                <a:pathLst>
                                  <a:path w="9719" h="40366">
                                    <a:moveTo>
                                      <a:pt x="65" y="42"/>
                                    </a:moveTo>
                                    <a:lnTo>
                                      <a:pt x="9784" y="42"/>
                                    </a:lnTo>
                                    <a:lnTo>
                                      <a:pt x="9784" y="40408"/>
                                    </a:lnTo>
                                    <a:lnTo>
                                      <a:pt x="65"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5" name="Freeform 25"/>
                            <wps:cNvSpPr/>
                            <wps:spPr>
                              <a:xfrm>
                                <a:off x="840740" y="506748"/>
                                <a:ext cx="39324" cy="40366"/>
                              </a:xfrm>
                              <a:custGeom>
                                <a:avLst/>
                                <a:gdLst>
                                  <a:gd name="connsiteX0" fmla="*/ 25516 w 39324"/>
                                  <a:gd name="connsiteY0" fmla="*/ 30047 h 40366"/>
                                  <a:gd name="connsiteX1" fmla="*/ 28841 w 39324"/>
                                  <a:gd name="connsiteY1" fmla="*/ 40408 h 40366"/>
                                  <a:gd name="connsiteX2" fmla="*/ 39392 w 39324"/>
                                  <a:gd name="connsiteY2" fmla="*/ 40408 h 40366"/>
                                  <a:gd name="connsiteX3" fmla="*/ 25964 w 39324"/>
                                  <a:gd name="connsiteY3" fmla="*/ 42 h 40366"/>
                                  <a:gd name="connsiteX4" fmla="*/ 13176 w 39324"/>
                                  <a:gd name="connsiteY4" fmla="*/ 42 h 40366"/>
                                  <a:gd name="connsiteX5" fmla="*/ 67 w 39324"/>
                                  <a:gd name="connsiteY5" fmla="*/ 40408 h 40366"/>
                                  <a:gd name="connsiteX6" fmla="*/ 10106 w 39324"/>
                                  <a:gd name="connsiteY6" fmla="*/ 40408 h 40366"/>
                                  <a:gd name="connsiteX7" fmla="*/ 13176 w 39324"/>
                                  <a:gd name="connsiteY7" fmla="*/ 30047 h 40366"/>
                                  <a:gd name="connsiteX8" fmla="*/ 25516 w 39324"/>
                                  <a:gd name="connsiteY8" fmla="*/ 30047 h 40366"/>
                                  <a:gd name="connsiteX9" fmla="*/ 14582 w 39324"/>
                                  <a:gd name="connsiteY9" fmla="*/ 23220 h 40366"/>
                                  <a:gd name="connsiteX10" fmla="*/ 17140 w 39324"/>
                                  <a:gd name="connsiteY10" fmla="*/ 14655 h 40366"/>
                                  <a:gd name="connsiteX11" fmla="*/ 19122 w 39324"/>
                                  <a:gd name="connsiteY11" fmla="*/ 6870 h 40366"/>
                                  <a:gd name="connsiteX12" fmla="*/ 19250 w 39324"/>
                                  <a:gd name="connsiteY12" fmla="*/ 6870 h 40366"/>
                                  <a:gd name="connsiteX13" fmla="*/ 21424 w 39324"/>
                                  <a:gd name="connsiteY13" fmla="*/ 14655 h 40366"/>
                                  <a:gd name="connsiteX14" fmla="*/ 24110 w 39324"/>
                                  <a:gd name="connsiteY14" fmla="*/ 23220 h 40366"/>
                                  <a:gd name="connsiteX15" fmla="*/ 14582 w 39324"/>
                                  <a:gd name="connsiteY15" fmla="*/ 23220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39324" h="40366">
                                    <a:moveTo>
                                      <a:pt x="25516" y="30047"/>
                                    </a:moveTo>
                                    <a:lnTo>
                                      <a:pt x="28841" y="40408"/>
                                    </a:lnTo>
                                    <a:lnTo>
                                      <a:pt x="39392" y="40408"/>
                                    </a:lnTo>
                                    <a:lnTo>
                                      <a:pt x="25964" y="42"/>
                                    </a:lnTo>
                                    <a:lnTo>
                                      <a:pt x="13176" y="42"/>
                                    </a:lnTo>
                                    <a:lnTo>
                                      <a:pt x="67" y="40408"/>
                                    </a:lnTo>
                                    <a:lnTo>
                                      <a:pt x="10106" y="40408"/>
                                    </a:lnTo>
                                    <a:lnTo>
                                      <a:pt x="13176" y="30047"/>
                                    </a:lnTo>
                                    <a:lnTo>
                                      <a:pt x="25516" y="30047"/>
                                    </a:lnTo>
                                    <a:close/>
                                    <a:moveTo>
                                      <a:pt x="14582" y="23220"/>
                                    </a:moveTo>
                                    <a:lnTo>
                                      <a:pt x="17140" y="14655"/>
                                    </a:lnTo>
                                    <a:cubicBezTo>
                                      <a:pt x="17843" y="12320"/>
                                      <a:pt x="18483" y="9265"/>
                                      <a:pt x="19122" y="6870"/>
                                    </a:cubicBezTo>
                                    <a:lnTo>
                                      <a:pt x="19250" y="6870"/>
                                    </a:lnTo>
                                    <a:cubicBezTo>
                                      <a:pt x="19889" y="9265"/>
                                      <a:pt x="20657" y="12260"/>
                                      <a:pt x="21424" y="14655"/>
                                    </a:cubicBezTo>
                                    <a:lnTo>
                                      <a:pt x="24110" y="23220"/>
                                    </a:lnTo>
                                    <a:lnTo>
                                      <a:pt x="14582" y="23220"/>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 name="Freeform 26"/>
                            <wps:cNvSpPr/>
                            <wps:spPr>
                              <a:xfrm>
                                <a:off x="879080" y="506748"/>
                                <a:ext cx="33121" cy="40366"/>
                              </a:xfrm>
                              <a:custGeom>
                                <a:avLst/>
                                <a:gdLst>
                                  <a:gd name="connsiteX0" fmla="*/ 11708 w 33121"/>
                                  <a:gd name="connsiteY0" fmla="*/ 40408 h 40366"/>
                                  <a:gd name="connsiteX1" fmla="*/ 21427 w 33121"/>
                                  <a:gd name="connsiteY1" fmla="*/ 40408 h 40366"/>
                                  <a:gd name="connsiteX2" fmla="*/ 21427 w 33121"/>
                                  <a:gd name="connsiteY2" fmla="*/ 7708 h 40366"/>
                                  <a:gd name="connsiteX3" fmla="*/ 33192 w 33121"/>
                                  <a:gd name="connsiteY3" fmla="*/ 7708 h 40366"/>
                                  <a:gd name="connsiteX4" fmla="*/ 33192 w 33121"/>
                                  <a:gd name="connsiteY4" fmla="*/ 42 h 40366"/>
                                  <a:gd name="connsiteX5" fmla="*/ 70 w 33121"/>
                                  <a:gd name="connsiteY5" fmla="*/ 42 h 40366"/>
                                  <a:gd name="connsiteX6" fmla="*/ 70 w 33121"/>
                                  <a:gd name="connsiteY6" fmla="*/ 7708 h 40366"/>
                                  <a:gd name="connsiteX7" fmla="*/ 11708 w 33121"/>
                                  <a:gd name="connsiteY7" fmla="*/ 7708 h 40366"/>
                                  <a:gd name="connsiteX8" fmla="*/ 11708 w 33121"/>
                                  <a:gd name="connsiteY8" fmla="*/ 40408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3121" h="40366">
                                    <a:moveTo>
                                      <a:pt x="11708" y="40408"/>
                                    </a:moveTo>
                                    <a:lnTo>
                                      <a:pt x="21427" y="40408"/>
                                    </a:lnTo>
                                    <a:lnTo>
                                      <a:pt x="21427" y="7708"/>
                                    </a:lnTo>
                                    <a:lnTo>
                                      <a:pt x="33192" y="7708"/>
                                    </a:lnTo>
                                    <a:lnTo>
                                      <a:pt x="33192" y="42"/>
                                    </a:lnTo>
                                    <a:lnTo>
                                      <a:pt x="70" y="42"/>
                                    </a:lnTo>
                                    <a:lnTo>
                                      <a:pt x="70" y="7708"/>
                                    </a:lnTo>
                                    <a:lnTo>
                                      <a:pt x="11708" y="7708"/>
                                    </a:lnTo>
                                    <a:lnTo>
                                      <a:pt x="11708"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7" name="Freeform 27"/>
                            <wps:cNvSpPr/>
                            <wps:spPr>
                              <a:xfrm>
                                <a:off x="919038" y="506748"/>
                                <a:ext cx="9719" cy="40366"/>
                              </a:xfrm>
                              <a:custGeom>
                                <a:avLst/>
                                <a:gdLst>
                                  <a:gd name="connsiteX0" fmla="*/ 73 w 9719"/>
                                  <a:gd name="connsiteY0" fmla="*/ 42 h 40366"/>
                                  <a:gd name="connsiteX1" fmla="*/ 9792 w 9719"/>
                                  <a:gd name="connsiteY1" fmla="*/ 42 h 40366"/>
                                  <a:gd name="connsiteX2" fmla="*/ 9792 w 9719"/>
                                  <a:gd name="connsiteY2" fmla="*/ 40408 h 40366"/>
                                  <a:gd name="connsiteX3" fmla="*/ 73 w 9719"/>
                                  <a:gd name="connsiteY3" fmla="*/ 40408 h 40366"/>
                                </a:gdLst>
                                <a:ahLst/>
                                <a:cxnLst>
                                  <a:cxn ang="0">
                                    <a:pos x="connsiteX0" y="connsiteY0"/>
                                  </a:cxn>
                                  <a:cxn ang="0">
                                    <a:pos x="connsiteX1" y="connsiteY1"/>
                                  </a:cxn>
                                  <a:cxn ang="0">
                                    <a:pos x="connsiteX2" y="connsiteY2"/>
                                  </a:cxn>
                                  <a:cxn ang="0">
                                    <a:pos x="connsiteX3" y="connsiteY3"/>
                                  </a:cxn>
                                </a:cxnLst>
                                <a:rect l="l" t="t" r="r" b="b"/>
                                <a:pathLst>
                                  <a:path w="9719" h="40366">
                                    <a:moveTo>
                                      <a:pt x="73" y="42"/>
                                    </a:moveTo>
                                    <a:lnTo>
                                      <a:pt x="9792" y="42"/>
                                    </a:lnTo>
                                    <a:lnTo>
                                      <a:pt x="9792" y="40408"/>
                                    </a:lnTo>
                                    <a:lnTo>
                                      <a:pt x="73"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8" name="Freeform 28"/>
                            <wps:cNvSpPr/>
                            <wps:spPr>
                              <a:xfrm>
                                <a:off x="935145" y="506748"/>
                                <a:ext cx="39707" cy="40366"/>
                              </a:xfrm>
                              <a:custGeom>
                                <a:avLst/>
                                <a:gdLst>
                                  <a:gd name="connsiteX0" fmla="*/ 25268 w 39707"/>
                                  <a:gd name="connsiteY0" fmla="*/ 40408 h 40366"/>
                                  <a:gd name="connsiteX1" fmla="*/ 39783 w 39707"/>
                                  <a:gd name="connsiteY1" fmla="*/ 42 h 40366"/>
                                  <a:gd name="connsiteX2" fmla="*/ 29424 w 39707"/>
                                  <a:gd name="connsiteY2" fmla="*/ 42 h 40366"/>
                                  <a:gd name="connsiteX3" fmla="*/ 23925 w 39707"/>
                                  <a:gd name="connsiteY3" fmla="*/ 17291 h 40366"/>
                                  <a:gd name="connsiteX4" fmla="*/ 20025 w 39707"/>
                                  <a:gd name="connsiteY4" fmla="*/ 31545 h 40366"/>
                                  <a:gd name="connsiteX5" fmla="*/ 19833 w 39707"/>
                                  <a:gd name="connsiteY5" fmla="*/ 31545 h 40366"/>
                                  <a:gd name="connsiteX6" fmla="*/ 15996 w 39707"/>
                                  <a:gd name="connsiteY6" fmla="*/ 17111 h 40366"/>
                                  <a:gd name="connsiteX7" fmla="*/ 10753 w 39707"/>
                                  <a:gd name="connsiteY7" fmla="*/ 42 h 40366"/>
                                  <a:gd name="connsiteX8" fmla="*/ 75 w 39707"/>
                                  <a:gd name="connsiteY8" fmla="*/ 42 h 40366"/>
                                  <a:gd name="connsiteX9" fmla="*/ 13886 w 39707"/>
                                  <a:gd name="connsiteY9" fmla="*/ 40408 h 40366"/>
                                  <a:gd name="connsiteX10" fmla="*/ 25268 w 39707"/>
                                  <a:gd name="connsiteY10" fmla="*/ 40408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39707" h="40366">
                                    <a:moveTo>
                                      <a:pt x="25268" y="40408"/>
                                    </a:moveTo>
                                    <a:lnTo>
                                      <a:pt x="39783" y="42"/>
                                    </a:lnTo>
                                    <a:lnTo>
                                      <a:pt x="29424" y="42"/>
                                    </a:lnTo>
                                    <a:lnTo>
                                      <a:pt x="23925" y="17291"/>
                                    </a:lnTo>
                                    <a:cubicBezTo>
                                      <a:pt x="22455" y="21902"/>
                                      <a:pt x="21112" y="26693"/>
                                      <a:pt x="20025" y="31545"/>
                                    </a:cubicBezTo>
                                    <a:lnTo>
                                      <a:pt x="19833" y="31545"/>
                                    </a:lnTo>
                                    <a:cubicBezTo>
                                      <a:pt x="18810" y="26514"/>
                                      <a:pt x="17467" y="21962"/>
                                      <a:pt x="15996" y="17111"/>
                                    </a:cubicBezTo>
                                    <a:lnTo>
                                      <a:pt x="10753" y="42"/>
                                    </a:lnTo>
                                    <a:lnTo>
                                      <a:pt x="75" y="42"/>
                                    </a:lnTo>
                                    <a:lnTo>
                                      <a:pt x="13886" y="40408"/>
                                    </a:lnTo>
                                    <a:lnTo>
                                      <a:pt x="25268"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9" name="Freeform 29"/>
                            <wps:cNvSpPr/>
                            <wps:spPr>
                              <a:xfrm>
                                <a:off x="981114" y="506748"/>
                                <a:ext cx="27431" cy="40366"/>
                              </a:xfrm>
                              <a:custGeom>
                                <a:avLst/>
                                <a:gdLst>
                                  <a:gd name="connsiteX0" fmla="*/ 25655 w 27431"/>
                                  <a:gd name="connsiteY0" fmla="*/ 15913 h 40366"/>
                                  <a:gd name="connsiteX1" fmla="*/ 9797 w 27431"/>
                                  <a:gd name="connsiteY1" fmla="*/ 15913 h 40366"/>
                                  <a:gd name="connsiteX2" fmla="*/ 9797 w 27431"/>
                                  <a:gd name="connsiteY2" fmla="*/ 7528 h 40366"/>
                                  <a:gd name="connsiteX3" fmla="*/ 26614 w 27431"/>
                                  <a:gd name="connsiteY3" fmla="*/ 7528 h 40366"/>
                                  <a:gd name="connsiteX4" fmla="*/ 26614 w 27431"/>
                                  <a:gd name="connsiteY4" fmla="*/ 42 h 40366"/>
                                  <a:gd name="connsiteX5" fmla="*/ 78 w 27431"/>
                                  <a:gd name="connsiteY5" fmla="*/ 42 h 40366"/>
                                  <a:gd name="connsiteX6" fmla="*/ 78 w 27431"/>
                                  <a:gd name="connsiteY6" fmla="*/ 40408 h 40366"/>
                                  <a:gd name="connsiteX7" fmla="*/ 27509 w 27431"/>
                                  <a:gd name="connsiteY7" fmla="*/ 40408 h 40366"/>
                                  <a:gd name="connsiteX8" fmla="*/ 27509 w 27431"/>
                                  <a:gd name="connsiteY8" fmla="*/ 32922 h 40366"/>
                                  <a:gd name="connsiteX9" fmla="*/ 9797 w 27431"/>
                                  <a:gd name="connsiteY9" fmla="*/ 32922 h 40366"/>
                                  <a:gd name="connsiteX10" fmla="*/ 9797 w 27431"/>
                                  <a:gd name="connsiteY10" fmla="*/ 23340 h 40366"/>
                                  <a:gd name="connsiteX11" fmla="*/ 25655 w 27431"/>
                                  <a:gd name="connsiteY11" fmla="*/ 23340 h 40366"/>
                                  <a:gd name="connsiteX12" fmla="*/ 25655 w 27431"/>
                                  <a:gd name="connsiteY12" fmla="*/ 15913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7431" h="40366">
                                    <a:moveTo>
                                      <a:pt x="25655" y="15913"/>
                                    </a:moveTo>
                                    <a:lnTo>
                                      <a:pt x="9797" y="15913"/>
                                    </a:lnTo>
                                    <a:lnTo>
                                      <a:pt x="9797" y="7528"/>
                                    </a:lnTo>
                                    <a:lnTo>
                                      <a:pt x="26614" y="7528"/>
                                    </a:lnTo>
                                    <a:lnTo>
                                      <a:pt x="26614" y="42"/>
                                    </a:lnTo>
                                    <a:lnTo>
                                      <a:pt x="78" y="42"/>
                                    </a:lnTo>
                                    <a:lnTo>
                                      <a:pt x="78" y="40408"/>
                                    </a:lnTo>
                                    <a:lnTo>
                                      <a:pt x="27509" y="40408"/>
                                    </a:lnTo>
                                    <a:lnTo>
                                      <a:pt x="27509" y="32922"/>
                                    </a:lnTo>
                                    <a:lnTo>
                                      <a:pt x="9797" y="32922"/>
                                    </a:lnTo>
                                    <a:lnTo>
                                      <a:pt x="9797" y="23340"/>
                                    </a:lnTo>
                                    <a:lnTo>
                                      <a:pt x="25655" y="23340"/>
                                    </a:lnTo>
                                    <a:lnTo>
                                      <a:pt x="25655" y="15913"/>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0" name="Freeform 30"/>
                            <wps:cNvSpPr/>
                            <wps:spPr>
                              <a:xfrm>
                                <a:off x="1029377" y="506029"/>
                                <a:ext cx="41434" cy="41743"/>
                              </a:xfrm>
                              <a:custGeom>
                                <a:avLst/>
                                <a:gdLst>
                                  <a:gd name="connsiteX0" fmla="*/ 21055 w 41434"/>
                                  <a:gd name="connsiteY0" fmla="*/ 42 h 41743"/>
                                  <a:gd name="connsiteX1" fmla="*/ 82 w 41434"/>
                                  <a:gd name="connsiteY1" fmla="*/ 21184 h 41743"/>
                                  <a:gd name="connsiteX2" fmla="*/ 20352 w 41434"/>
                                  <a:gd name="connsiteY2" fmla="*/ 41786 h 41743"/>
                                  <a:gd name="connsiteX3" fmla="*/ 41517 w 41434"/>
                                  <a:gd name="connsiteY3" fmla="*/ 20525 h 41743"/>
                                  <a:gd name="connsiteX4" fmla="*/ 21055 w 41434"/>
                                  <a:gd name="connsiteY4" fmla="*/ 42 h 41743"/>
                                  <a:gd name="connsiteX5" fmla="*/ 20863 w 41434"/>
                                  <a:gd name="connsiteY5" fmla="*/ 7289 h 41743"/>
                                  <a:gd name="connsiteX6" fmla="*/ 31222 w 41434"/>
                                  <a:gd name="connsiteY6" fmla="*/ 20824 h 41743"/>
                                  <a:gd name="connsiteX7" fmla="*/ 20863 w 41434"/>
                                  <a:gd name="connsiteY7" fmla="*/ 34539 h 41743"/>
                                  <a:gd name="connsiteX8" fmla="*/ 10377 w 41434"/>
                                  <a:gd name="connsiteY8" fmla="*/ 21004 h 41743"/>
                                  <a:gd name="connsiteX9" fmla="*/ 20863 w 41434"/>
                                  <a:gd name="connsiteY9" fmla="*/ 7289 h 417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1434" h="41743">
                                    <a:moveTo>
                                      <a:pt x="21055" y="42"/>
                                    </a:moveTo>
                                    <a:cubicBezTo>
                                      <a:pt x="8395" y="42"/>
                                      <a:pt x="82" y="9086"/>
                                      <a:pt x="82" y="21184"/>
                                    </a:cubicBezTo>
                                    <a:cubicBezTo>
                                      <a:pt x="82" y="32742"/>
                                      <a:pt x="7628" y="41786"/>
                                      <a:pt x="20352" y="41786"/>
                                    </a:cubicBezTo>
                                    <a:cubicBezTo>
                                      <a:pt x="33012" y="41786"/>
                                      <a:pt x="41517" y="33820"/>
                                      <a:pt x="41517" y="20525"/>
                                    </a:cubicBezTo>
                                    <a:cubicBezTo>
                                      <a:pt x="41517" y="9325"/>
                                      <a:pt x="34291" y="42"/>
                                      <a:pt x="21055" y="42"/>
                                    </a:cubicBezTo>
                                    <a:close/>
                                    <a:moveTo>
                                      <a:pt x="20863" y="7289"/>
                                    </a:moveTo>
                                    <a:cubicBezTo>
                                      <a:pt x="27577" y="7289"/>
                                      <a:pt x="31222" y="13518"/>
                                      <a:pt x="31222" y="20824"/>
                                    </a:cubicBezTo>
                                    <a:cubicBezTo>
                                      <a:pt x="31222" y="28670"/>
                                      <a:pt x="27449" y="34539"/>
                                      <a:pt x="20863" y="34539"/>
                                    </a:cubicBezTo>
                                    <a:cubicBezTo>
                                      <a:pt x="14341" y="34539"/>
                                      <a:pt x="10377" y="28969"/>
                                      <a:pt x="10377" y="21004"/>
                                    </a:cubicBezTo>
                                    <a:cubicBezTo>
                                      <a:pt x="10377" y="13158"/>
                                      <a:pt x="14214" y="7289"/>
                                      <a:pt x="20863" y="7289"/>
                                    </a:cubicBez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1" name="Freeform 31"/>
                            <wps:cNvSpPr/>
                            <wps:spPr>
                              <a:xfrm>
                                <a:off x="1078800" y="506748"/>
                                <a:ext cx="35679" cy="40366"/>
                              </a:xfrm>
                              <a:custGeom>
                                <a:avLst/>
                                <a:gdLst>
                                  <a:gd name="connsiteX0" fmla="*/ 9038 w 35679"/>
                                  <a:gd name="connsiteY0" fmla="*/ 40408 h 40366"/>
                                  <a:gd name="connsiteX1" fmla="*/ 9038 w 35679"/>
                                  <a:gd name="connsiteY1" fmla="*/ 28251 h 40366"/>
                                  <a:gd name="connsiteX2" fmla="*/ 8590 w 35679"/>
                                  <a:gd name="connsiteY2" fmla="*/ 10583 h 40366"/>
                                  <a:gd name="connsiteX3" fmla="*/ 8846 w 35679"/>
                                  <a:gd name="connsiteY3" fmla="*/ 10583 h 40366"/>
                                  <a:gd name="connsiteX4" fmla="*/ 16327 w 35679"/>
                                  <a:gd name="connsiteY4" fmla="*/ 24837 h 40366"/>
                                  <a:gd name="connsiteX5" fmla="*/ 25535 w 35679"/>
                                  <a:gd name="connsiteY5" fmla="*/ 40408 h 40366"/>
                                  <a:gd name="connsiteX6" fmla="*/ 35766 w 35679"/>
                                  <a:gd name="connsiteY6" fmla="*/ 40408 h 40366"/>
                                  <a:gd name="connsiteX7" fmla="*/ 35766 w 35679"/>
                                  <a:gd name="connsiteY7" fmla="*/ 42 h 40366"/>
                                  <a:gd name="connsiteX8" fmla="*/ 26814 w 35679"/>
                                  <a:gd name="connsiteY8" fmla="*/ 42 h 40366"/>
                                  <a:gd name="connsiteX9" fmla="*/ 26814 w 35679"/>
                                  <a:gd name="connsiteY9" fmla="*/ 11781 h 40366"/>
                                  <a:gd name="connsiteX10" fmla="*/ 27581 w 35679"/>
                                  <a:gd name="connsiteY10" fmla="*/ 28670 h 40366"/>
                                  <a:gd name="connsiteX11" fmla="*/ 27453 w 35679"/>
                                  <a:gd name="connsiteY11" fmla="*/ 28670 h 40366"/>
                                  <a:gd name="connsiteX12" fmla="*/ 20420 w 35679"/>
                                  <a:gd name="connsiteY12" fmla="*/ 14835 h 40366"/>
                                  <a:gd name="connsiteX13" fmla="*/ 11468 w 35679"/>
                                  <a:gd name="connsiteY13" fmla="*/ 42 h 40366"/>
                                  <a:gd name="connsiteX14" fmla="*/ 86 w 35679"/>
                                  <a:gd name="connsiteY14" fmla="*/ 42 h 40366"/>
                                  <a:gd name="connsiteX15" fmla="*/ 86 w 35679"/>
                                  <a:gd name="connsiteY15" fmla="*/ 40408 h 40366"/>
                                  <a:gd name="connsiteX16" fmla="*/ 9038 w 35679"/>
                                  <a:gd name="connsiteY16" fmla="*/ 40408 h 40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5679" h="40366">
                                    <a:moveTo>
                                      <a:pt x="9038" y="40408"/>
                                    </a:moveTo>
                                    <a:lnTo>
                                      <a:pt x="9038" y="28251"/>
                                    </a:lnTo>
                                    <a:cubicBezTo>
                                      <a:pt x="9038" y="21663"/>
                                      <a:pt x="8910" y="15973"/>
                                      <a:pt x="8590" y="10583"/>
                                    </a:cubicBezTo>
                                    <a:lnTo>
                                      <a:pt x="8846" y="10583"/>
                                    </a:lnTo>
                                    <a:cubicBezTo>
                                      <a:pt x="10892" y="15314"/>
                                      <a:pt x="13770" y="20525"/>
                                      <a:pt x="16327" y="24837"/>
                                    </a:cubicBezTo>
                                    <a:lnTo>
                                      <a:pt x="25535" y="40408"/>
                                    </a:lnTo>
                                    <a:lnTo>
                                      <a:pt x="35766" y="40408"/>
                                    </a:lnTo>
                                    <a:lnTo>
                                      <a:pt x="35766" y="42"/>
                                    </a:lnTo>
                                    <a:lnTo>
                                      <a:pt x="26814" y="42"/>
                                    </a:lnTo>
                                    <a:lnTo>
                                      <a:pt x="26814" y="11781"/>
                                    </a:lnTo>
                                    <a:cubicBezTo>
                                      <a:pt x="26814" y="17890"/>
                                      <a:pt x="27006" y="23340"/>
                                      <a:pt x="27581" y="28670"/>
                                    </a:cubicBezTo>
                                    <a:lnTo>
                                      <a:pt x="27453" y="28670"/>
                                    </a:lnTo>
                                    <a:cubicBezTo>
                                      <a:pt x="25471" y="24118"/>
                                      <a:pt x="22977" y="19087"/>
                                      <a:pt x="20420" y="14835"/>
                                    </a:cubicBezTo>
                                    <a:lnTo>
                                      <a:pt x="11468" y="42"/>
                                    </a:lnTo>
                                    <a:lnTo>
                                      <a:pt x="86" y="42"/>
                                    </a:lnTo>
                                    <a:lnTo>
                                      <a:pt x="86" y="40408"/>
                                    </a:lnTo>
                                    <a:lnTo>
                                      <a:pt x="9038" y="40408"/>
                                    </a:lnTo>
                                    <a:close/>
                                  </a:path>
                                </a:pathLst>
                              </a:custGeom>
                              <a:solidFill>
                                <a:srgbClr val="FFFFFF"/>
                              </a:solidFill>
                              <a:ln w="6187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2" name="Freeform 32"/>
                            <wps:cNvSpPr/>
                            <wps:spPr>
                              <a:xfrm>
                                <a:off x="708839" y="630969"/>
                                <a:ext cx="80517" cy="98833"/>
                              </a:xfrm>
                              <a:custGeom>
                                <a:avLst/>
                                <a:gdLst>
                                  <a:gd name="connsiteX0" fmla="*/ 59 w 80517"/>
                                  <a:gd name="connsiteY0" fmla="*/ 97733 h 98833"/>
                                  <a:gd name="connsiteX1" fmla="*/ 23022 w 80517"/>
                                  <a:gd name="connsiteY1" fmla="*/ 98887 h 98833"/>
                                  <a:gd name="connsiteX2" fmla="*/ 66478 w 80517"/>
                                  <a:gd name="connsiteY2" fmla="*/ 84892 h 98833"/>
                                  <a:gd name="connsiteX3" fmla="*/ 80576 w 80517"/>
                                  <a:gd name="connsiteY3" fmla="*/ 47090 h 98833"/>
                                  <a:gd name="connsiteX4" fmla="*/ 66624 w 80517"/>
                                  <a:gd name="connsiteY4" fmla="*/ 12174 h 98833"/>
                                  <a:gd name="connsiteX5" fmla="*/ 26946 w 80517"/>
                                  <a:gd name="connsiteY5" fmla="*/ 54 h 98833"/>
                                  <a:gd name="connsiteX6" fmla="*/ 59 w 80517"/>
                                  <a:gd name="connsiteY6" fmla="*/ 2219 h 98833"/>
                                  <a:gd name="connsiteX7" fmla="*/ 59 w 80517"/>
                                  <a:gd name="connsiteY7" fmla="*/ 97733 h 98833"/>
                                  <a:gd name="connsiteX8" fmla="*/ 12703 w 80517"/>
                                  <a:gd name="connsiteY8" fmla="*/ 11308 h 98833"/>
                                  <a:gd name="connsiteX9" fmla="*/ 27528 w 80517"/>
                                  <a:gd name="connsiteY9" fmla="*/ 10010 h 98833"/>
                                  <a:gd name="connsiteX10" fmla="*/ 67205 w 80517"/>
                                  <a:gd name="connsiteY10" fmla="*/ 47523 h 98833"/>
                                  <a:gd name="connsiteX11" fmla="*/ 25493 w 80517"/>
                                  <a:gd name="connsiteY11" fmla="*/ 88788 h 98833"/>
                                  <a:gd name="connsiteX12" fmla="*/ 12703 w 80517"/>
                                  <a:gd name="connsiteY12" fmla="*/ 88211 h 98833"/>
                                  <a:gd name="connsiteX13" fmla="*/ 12703 w 80517"/>
                                  <a:gd name="connsiteY13" fmla="*/ 11308 h 988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0517" h="98833">
                                    <a:moveTo>
                                      <a:pt x="59" y="97733"/>
                                    </a:moveTo>
                                    <a:cubicBezTo>
                                      <a:pt x="6454" y="98455"/>
                                      <a:pt x="13866" y="98887"/>
                                      <a:pt x="23022" y="98887"/>
                                    </a:cubicBezTo>
                                    <a:cubicBezTo>
                                      <a:pt x="42062" y="98887"/>
                                      <a:pt x="57177" y="93982"/>
                                      <a:pt x="66478" y="84892"/>
                                    </a:cubicBezTo>
                                    <a:cubicBezTo>
                                      <a:pt x="75489" y="75947"/>
                                      <a:pt x="80576" y="62961"/>
                                      <a:pt x="80576" y="47090"/>
                                    </a:cubicBezTo>
                                    <a:cubicBezTo>
                                      <a:pt x="80576" y="31364"/>
                                      <a:pt x="75489" y="20110"/>
                                      <a:pt x="66624" y="12174"/>
                                    </a:cubicBezTo>
                                    <a:cubicBezTo>
                                      <a:pt x="58049" y="4383"/>
                                      <a:pt x="45114" y="54"/>
                                      <a:pt x="26946" y="54"/>
                                    </a:cubicBezTo>
                                    <a:cubicBezTo>
                                      <a:pt x="16918" y="54"/>
                                      <a:pt x="7762" y="920"/>
                                      <a:pt x="59" y="2219"/>
                                    </a:cubicBezTo>
                                    <a:lnTo>
                                      <a:pt x="59" y="97733"/>
                                    </a:lnTo>
                                    <a:close/>
                                    <a:moveTo>
                                      <a:pt x="12703" y="11308"/>
                                    </a:moveTo>
                                    <a:cubicBezTo>
                                      <a:pt x="16046" y="10587"/>
                                      <a:pt x="20987" y="10010"/>
                                      <a:pt x="27528" y="10010"/>
                                    </a:cubicBezTo>
                                    <a:cubicBezTo>
                                      <a:pt x="54270" y="10010"/>
                                      <a:pt x="67350" y="24582"/>
                                      <a:pt x="67205" y="47523"/>
                                    </a:cubicBezTo>
                                    <a:cubicBezTo>
                                      <a:pt x="67205" y="73782"/>
                                      <a:pt x="52671" y="88788"/>
                                      <a:pt x="25493" y="88788"/>
                                    </a:cubicBezTo>
                                    <a:cubicBezTo>
                                      <a:pt x="20551" y="88788"/>
                                      <a:pt x="15901" y="88643"/>
                                      <a:pt x="12703" y="88211"/>
                                    </a:cubicBezTo>
                                    <a:lnTo>
                                      <a:pt x="12703" y="11308"/>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3" name="Freeform 33"/>
                            <wps:cNvSpPr/>
                            <wps:spPr>
                              <a:xfrm>
                                <a:off x="803600" y="631546"/>
                                <a:ext cx="15841" cy="97390"/>
                              </a:xfrm>
                              <a:custGeom>
                                <a:avLst/>
                                <a:gdLst>
                                  <a:gd name="connsiteX0" fmla="*/ 14452 w 15841"/>
                                  <a:gd name="connsiteY0" fmla="*/ 97445 h 97390"/>
                                  <a:gd name="connsiteX1" fmla="*/ 14452 w 15841"/>
                                  <a:gd name="connsiteY1" fmla="*/ 27612 h 97390"/>
                                  <a:gd name="connsiteX2" fmla="*/ 1663 w 15841"/>
                                  <a:gd name="connsiteY2" fmla="*/ 27612 h 97390"/>
                                  <a:gd name="connsiteX3" fmla="*/ 1663 w 15841"/>
                                  <a:gd name="connsiteY3" fmla="*/ 97445 h 97390"/>
                                  <a:gd name="connsiteX4" fmla="*/ 14452 w 15841"/>
                                  <a:gd name="connsiteY4" fmla="*/ 97445 h 97390"/>
                                  <a:gd name="connsiteX5" fmla="*/ 8057 w 15841"/>
                                  <a:gd name="connsiteY5" fmla="*/ 54 h 97390"/>
                                  <a:gd name="connsiteX6" fmla="*/ 64 w 15841"/>
                                  <a:gd name="connsiteY6" fmla="*/ 7990 h 97390"/>
                                  <a:gd name="connsiteX7" fmla="*/ 7767 w 15841"/>
                                  <a:gd name="connsiteY7" fmla="*/ 15781 h 97390"/>
                                  <a:gd name="connsiteX8" fmla="*/ 15906 w 15841"/>
                                  <a:gd name="connsiteY8" fmla="*/ 7990 h 97390"/>
                                  <a:gd name="connsiteX9" fmla="*/ 8057 w 15841"/>
                                  <a:gd name="connsiteY9" fmla="*/ 54 h 973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41" h="97390">
                                    <a:moveTo>
                                      <a:pt x="14452" y="97445"/>
                                    </a:moveTo>
                                    <a:lnTo>
                                      <a:pt x="14452" y="27612"/>
                                    </a:lnTo>
                                    <a:lnTo>
                                      <a:pt x="1663" y="27612"/>
                                    </a:lnTo>
                                    <a:lnTo>
                                      <a:pt x="1663" y="97445"/>
                                    </a:lnTo>
                                    <a:lnTo>
                                      <a:pt x="14452" y="97445"/>
                                    </a:lnTo>
                                    <a:close/>
                                    <a:moveTo>
                                      <a:pt x="8057" y="54"/>
                                    </a:moveTo>
                                    <a:cubicBezTo>
                                      <a:pt x="3261" y="54"/>
                                      <a:pt x="64" y="3661"/>
                                      <a:pt x="64" y="7990"/>
                                    </a:cubicBezTo>
                                    <a:cubicBezTo>
                                      <a:pt x="64" y="12318"/>
                                      <a:pt x="3116" y="15781"/>
                                      <a:pt x="7767" y="15781"/>
                                    </a:cubicBezTo>
                                    <a:cubicBezTo>
                                      <a:pt x="12854" y="15781"/>
                                      <a:pt x="15906" y="12318"/>
                                      <a:pt x="15906" y="7990"/>
                                    </a:cubicBezTo>
                                    <a:cubicBezTo>
                                      <a:pt x="15906" y="3517"/>
                                      <a:pt x="12708" y="54"/>
                                      <a:pt x="8057" y="54"/>
                                    </a:cubicBez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4" name="Freeform 34"/>
                            <wps:cNvSpPr/>
                            <wps:spPr>
                              <a:xfrm>
                                <a:off x="834121" y="657661"/>
                                <a:ext cx="65838" cy="101430"/>
                              </a:xfrm>
                              <a:custGeom>
                                <a:avLst/>
                                <a:gdLst>
                                  <a:gd name="connsiteX0" fmla="*/ 65325 w 65838"/>
                                  <a:gd name="connsiteY0" fmla="*/ 20544 h 101430"/>
                                  <a:gd name="connsiteX1" fmla="*/ 65906 w 65838"/>
                                  <a:gd name="connsiteY1" fmla="*/ 1499 h 101430"/>
                                  <a:gd name="connsiteX2" fmla="*/ 54570 w 65838"/>
                                  <a:gd name="connsiteY2" fmla="*/ 1499 h 101430"/>
                                  <a:gd name="connsiteX3" fmla="*/ 54134 w 65838"/>
                                  <a:gd name="connsiteY3" fmla="*/ 12032 h 101430"/>
                                  <a:gd name="connsiteX4" fmla="*/ 53843 w 65838"/>
                                  <a:gd name="connsiteY4" fmla="*/ 12032 h 101430"/>
                                  <a:gd name="connsiteX5" fmla="*/ 31897 w 65838"/>
                                  <a:gd name="connsiteY5" fmla="*/ 56 h 101430"/>
                                  <a:gd name="connsiteX6" fmla="*/ 68 w 65838"/>
                                  <a:gd name="connsiteY6" fmla="*/ 36993 h 101430"/>
                                  <a:gd name="connsiteX7" fmla="*/ 30008 w 65838"/>
                                  <a:gd name="connsiteY7" fmla="*/ 71043 h 101430"/>
                                  <a:gd name="connsiteX8" fmla="*/ 52390 w 65838"/>
                                  <a:gd name="connsiteY8" fmla="*/ 59356 h 101430"/>
                                  <a:gd name="connsiteX9" fmla="*/ 52681 w 65838"/>
                                  <a:gd name="connsiteY9" fmla="*/ 59356 h 101430"/>
                                  <a:gd name="connsiteX10" fmla="*/ 52681 w 65838"/>
                                  <a:gd name="connsiteY10" fmla="*/ 67003 h 101430"/>
                                  <a:gd name="connsiteX11" fmla="*/ 30008 w 65838"/>
                                  <a:gd name="connsiteY11" fmla="*/ 91531 h 101430"/>
                                  <a:gd name="connsiteX12" fmla="*/ 9370 w 65838"/>
                                  <a:gd name="connsiteY12" fmla="*/ 85904 h 101430"/>
                                  <a:gd name="connsiteX13" fmla="*/ 6172 w 65838"/>
                                  <a:gd name="connsiteY13" fmla="*/ 95715 h 101430"/>
                                  <a:gd name="connsiteX14" fmla="*/ 29572 w 65838"/>
                                  <a:gd name="connsiteY14" fmla="*/ 101487 h 101430"/>
                                  <a:gd name="connsiteX15" fmla="*/ 55297 w 65838"/>
                                  <a:gd name="connsiteY15" fmla="*/ 93118 h 101430"/>
                                  <a:gd name="connsiteX16" fmla="*/ 65325 w 65838"/>
                                  <a:gd name="connsiteY16" fmla="*/ 61088 h 101430"/>
                                  <a:gd name="connsiteX17" fmla="*/ 65325 w 65838"/>
                                  <a:gd name="connsiteY17" fmla="*/ 20544 h 101430"/>
                                  <a:gd name="connsiteX18" fmla="*/ 52535 w 65838"/>
                                  <a:gd name="connsiteY18" fmla="*/ 41610 h 101430"/>
                                  <a:gd name="connsiteX19" fmla="*/ 51518 w 65838"/>
                                  <a:gd name="connsiteY19" fmla="*/ 48391 h 101430"/>
                                  <a:gd name="connsiteX20" fmla="*/ 33787 w 65838"/>
                                  <a:gd name="connsiteY20" fmla="*/ 61376 h 101430"/>
                                  <a:gd name="connsiteX21" fmla="*/ 13003 w 65838"/>
                                  <a:gd name="connsiteY21" fmla="*/ 36271 h 101430"/>
                                  <a:gd name="connsiteX22" fmla="*/ 33932 w 65838"/>
                                  <a:gd name="connsiteY22" fmla="*/ 9868 h 101430"/>
                                  <a:gd name="connsiteX23" fmla="*/ 51809 w 65838"/>
                                  <a:gd name="connsiteY23" fmla="*/ 23430 h 101430"/>
                                  <a:gd name="connsiteX24" fmla="*/ 52535 w 65838"/>
                                  <a:gd name="connsiteY24" fmla="*/ 29057 h 101430"/>
                                  <a:gd name="connsiteX25" fmla="*/ 52535 w 65838"/>
                                  <a:gd name="connsiteY25" fmla="*/ 41610 h 1014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65838" h="101430">
                                    <a:moveTo>
                                      <a:pt x="65325" y="20544"/>
                                    </a:moveTo>
                                    <a:cubicBezTo>
                                      <a:pt x="65325" y="12176"/>
                                      <a:pt x="65470" y="6405"/>
                                      <a:pt x="65906" y="1499"/>
                                    </a:cubicBezTo>
                                    <a:lnTo>
                                      <a:pt x="54570" y="1499"/>
                                    </a:lnTo>
                                    <a:lnTo>
                                      <a:pt x="54134" y="12032"/>
                                    </a:lnTo>
                                    <a:lnTo>
                                      <a:pt x="53843" y="12032"/>
                                    </a:lnTo>
                                    <a:cubicBezTo>
                                      <a:pt x="50646" y="6260"/>
                                      <a:pt x="44106" y="56"/>
                                      <a:pt x="31897" y="56"/>
                                    </a:cubicBezTo>
                                    <a:cubicBezTo>
                                      <a:pt x="15619" y="56"/>
                                      <a:pt x="68" y="13330"/>
                                      <a:pt x="68" y="36993"/>
                                    </a:cubicBezTo>
                                    <a:cubicBezTo>
                                      <a:pt x="68" y="56326"/>
                                      <a:pt x="12567" y="71043"/>
                                      <a:pt x="30008" y="71043"/>
                                    </a:cubicBezTo>
                                    <a:cubicBezTo>
                                      <a:pt x="40908" y="71043"/>
                                      <a:pt x="48611" y="65849"/>
                                      <a:pt x="52390" y="59356"/>
                                    </a:cubicBezTo>
                                    <a:lnTo>
                                      <a:pt x="52681" y="59356"/>
                                    </a:lnTo>
                                    <a:lnTo>
                                      <a:pt x="52681" y="67003"/>
                                    </a:lnTo>
                                    <a:cubicBezTo>
                                      <a:pt x="52681" y="84750"/>
                                      <a:pt x="43088" y="91531"/>
                                      <a:pt x="30008" y="91531"/>
                                    </a:cubicBezTo>
                                    <a:cubicBezTo>
                                      <a:pt x="21287" y="91531"/>
                                      <a:pt x="14021" y="88934"/>
                                      <a:pt x="9370" y="85904"/>
                                    </a:cubicBezTo>
                                    <a:lnTo>
                                      <a:pt x="6172" y="95715"/>
                                    </a:lnTo>
                                    <a:cubicBezTo>
                                      <a:pt x="11840" y="99467"/>
                                      <a:pt x="21142" y="101487"/>
                                      <a:pt x="29572" y="101487"/>
                                    </a:cubicBezTo>
                                    <a:cubicBezTo>
                                      <a:pt x="38437" y="101487"/>
                                      <a:pt x="48320" y="99322"/>
                                      <a:pt x="55297" y="93118"/>
                                    </a:cubicBezTo>
                                    <a:cubicBezTo>
                                      <a:pt x="61982" y="86914"/>
                                      <a:pt x="65325" y="77247"/>
                                      <a:pt x="65325" y="61088"/>
                                    </a:cubicBezTo>
                                    <a:lnTo>
                                      <a:pt x="65325" y="20544"/>
                                    </a:lnTo>
                                    <a:close/>
                                    <a:moveTo>
                                      <a:pt x="52535" y="41610"/>
                                    </a:moveTo>
                                    <a:cubicBezTo>
                                      <a:pt x="52535" y="43774"/>
                                      <a:pt x="52245" y="46227"/>
                                      <a:pt x="51518" y="48391"/>
                                    </a:cubicBezTo>
                                    <a:cubicBezTo>
                                      <a:pt x="48902" y="56471"/>
                                      <a:pt x="41780" y="61376"/>
                                      <a:pt x="33787" y="61376"/>
                                    </a:cubicBezTo>
                                    <a:cubicBezTo>
                                      <a:pt x="20125" y="61376"/>
                                      <a:pt x="13003" y="49978"/>
                                      <a:pt x="13003" y="36271"/>
                                    </a:cubicBezTo>
                                    <a:cubicBezTo>
                                      <a:pt x="13003" y="20112"/>
                                      <a:pt x="21723" y="9868"/>
                                      <a:pt x="33932" y="9868"/>
                                    </a:cubicBezTo>
                                    <a:cubicBezTo>
                                      <a:pt x="43379" y="9868"/>
                                      <a:pt x="49483" y="15927"/>
                                      <a:pt x="51809" y="23430"/>
                                    </a:cubicBezTo>
                                    <a:cubicBezTo>
                                      <a:pt x="52390" y="25017"/>
                                      <a:pt x="52535" y="26893"/>
                                      <a:pt x="52535" y="29057"/>
                                    </a:cubicBezTo>
                                    <a:lnTo>
                                      <a:pt x="52535" y="41610"/>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5" name="Freeform 35"/>
                            <wps:cNvSpPr/>
                            <wps:spPr>
                              <a:xfrm>
                                <a:off x="917982" y="631546"/>
                                <a:ext cx="15841" cy="97390"/>
                              </a:xfrm>
                              <a:custGeom>
                                <a:avLst/>
                                <a:gdLst>
                                  <a:gd name="connsiteX0" fmla="*/ 14461 w 15841"/>
                                  <a:gd name="connsiteY0" fmla="*/ 97445 h 97390"/>
                                  <a:gd name="connsiteX1" fmla="*/ 14461 w 15841"/>
                                  <a:gd name="connsiteY1" fmla="*/ 27612 h 97390"/>
                                  <a:gd name="connsiteX2" fmla="*/ 1672 w 15841"/>
                                  <a:gd name="connsiteY2" fmla="*/ 27612 h 97390"/>
                                  <a:gd name="connsiteX3" fmla="*/ 1672 w 15841"/>
                                  <a:gd name="connsiteY3" fmla="*/ 97445 h 97390"/>
                                  <a:gd name="connsiteX4" fmla="*/ 14461 w 15841"/>
                                  <a:gd name="connsiteY4" fmla="*/ 97445 h 97390"/>
                                  <a:gd name="connsiteX5" fmla="*/ 8066 w 15841"/>
                                  <a:gd name="connsiteY5" fmla="*/ 54 h 97390"/>
                                  <a:gd name="connsiteX6" fmla="*/ 73 w 15841"/>
                                  <a:gd name="connsiteY6" fmla="*/ 7990 h 97390"/>
                                  <a:gd name="connsiteX7" fmla="*/ 7776 w 15841"/>
                                  <a:gd name="connsiteY7" fmla="*/ 15781 h 97390"/>
                                  <a:gd name="connsiteX8" fmla="*/ 15915 w 15841"/>
                                  <a:gd name="connsiteY8" fmla="*/ 7990 h 97390"/>
                                  <a:gd name="connsiteX9" fmla="*/ 8066 w 15841"/>
                                  <a:gd name="connsiteY9" fmla="*/ 54 h 973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41" h="97390">
                                    <a:moveTo>
                                      <a:pt x="14461" y="97445"/>
                                    </a:moveTo>
                                    <a:lnTo>
                                      <a:pt x="14461" y="27612"/>
                                    </a:lnTo>
                                    <a:lnTo>
                                      <a:pt x="1672" y="27612"/>
                                    </a:lnTo>
                                    <a:lnTo>
                                      <a:pt x="1672" y="97445"/>
                                    </a:lnTo>
                                    <a:lnTo>
                                      <a:pt x="14461" y="97445"/>
                                    </a:lnTo>
                                    <a:close/>
                                    <a:moveTo>
                                      <a:pt x="8066" y="54"/>
                                    </a:moveTo>
                                    <a:cubicBezTo>
                                      <a:pt x="3270" y="54"/>
                                      <a:pt x="73" y="3661"/>
                                      <a:pt x="73" y="7990"/>
                                    </a:cubicBezTo>
                                    <a:cubicBezTo>
                                      <a:pt x="73" y="12318"/>
                                      <a:pt x="3125" y="15781"/>
                                      <a:pt x="7776" y="15781"/>
                                    </a:cubicBezTo>
                                    <a:cubicBezTo>
                                      <a:pt x="12863" y="15781"/>
                                      <a:pt x="15915" y="12318"/>
                                      <a:pt x="15915" y="7990"/>
                                    </a:cubicBezTo>
                                    <a:cubicBezTo>
                                      <a:pt x="15915" y="3517"/>
                                      <a:pt x="12717" y="54"/>
                                      <a:pt x="8066" y="54"/>
                                    </a:cubicBez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6" name="Freeform 36"/>
                            <wps:cNvSpPr/>
                            <wps:spPr>
                              <a:xfrm>
                                <a:off x="945596" y="642367"/>
                                <a:ext cx="41712" cy="88156"/>
                              </a:xfrm>
                              <a:custGeom>
                                <a:avLst/>
                                <a:gdLst>
                                  <a:gd name="connsiteX0" fmla="*/ 10976 w 41712"/>
                                  <a:gd name="connsiteY0" fmla="*/ 3806 h 88156"/>
                                  <a:gd name="connsiteX1" fmla="*/ 10976 w 41712"/>
                                  <a:gd name="connsiteY1" fmla="*/ 16791 h 88156"/>
                                  <a:gd name="connsiteX2" fmla="*/ 76 w 41712"/>
                                  <a:gd name="connsiteY2" fmla="*/ 16791 h 88156"/>
                                  <a:gd name="connsiteX3" fmla="*/ 76 w 41712"/>
                                  <a:gd name="connsiteY3" fmla="*/ 26458 h 88156"/>
                                  <a:gd name="connsiteX4" fmla="*/ 10976 w 41712"/>
                                  <a:gd name="connsiteY4" fmla="*/ 26458 h 88156"/>
                                  <a:gd name="connsiteX5" fmla="*/ 10976 w 41712"/>
                                  <a:gd name="connsiteY5" fmla="*/ 64549 h 88156"/>
                                  <a:gd name="connsiteX6" fmla="*/ 15918 w 41712"/>
                                  <a:gd name="connsiteY6" fmla="*/ 82873 h 88156"/>
                                  <a:gd name="connsiteX7" fmla="*/ 29725 w 41712"/>
                                  <a:gd name="connsiteY7" fmla="*/ 88211 h 88156"/>
                                  <a:gd name="connsiteX8" fmla="*/ 41061 w 41712"/>
                                  <a:gd name="connsiteY8" fmla="*/ 86480 h 88156"/>
                                  <a:gd name="connsiteX9" fmla="*/ 40480 w 41712"/>
                                  <a:gd name="connsiteY9" fmla="*/ 76813 h 88156"/>
                                  <a:gd name="connsiteX10" fmla="*/ 33068 w 41712"/>
                                  <a:gd name="connsiteY10" fmla="*/ 77678 h 88156"/>
                                  <a:gd name="connsiteX11" fmla="*/ 23475 w 41712"/>
                                  <a:gd name="connsiteY11" fmla="*/ 64116 h 88156"/>
                                  <a:gd name="connsiteX12" fmla="*/ 23475 w 41712"/>
                                  <a:gd name="connsiteY12" fmla="*/ 26458 h 88156"/>
                                  <a:gd name="connsiteX13" fmla="*/ 41788 w 41712"/>
                                  <a:gd name="connsiteY13" fmla="*/ 26458 h 88156"/>
                                  <a:gd name="connsiteX14" fmla="*/ 41788 w 41712"/>
                                  <a:gd name="connsiteY14" fmla="*/ 16791 h 88156"/>
                                  <a:gd name="connsiteX15" fmla="*/ 23475 w 41712"/>
                                  <a:gd name="connsiteY15" fmla="*/ 16791 h 88156"/>
                                  <a:gd name="connsiteX16" fmla="*/ 23475 w 41712"/>
                                  <a:gd name="connsiteY16" fmla="*/ 55 h 88156"/>
                                  <a:gd name="connsiteX17" fmla="*/ 10976 w 41712"/>
                                  <a:gd name="connsiteY17" fmla="*/ 3806 h 881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41712" h="88156">
                                    <a:moveTo>
                                      <a:pt x="10976" y="3806"/>
                                    </a:moveTo>
                                    <a:lnTo>
                                      <a:pt x="10976" y="16791"/>
                                    </a:lnTo>
                                    <a:lnTo>
                                      <a:pt x="76" y="16791"/>
                                    </a:lnTo>
                                    <a:lnTo>
                                      <a:pt x="76" y="26458"/>
                                    </a:lnTo>
                                    <a:lnTo>
                                      <a:pt x="10976" y="26458"/>
                                    </a:lnTo>
                                    <a:lnTo>
                                      <a:pt x="10976" y="64549"/>
                                    </a:lnTo>
                                    <a:cubicBezTo>
                                      <a:pt x="10976" y="72773"/>
                                      <a:pt x="12430" y="78977"/>
                                      <a:pt x="15918" y="82873"/>
                                    </a:cubicBezTo>
                                    <a:cubicBezTo>
                                      <a:pt x="18970" y="86191"/>
                                      <a:pt x="23766" y="88211"/>
                                      <a:pt x="29725" y="88211"/>
                                    </a:cubicBezTo>
                                    <a:cubicBezTo>
                                      <a:pt x="34667" y="88211"/>
                                      <a:pt x="38591" y="87345"/>
                                      <a:pt x="41061" y="86480"/>
                                    </a:cubicBezTo>
                                    <a:lnTo>
                                      <a:pt x="40480" y="76813"/>
                                    </a:lnTo>
                                    <a:cubicBezTo>
                                      <a:pt x="38591" y="77390"/>
                                      <a:pt x="36556" y="77678"/>
                                      <a:pt x="33068" y="77678"/>
                                    </a:cubicBezTo>
                                    <a:cubicBezTo>
                                      <a:pt x="25946" y="77678"/>
                                      <a:pt x="23475" y="72773"/>
                                      <a:pt x="23475" y="64116"/>
                                    </a:cubicBezTo>
                                    <a:lnTo>
                                      <a:pt x="23475" y="26458"/>
                                    </a:lnTo>
                                    <a:lnTo>
                                      <a:pt x="41788" y="26458"/>
                                    </a:lnTo>
                                    <a:lnTo>
                                      <a:pt x="41788" y="16791"/>
                                    </a:lnTo>
                                    <a:lnTo>
                                      <a:pt x="23475" y="16791"/>
                                    </a:lnTo>
                                    <a:lnTo>
                                      <a:pt x="23475" y="55"/>
                                    </a:lnTo>
                                    <a:lnTo>
                                      <a:pt x="10976" y="3806"/>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7" name="Freeform 37"/>
                            <wps:cNvSpPr/>
                            <wps:spPr>
                              <a:xfrm>
                                <a:off x="996174" y="657661"/>
                                <a:ext cx="55955" cy="72862"/>
                              </a:xfrm>
                              <a:custGeom>
                                <a:avLst/>
                                <a:gdLst>
                                  <a:gd name="connsiteX0" fmla="*/ 55018 w 55955"/>
                                  <a:gd name="connsiteY0" fmla="*/ 28479 h 72862"/>
                                  <a:gd name="connsiteX1" fmla="*/ 28276 w 55955"/>
                                  <a:gd name="connsiteY1" fmla="*/ 55 h 72862"/>
                                  <a:gd name="connsiteX2" fmla="*/ 5022 w 55955"/>
                                  <a:gd name="connsiteY2" fmla="*/ 6115 h 72862"/>
                                  <a:gd name="connsiteX3" fmla="*/ 7929 w 55955"/>
                                  <a:gd name="connsiteY3" fmla="*/ 14628 h 72862"/>
                                  <a:gd name="connsiteX4" fmla="*/ 26387 w 55955"/>
                                  <a:gd name="connsiteY4" fmla="*/ 9434 h 72862"/>
                                  <a:gd name="connsiteX5" fmla="*/ 42374 w 55955"/>
                                  <a:gd name="connsiteY5" fmla="*/ 25449 h 72862"/>
                                  <a:gd name="connsiteX6" fmla="*/ 42374 w 55955"/>
                                  <a:gd name="connsiteY6" fmla="*/ 26892 h 72862"/>
                                  <a:gd name="connsiteX7" fmla="*/ 80 w 55955"/>
                                  <a:gd name="connsiteY7" fmla="*/ 52863 h 72862"/>
                                  <a:gd name="connsiteX8" fmla="*/ 21591 w 55955"/>
                                  <a:gd name="connsiteY8" fmla="*/ 72918 h 72862"/>
                                  <a:gd name="connsiteX9" fmla="*/ 43101 w 55955"/>
                                  <a:gd name="connsiteY9" fmla="*/ 62529 h 72862"/>
                                  <a:gd name="connsiteX10" fmla="*/ 43537 w 55955"/>
                                  <a:gd name="connsiteY10" fmla="*/ 62529 h 72862"/>
                                  <a:gd name="connsiteX11" fmla="*/ 44554 w 55955"/>
                                  <a:gd name="connsiteY11" fmla="*/ 71331 h 72862"/>
                                  <a:gd name="connsiteX12" fmla="*/ 56036 w 55955"/>
                                  <a:gd name="connsiteY12" fmla="*/ 71331 h 72862"/>
                                  <a:gd name="connsiteX13" fmla="*/ 55018 w 55955"/>
                                  <a:gd name="connsiteY13" fmla="*/ 54594 h 72862"/>
                                  <a:gd name="connsiteX14" fmla="*/ 55018 w 55955"/>
                                  <a:gd name="connsiteY14" fmla="*/ 28479 h 72862"/>
                                  <a:gd name="connsiteX15" fmla="*/ 42665 w 55955"/>
                                  <a:gd name="connsiteY15" fmla="*/ 47813 h 72862"/>
                                  <a:gd name="connsiteX16" fmla="*/ 42083 w 55955"/>
                                  <a:gd name="connsiteY16" fmla="*/ 51853 h 72862"/>
                                  <a:gd name="connsiteX17" fmla="*/ 24788 w 55955"/>
                                  <a:gd name="connsiteY17" fmla="*/ 63539 h 72862"/>
                                  <a:gd name="connsiteX18" fmla="*/ 12870 w 55955"/>
                                  <a:gd name="connsiteY18" fmla="*/ 51420 h 72862"/>
                                  <a:gd name="connsiteX19" fmla="*/ 42665 w 55955"/>
                                  <a:gd name="connsiteY19" fmla="*/ 35693 h 72862"/>
                                  <a:gd name="connsiteX20" fmla="*/ 42665 w 55955"/>
                                  <a:gd name="connsiteY20" fmla="*/ 47813 h 728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55955" h="72862">
                                    <a:moveTo>
                                      <a:pt x="55018" y="28479"/>
                                    </a:moveTo>
                                    <a:cubicBezTo>
                                      <a:pt x="55018" y="14628"/>
                                      <a:pt x="49786" y="55"/>
                                      <a:pt x="28276" y="55"/>
                                    </a:cubicBezTo>
                                    <a:cubicBezTo>
                                      <a:pt x="19410" y="55"/>
                                      <a:pt x="10836" y="2508"/>
                                      <a:pt x="5022" y="6115"/>
                                    </a:cubicBezTo>
                                    <a:lnTo>
                                      <a:pt x="7929" y="14628"/>
                                    </a:lnTo>
                                    <a:cubicBezTo>
                                      <a:pt x="12870" y="11309"/>
                                      <a:pt x="19701" y="9434"/>
                                      <a:pt x="26387" y="9434"/>
                                    </a:cubicBezTo>
                                    <a:cubicBezTo>
                                      <a:pt x="40775" y="9289"/>
                                      <a:pt x="42374" y="19822"/>
                                      <a:pt x="42374" y="25449"/>
                                    </a:cubicBezTo>
                                    <a:lnTo>
                                      <a:pt x="42374" y="26892"/>
                                    </a:lnTo>
                                    <a:cubicBezTo>
                                      <a:pt x="15196" y="26747"/>
                                      <a:pt x="80" y="35982"/>
                                      <a:pt x="80" y="52863"/>
                                    </a:cubicBezTo>
                                    <a:cubicBezTo>
                                      <a:pt x="80" y="62962"/>
                                      <a:pt x="7347" y="72918"/>
                                      <a:pt x="21591" y="72918"/>
                                    </a:cubicBezTo>
                                    <a:cubicBezTo>
                                      <a:pt x="31619" y="72918"/>
                                      <a:pt x="39177" y="68012"/>
                                      <a:pt x="43101" y="62529"/>
                                    </a:cubicBezTo>
                                    <a:lnTo>
                                      <a:pt x="43537" y="62529"/>
                                    </a:lnTo>
                                    <a:lnTo>
                                      <a:pt x="44554" y="71331"/>
                                    </a:lnTo>
                                    <a:lnTo>
                                      <a:pt x="56036" y="71331"/>
                                    </a:lnTo>
                                    <a:cubicBezTo>
                                      <a:pt x="55309" y="66569"/>
                                      <a:pt x="55018" y="60654"/>
                                      <a:pt x="55018" y="54594"/>
                                    </a:cubicBezTo>
                                    <a:lnTo>
                                      <a:pt x="55018" y="28479"/>
                                    </a:lnTo>
                                    <a:close/>
                                    <a:moveTo>
                                      <a:pt x="42665" y="47813"/>
                                    </a:moveTo>
                                    <a:cubicBezTo>
                                      <a:pt x="42665" y="48967"/>
                                      <a:pt x="42519" y="50410"/>
                                      <a:pt x="42083" y="51853"/>
                                    </a:cubicBezTo>
                                    <a:cubicBezTo>
                                      <a:pt x="40049" y="57768"/>
                                      <a:pt x="34090" y="63539"/>
                                      <a:pt x="24788" y="63539"/>
                                    </a:cubicBezTo>
                                    <a:cubicBezTo>
                                      <a:pt x="18393" y="63539"/>
                                      <a:pt x="12870" y="59788"/>
                                      <a:pt x="12870" y="51420"/>
                                    </a:cubicBezTo>
                                    <a:cubicBezTo>
                                      <a:pt x="12870" y="37857"/>
                                      <a:pt x="28712" y="35404"/>
                                      <a:pt x="42665" y="35693"/>
                                    </a:cubicBezTo>
                                    <a:lnTo>
                                      <a:pt x="42665" y="47813"/>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8" name="Freeform 38"/>
                            <wps:cNvSpPr/>
                            <wps:spPr>
                              <a:xfrm>
                                <a:off x="1071750" y="626496"/>
                                <a:ext cx="12789" cy="102440"/>
                              </a:xfrm>
                              <a:custGeom>
                                <a:avLst/>
                                <a:gdLst>
                                  <a:gd name="connsiteX0" fmla="*/ 85 w 12789"/>
                                  <a:gd name="connsiteY0" fmla="*/ 54 h 102440"/>
                                  <a:gd name="connsiteX1" fmla="*/ 12875 w 12789"/>
                                  <a:gd name="connsiteY1" fmla="*/ 54 h 102440"/>
                                  <a:gd name="connsiteX2" fmla="*/ 12875 w 12789"/>
                                  <a:gd name="connsiteY2" fmla="*/ 102494 h 102440"/>
                                  <a:gd name="connsiteX3" fmla="*/ 85 w 12789"/>
                                  <a:gd name="connsiteY3" fmla="*/ 102494 h 102440"/>
                                </a:gdLst>
                                <a:ahLst/>
                                <a:cxnLst>
                                  <a:cxn ang="0">
                                    <a:pos x="connsiteX0" y="connsiteY0"/>
                                  </a:cxn>
                                  <a:cxn ang="0">
                                    <a:pos x="connsiteX1" y="connsiteY1"/>
                                  </a:cxn>
                                  <a:cxn ang="0">
                                    <a:pos x="connsiteX2" y="connsiteY2"/>
                                  </a:cxn>
                                  <a:cxn ang="0">
                                    <a:pos x="connsiteX3" y="connsiteY3"/>
                                  </a:cxn>
                                </a:cxnLst>
                                <a:rect l="l" t="t" r="r" b="b"/>
                                <a:pathLst>
                                  <a:path w="12789" h="102440">
                                    <a:moveTo>
                                      <a:pt x="85" y="54"/>
                                    </a:moveTo>
                                    <a:lnTo>
                                      <a:pt x="12875" y="54"/>
                                    </a:lnTo>
                                    <a:lnTo>
                                      <a:pt x="12875" y="102494"/>
                                    </a:lnTo>
                                    <a:lnTo>
                                      <a:pt x="85" y="102494"/>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9" name="Freeform 39"/>
                            <wps:cNvSpPr/>
                            <wps:spPr>
                              <a:xfrm>
                                <a:off x="1137152" y="631690"/>
                                <a:ext cx="12789" cy="97246"/>
                              </a:xfrm>
                              <a:custGeom>
                                <a:avLst/>
                                <a:gdLst>
                                  <a:gd name="connsiteX0" fmla="*/ 90 w 12789"/>
                                  <a:gd name="connsiteY0" fmla="*/ 54 h 97246"/>
                                  <a:gd name="connsiteX1" fmla="*/ 12880 w 12789"/>
                                  <a:gd name="connsiteY1" fmla="*/ 54 h 97246"/>
                                  <a:gd name="connsiteX2" fmla="*/ 12880 w 12789"/>
                                  <a:gd name="connsiteY2" fmla="*/ 97300 h 97246"/>
                                  <a:gd name="connsiteX3" fmla="*/ 90 w 12789"/>
                                  <a:gd name="connsiteY3" fmla="*/ 97300 h 97246"/>
                                </a:gdLst>
                                <a:ahLst/>
                                <a:cxnLst>
                                  <a:cxn ang="0">
                                    <a:pos x="connsiteX0" y="connsiteY0"/>
                                  </a:cxn>
                                  <a:cxn ang="0">
                                    <a:pos x="connsiteX1" y="connsiteY1"/>
                                  </a:cxn>
                                  <a:cxn ang="0">
                                    <a:pos x="connsiteX2" y="connsiteY2"/>
                                  </a:cxn>
                                  <a:cxn ang="0">
                                    <a:pos x="connsiteX3" y="connsiteY3"/>
                                  </a:cxn>
                                </a:cxnLst>
                                <a:rect l="l" t="t" r="r" b="b"/>
                                <a:pathLst>
                                  <a:path w="12789" h="97246">
                                    <a:moveTo>
                                      <a:pt x="90" y="54"/>
                                    </a:moveTo>
                                    <a:lnTo>
                                      <a:pt x="12880" y="54"/>
                                    </a:lnTo>
                                    <a:lnTo>
                                      <a:pt x="12880" y="97300"/>
                                    </a:lnTo>
                                    <a:lnTo>
                                      <a:pt x="90" y="97300"/>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0" name="Freeform 40"/>
                            <wps:cNvSpPr/>
                            <wps:spPr>
                              <a:xfrm>
                                <a:off x="1172469" y="657661"/>
                                <a:ext cx="60460" cy="71275"/>
                              </a:xfrm>
                              <a:custGeom>
                                <a:avLst/>
                                <a:gdLst>
                                  <a:gd name="connsiteX0" fmla="*/ 676 w 60460"/>
                                  <a:gd name="connsiteY0" fmla="*/ 71331 h 71275"/>
                                  <a:gd name="connsiteX1" fmla="*/ 13466 w 60460"/>
                                  <a:gd name="connsiteY1" fmla="*/ 71331 h 71275"/>
                                  <a:gd name="connsiteX2" fmla="*/ 13466 w 60460"/>
                                  <a:gd name="connsiteY2" fmla="*/ 29345 h 71275"/>
                                  <a:gd name="connsiteX3" fmla="*/ 14338 w 60460"/>
                                  <a:gd name="connsiteY3" fmla="*/ 23429 h 71275"/>
                                  <a:gd name="connsiteX4" fmla="*/ 31488 w 60460"/>
                                  <a:gd name="connsiteY4" fmla="*/ 10444 h 71275"/>
                                  <a:gd name="connsiteX5" fmla="*/ 47766 w 60460"/>
                                  <a:gd name="connsiteY5" fmla="*/ 31076 h 71275"/>
                                  <a:gd name="connsiteX6" fmla="*/ 47766 w 60460"/>
                                  <a:gd name="connsiteY6" fmla="*/ 71331 h 71275"/>
                                  <a:gd name="connsiteX7" fmla="*/ 60555 w 60460"/>
                                  <a:gd name="connsiteY7" fmla="*/ 71331 h 71275"/>
                                  <a:gd name="connsiteX8" fmla="*/ 60555 w 60460"/>
                                  <a:gd name="connsiteY8" fmla="*/ 29777 h 71275"/>
                                  <a:gd name="connsiteX9" fmla="*/ 35702 w 60460"/>
                                  <a:gd name="connsiteY9" fmla="*/ 55 h 71275"/>
                                  <a:gd name="connsiteX10" fmla="*/ 12448 w 60460"/>
                                  <a:gd name="connsiteY10" fmla="*/ 13041 h 71275"/>
                                  <a:gd name="connsiteX11" fmla="*/ 12158 w 60460"/>
                                  <a:gd name="connsiteY11" fmla="*/ 13041 h 71275"/>
                                  <a:gd name="connsiteX12" fmla="*/ 11431 w 60460"/>
                                  <a:gd name="connsiteY12" fmla="*/ 1498 h 71275"/>
                                  <a:gd name="connsiteX13" fmla="*/ 94 w 60460"/>
                                  <a:gd name="connsiteY13" fmla="*/ 1498 h 71275"/>
                                  <a:gd name="connsiteX14" fmla="*/ 676 w 60460"/>
                                  <a:gd name="connsiteY14" fmla="*/ 20399 h 71275"/>
                                  <a:gd name="connsiteX15" fmla="*/ 676 w 60460"/>
                                  <a:gd name="connsiteY15" fmla="*/ 71331 h 712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60" h="71275">
                                    <a:moveTo>
                                      <a:pt x="676" y="71331"/>
                                    </a:moveTo>
                                    <a:lnTo>
                                      <a:pt x="13466" y="71331"/>
                                    </a:lnTo>
                                    <a:lnTo>
                                      <a:pt x="13466" y="29345"/>
                                    </a:lnTo>
                                    <a:cubicBezTo>
                                      <a:pt x="13466" y="27180"/>
                                      <a:pt x="13756" y="25016"/>
                                      <a:pt x="14338" y="23429"/>
                                    </a:cubicBezTo>
                                    <a:cubicBezTo>
                                      <a:pt x="16663" y="16359"/>
                                      <a:pt x="23203" y="10444"/>
                                      <a:pt x="31488" y="10444"/>
                                    </a:cubicBezTo>
                                    <a:cubicBezTo>
                                      <a:pt x="43551" y="10444"/>
                                      <a:pt x="47766" y="19822"/>
                                      <a:pt x="47766" y="31076"/>
                                    </a:cubicBezTo>
                                    <a:lnTo>
                                      <a:pt x="47766" y="71331"/>
                                    </a:lnTo>
                                    <a:lnTo>
                                      <a:pt x="60555" y="71331"/>
                                    </a:lnTo>
                                    <a:lnTo>
                                      <a:pt x="60555" y="29777"/>
                                    </a:lnTo>
                                    <a:cubicBezTo>
                                      <a:pt x="60555" y="5827"/>
                                      <a:pt x="45440" y="55"/>
                                      <a:pt x="35702" y="55"/>
                                    </a:cubicBezTo>
                                    <a:cubicBezTo>
                                      <a:pt x="24075" y="55"/>
                                      <a:pt x="15936" y="6548"/>
                                      <a:pt x="12448" y="13041"/>
                                    </a:cubicBezTo>
                                    <a:lnTo>
                                      <a:pt x="12158" y="13041"/>
                                    </a:lnTo>
                                    <a:lnTo>
                                      <a:pt x="11431" y="1498"/>
                                    </a:lnTo>
                                    <a:lnTo>
                                      <a:pt x="94" y="1498"/>
                                    </a:lnTo>
                                    <a:cubicBezTo>
                                      <a:pt x="530" y="7269"/>
                                      <a:pt x="676" y="13041"/>
                                      <a:pt x="676" y="20399"/>
                                    </a:cubicBezTo>
                                    <a:lnTo>
                                      <a:pt x="676" y="71331"/>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1" name="Freeform 41"/>
                            <wps:cNvSpPr/>
                            <wps:spPr>
                              <a:xfrm>
                                <a:off x="1253132" y="657661"/>
                                <a:ext cx="60460" cy="71275"/>
                              </a:xfrm>
                              <a:custGeom>
                                <a:avLst/>
                                <a:gdLst>
                                  <a:gd name="connsiteX0" fmla="*/ 682 w 60460"/>
                                  <a:gd name="connsiteY0" fmla="*/ 71331 h 71275"/>
                                  <a:gd name="connsiteX1" fmla="*/ 13472 w 60460"/>
                                  <a:gd name="connsiteY1" fmla="*/ 71331 h 71275"/>
                                  <a:gd name="connsiteX2" fmla="*/ 13472 w 60460"/>
                                  <a:gd name="connsiteY2" fmla="*/ 29345 h 71275"/>
                                  <a:gd name="connsiteX3" fmla="*/ 14344 w 60460"/>
                                  <a:gd name="connsiteY3" fmla="*/ 23429 h 71275"/>
                                  <a:gd name="connsiteX4" fmla="*/ 31494 w 60460"/>
                                  <a:gd name="connsiteY4" fmla="*/ 10444 h 71275"/>
                                  <a:gd name="connsiteX5" fmla="*/ 47772 w 60460"/>
                                  <a:gd name="connsiteY5" fmla="*/ 31076 h 71275"/>
                                  <a:gd name="connsiteX6" fmla="*/ 47772 w 60460"/>
                                  <a:gd name="connsiteY6" fmla="*/ 71331 h 71275"/>
                                  <a:gd name="connsiteX7" fmla="*/ 60562 w 60460"/>
                                  <a:gd name="connsiteY7" fmla="*/ 71331 h 71275"/>
                                  <a:gd name="connsiteX8" fmla="*/ 60562 w 60460"/>
                                  <a:gd name="connsiteY8" fmla="*/ 29777 h 71275"/>
                                  <a:gd name="connsiteX9" fmla="*/ 35709 w 60460"/>
                                  <a:gd name="connsiteY9" fmla="*/ 55 h 71275"/>
                                  <a:gd name="connsiteX10" fmla="*/ 12455 w 60460"/>
                                  <a:gd name="connsiteY10" fmla="*/ 13041 h 71275"/>
                                  <a:gd name="connsiteX11" fmla="*/ 12164 w 60460"/>
                                  <a:gd name="connsiteY11" fmla="*/ 13041 h 71275"/>
                                  <a:gd name="connsiteX12" fmla="*/ 11437 w 60460"/>
                                  <a:gd name="connsiteY12" fmla="*/ 1498 h 71275"/>
                                  <a:gd name="connsiteX13" fmla="*/ 101 w 60460"/>
                                  <a:gd name="connsiteY13" fmla="*/ 1498 h 71275"/>
                                  <a:gd name="connsiteX14" fmla="*/ 682 w 60460"/>
                                  <a:gd name="connsiteY14" fmla="*/ 20399 h 71275"/>
                                  <a:gd name="connsiteX15" fmla="*/ 682 w 60460"/>
                                  <a:gd name="connsiteY15" fmla="*/ 71331 h 712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60" h="71275">
                                    <a:moveTo>
                                      <a:pt x="682" y="71331"/>
                                    </a:moveTo>
                                    <a:lnTo>
                                      <a:pt x="13472" y="71331"/>
                                    </a:lnTo>
                                    <a:lnTo>
                                      <a:pt x="13472" y="29345"/>
                                    </a:lnTo>
                                    <a:cubicBezTo>
                                      <a:pt x="13472" y="27180"/>
                                      <a:pt x="13763" y="25016"/>
                                      <a:pt x="14344" y="23429"/>
                                    </a:cubicBezTo>
                                    <a:cubicBezTo>
                                      <a:pt x="16669" y="16359"/>
                                      <a:pt x="23210" y="10444"/>
                                      <a:pt x="31494" y="10444"/>
                                    </a:cubicBezTo>
                                    <a:cubicBezTo>
                                      <a:pt x="43557" y="10444"/>
                                      <a:pt x="47772" y="19822"/>
                                      <a:pt x="47772" y="31076"/>
                                    </a:cubicBezTo>
                                    <a:lnTo>
                                      <a:pt x="47772" y="71331"/>
                                    </a:lnTo>
                                    <a:lnTo>
                                      <a:pt x="60562" y="71331"/>
                                    </a:lnTo>
                                    <a:lnTo>
                                      <a:pt x="60562" y="29777"/>
                                    </a:lnTo>
                                    <a:cubicBezTo>
                                      <a:pt x="60562" y="5827"/>
                                      <a:pt x="45446" y="55"/>
                                      <a:pt x="35709" y="55"/>
                                    </a:cubicBezTo>
                                    <a:cubicBezTo>
                                      <a:pt x="24082" y="55"/>
                                      <a:pt x="15943" y="6548"/>
                                      <a:pt x="12455" y="13041"/>
                                    </a:cubicBezTo>
                                    <a:lnTo>
                                      <a:pt x="12164" y="13041"/>
                                    </a:lnTo>
                                    <a:lnTo>
                                      <a:pt x="11437" y="1498"/>
                                    </a:lnTo>
                                    <a:lnTo>
                                      <a:pt x="101" y="1498"/>
                                    </a:lnTo>
                                    <a:cubicBezTo>
                                      <a:pt x="537" y="7269"/>
                                      <a:pt x="682" y="13041"/>
                                      <a:pt x="682" y="20399"/>
                                    </a:cubicBezTo>
                                    <a:lnTo>
                                      <a:pt x="682" y="71331"/>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2" name="Freeform 42"/>
                            <wps:cNvSpPr/>
                            <wps:spPr>
                              <a:xfrm>
                                <a:off x="1329290" y="657661"/>
                                <a:ext cx="68745" cy="72862"/>
                              </a:xfrm>
                              <a:custGeom>
                                <a:avLst/>
                                <a:gdLst>
                                  <a:gd name="connsiteX0" fmla="*/ 34988 w 68745"/>
                                  <a:gd name="connsiteY0" fmla="*/ 55 h 72862"/>
                                  <a:gd name="connsiteX1" fmla="*/ 107 w 68745"/>
                                  <a:gd name="connsiteY1" fmla="*/ 36992 h 72862"/>
                                  <a:gd name="connsiteX2" fmla="*/ 33826 w 68745"/>
                                  <a:gd name="connsiteY2" fmla="*/ 72918 h 72862"/>
                                  <a:gd name="connsiteX3" fmla="*/ 68852 w 68745"/>
                                  <a:gd name="connsiteY3" fmla="*/ 35837 h 72862"/>
                                  <a:gd name="connsiteX4" fmla="*/ 34988 w 68745"/>
                                  <a:gd name="connsiteY4" fmla="*/ 55 h 72862"/>
                                  <a:gd name="connsiteX5" fmla="*/ 34698 w 68745"/>
                                  <a:gd name="connsiteY5" fmla="*/ 9578 h 72862"/>
                                  <a:gd name="connsiteX6" fmla="*/ 55772 w 68745"/>
                                  <a:gd name="connsiteY6" fmla="*/ 36270 h 72862"/>
                                  <a:gd name="connsiteX7" fmla="*/ 34407 w 68745"/>
                                  <a:gd name="connsiteY7" fmla="*/ 63395 h 72862"/>
                                  <a:gd name="connsiteX8" fmla="*/ 13188 w 68745"/>
                                  <a:gd name="connsiteY8" fmla="*/ 36559 h 72862"/>
                                  <a:gd name="connsiteX9" fmla="*/ 34698 w 68745"/>
                                  <a:gd name="connsiteY9" fmla="*/ 9578 h 728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8745" h="72862">
                                    <a:moveTo>
                                      <a:pt x="34988" y="55"/>
                                    </a:moveTo>
                                    <a:cubicBezTo>
                                      <a:pt x="15658" y="55"/>
                                      <a:pt x="107" y="13762"/>
                                      <a:pt x="107" y="36992"/>
                                    </a:cubicBezTo>
                                    <a:cubicBezTo>
                                      <a:pt x="107" y="59067"/>
                                      <a:pt x="14932" y="72918"/>
                                      <a:pt x="33826" y="72918"/>
                                    </a:cubicBezTo>
                                    <a:cubicBezTo>
                                      <a:pt x="50685" y="72918"/>
                                      <a:pt x="68852" y="61664"/>
                                      <a:pt x="68852" y="35837"/>
                                    </a:cubicBezTo>
                                    <a:cubicBezTo>
                                      <a:pt x="68852" y="14628"/>
                                      <a:pt x="55190" y="55"/>
                                      <a:pt x="34988" y="55"/>
                                    </a:cubicBezTo>
                                    <a:close/>
                                    <a:moveTo>
                                      <a:pt x="34698" y="9578"/>
                                    </a:moveTo>
                                    <a:cubicBezTo>
                                      <a:pt x="49813" y="9578"/>
                                      <a:pt x="55772" y="24439"/>
                                      <a:pt x="55772" y="36270"/>
                                    </a:cubicBezTo>
                                    <a:cubicBezTo>
                                      <a:pt x="55772" y="51997"/>
                                      <a:pt x="46616" y="63395"/>
                                      <a:pt x="34407" y="63395"/>
                                    </a:cubicBezTo>
                                    <a:cubicBezTo>
                                      <a:pt x="21908" y="63395"/>
                                      <a:pt x="13188" y="51853"/>
                                      <a:pt x="13188" y="36559"/>
                                    </a:cubicBezTo>
                                    <a:cubicBezTo>
                                      <a:pt x="13188" y="23429"/>
                                      <a:pt x="19728" y="9578"/>
                                      <a:pt x="34698" y="9578"/>
                                    </a:cubicBez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3" name="Freeform 43"/>
                            <wps:cNvSpPr/>
                            <wps:spPr>
                              <a:xfrm>
                                <a:off x="1404430" y="659104"/>
                                <a:ext cx="66565" cy="69832"/>
                              </a:xfrm>
                              <a:custGeom>
                                <a:avLst/>
                                <a:gdLst>
                                  <a:gd name="connsiteX0" fmla="*/ 113 w 66565"/>
                                  <a:gd name="connsiteY0" fmla="*/ 55 h 69832"/>
                                  <a:gd name="connsiteX1" fmla="*/ 26855 w 66565"/>
                                  <a:gd name="connsiteY1" fmla="*/ 69888 h 69832"/>
                                  <a:gd name="connsiteX2" fmla="*/ 39064 w 66565"/>
                                  <a:gd name="connsiteY2" fmla="*/ 69888 h 69832"/>
                                  <a:gd name="connsiteX3" fmla="*/ 66678 w 66565"/>
                                  <a:gd name="connsiteY3" fmla="*/ 55 h 69832"/>
                                  <a:gd name="connsiteX4" fmla="*/ 53307 w 66565"/>
                                  <a:gd name="connsiteY4" fmla="*/ 55 h 69832"/>
                                  <a:gd name="connsiteX5" fmla="*/ 39645 w 66565"/>
                                  <a:gd name="connsiteY5" fmla="*/ 39156 h 69832"/>
                                  <a:gd name="connsiteX6" fmla="*/ 33686 w 66565"/>
                                  <a:gd name="connsiteY6" fmla="*/ 57191 h 69832"/>
                                  <a:gd name="connsiteX7" fmla="*/ 33250 w 66565"/>
                                  <a:gd name="connsiteY7" fmla="*/ 57191 h 69832"/>
                                  <a:gd name="connsiteX8" fmla="*/ 27582 w 66565"/>
                                  <a:gd name="connsiteY8" fmla="*/ 39156 h 69832"/>
                                  <a:gd name="connsiteX9" fmla="*/ 13775 w 66565"/>
                                  <a:gd name="connsiteY9" fmla="*/ 55 h 69832"/>
                                  <a:gd name="connsiteX10" fmla="*/ 113 w 66565"/>
                                  <a:gd name="connsiteY10" fmla="*/ 55 h 698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66565" h="69832">
                                    <a:moveTo>
                                      <a:pt x="113" y="55"/>
                                    </a:moveTo>
                                    <a:lnTo>
                                      <a:pt x="26855" y="69888"/>
                                    </a:lnTo>
                                    <a:lnTo>
                                      <a:pt x="39064" y="69888"/>
                                    </a:lnTo>
                                    <a:lnTo>
                                      <a:pt x="66678" y="55"/>
                                    </a:lnTo>
                                    <a:lnTo>
                                      <a:pt x="53307" y="55"/>
                                    </a:lnTo>
                                    <a:lnTo>
                                      <a:pt x="39645" y="39156"/>
                                    </a:lnTo>
                                    <a:cubicBezTo>
                                      <a:pt x="37320" y="45648"/>
                                      <a:pt x="35285" y="51420"/>
                                      <a:pt x="33686" y="57191"/>
                                    </a:cubicBezTo>
                                    <a:lnTo>
                                      <a:pt x="33250" y="57191"/>
                                    </a:lnTo>
                                    <a:cubicBezTo>
                                      <a:pt x="31797" y="51420"/>
                                      <a:pt x="29907" y="45648"/>
                                      <a:pt x="27582" y="39156"/>
                                    </a:cubicBezTo>
                                    <a:lnTo>
                                      <a:pt x="13775" y="55"/>
                                    </a:lnTo>
                                    <a:lnTo>
                                      <a:pt x="113" y="55"/>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4" name="Freeform 44"/>
                            <wps:cNvSpPr/>
                            <wps:spPr>
                              <a:xfrm>
                                <a:off x="1476954" y="657661"/>
                                <a:ext cx="55955" cy="72862"/>
                              </a:xfrm>
                              <a:custGeom>
                                <a:avLst/>
                                <a:gdLst>
                                  <a:gd name="connsiteX0" fmla="*/ 55056 w 55955"/>
                                  <a:gd name="connsiteY0" fmla="*/ 28479 h 72862"/>
                                  <a:gd name="connsiteX1" fmla="*/ 28314 w 55955"/>
                                  <a:gd name="connsiteY1" fmla="*/ 55 h 72862"/>
                                  <a:gd name="connsiteX2" fmla="*/ 5060 w 55955"/>
                                  <a:gd name="connsiteY2" fmla="*/ 6115 h 72862"/>
                                  <a:gd name="connsiteX3" fmla="*/ 7967 w 55955"/>
                                  <a:gd name="connsiteY3" fmla="*/ 14628 h 72862"/>
                                  <a:gd name="connsiteX4" fmla="*/ 26425 w 55955"/>
                                  <a:gd name="connsiteY4" fmla="*/ 9434 h 72862"/>
                                  <a:gd name="connsiteX5" fmla="*/ 42412 w 55955"/>
                                  <a:gd name="connsiteY5" fmla="*/ 25449 h 72862"/>
                                  <a:gd name="connsiteX6" fmla="*/ 42412 w 55955"/>
                                  <a:gd name="connsiteY6" fmla="*/ 26892 h 72862"/>
                                  <a:gd name="connsiteX7" fmla="*/ 118 w 55955"/>
                                  <a:gd name="connsiteY7" fmla="*/ 52863 h 72862"/>
                                  <a:gd name="connsiteX8" fmla="*/ 21628 w 55955"/>
                                  <a:gd name="connsiteY8" fmla="*/ 72918 h 72862"/>
                                  <a:gd name="connsiteX9" fmla="*/ 43139 w 55955"/>
                                  <a:gd name="connsiteY9" fmla="*/ 62529 h 72862"/>
                                  <a:gd name="connsiteX10" fmla="*/ 43575 w 55955"/>
                                  <a:gd name="connsiteY10" fmla="*/ 62529 h 72862"/>
                                  <a:gd name="connsiteX11" fmla="*/ 44592 w 55955"/>
                                  <a:gd name="connsiteY11" fmla="*/ 71331 h 72862"/>
                                  <a:gd name="connsiteX12" fmla="*/ 56074 w 55955"/>
                                  <a:gd name="connsiteY12" fmla="*/ 71331 h 72862"/>
                                  <a:gd name="connsiteX13" fmla="*/ 55056 w 55955"/>
                                  <a:gd name="connsiteY13" fmla="*/ 54594 h 72862"/>
                                  <a:gd name="connsiteX14" fmla="*/ 55056 w 55955"/>
                                  <a:gd name="connsiteY14" fmla="*/ 28479 h 72862"/>
                                  <a:gd name="connsiteX15" fmla="*/ 42703 w 55955"/>
                                  <a:gd name="connsiteY15" fmla="*/ 47813 h 72862"/>
                                  <a:gd name="connsiteX16" fmla="*/ 42121 w 55955"/>
                                  <a:gd name="connsiteY16" fmla="*/ 51853 h 72862"/>
                                  <a:gd name="connsiteX17" fmla="*/ 24826 w 55955"/>
                                  <a:gd name="connsiteY17" fmla="*/ 63539 h 72862"/>
                                  <a:gd name="connsiteX18" fmla="*/ 12908 w 55955"/>
                                  <a:gd name="connsiteY18" fmla="*/ 51420 h 72862"/>
                                  <a:gd name="connsiteX19" fmla="*/ 42703 w 55955"/>
                                  <a:gd name="connsiteY19" fmla="*/ 35693 h 72862"/>
                                  <a:gd name="connsiteX20" fmla="*/ 42703 w 55955"/>
                                  <a:gd name="connsiteY20" fmla="*/ 47813 h 728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55955" h="72862">
                                    <a:moveTo>
                                      <a:pt x="55056" y="28479"/>
                                    </a:moveTo>
                                    <a:cubicBezTo>
                                      <a:pt x="55056" y="14628"/>
                                      <a:pt x="49824" y="55"/>
                                      <a:pt x="28314" y="55"/>
                                    </a:cubicBezTo>
                                    <a:cubicBezTo>
                                      <a:pt x="19448" y="55"/>
                                      <a:pt x="10873" y="2508"/>
                                      <a:pt x="5060" y="6115"/>
                                    </a:cubicBezTo>
                                    <a:lnTo>
                                      <a:pt x="7967" y="14628"/>
                                    </a:lnTo>
                                    <a:cubicBezTo>
                                      <a:pt x="12908" y="11309"/>
                                      <a:pt x="19739" y="9434"/>
                                      <a:pt x="26425" y="9434"/>
                                    </a:cubicBezTo>
                                    <a:cubicBezTo>
                                      <a:pt x="40813" y="9289"/>
                                      <a:pt x="42412" y="19822"/>
                                      <a:pt x="42412" y="25449"/>
                                    </a:cubicBezTo>
                                    <a:lnTo>
                                      <a:pt x="42412" y="26892"/>
                                    </a:lnTo>
                                    <a:cubicBezTo>
                                      <a:pt x="15234" y="26747"/>
                                      <a:pt x="118" y="35982"/>
                                      <a:pt x="118" y="52863"/>
                                    </a:cubicBezTo>
                                    <a:cubicBezTo>
                                      <a:pt x="118" y="62962"/>
                                      <a:pt x="7385" y="72918"/>
                                      <a:pt x="21628" y="72918"/>
                                    </a:cubicBezTo>
                                    <a:cubicBezTo>
                                      <a:pt x="31657" y="72918"/>
                                      <a:pt x="39214" y="68012"/>
                                      <a:pt x="43139" y="62529"/>
                                    </a:cubicBezTo>
                                    <a:lnTo>
                                      <a:pt x="43575" y="62529"/>
                                    </a:lnTo>
                                    <a:lnTo>
                                      <a:pt x="44592" y="71331"/>
                                    </a:lnTo>
                                    <a:lnTo>
                                      <a:pt x="56074" y="71331"/>
                                    </a:lnTo>
                                    <a:cubicBezTo>
                                      <a:pt x="55347" y="66569"/>
                                      <a:pt x="55056" y="60654"/>
                                      <a:pt x="55056" y="54594"/>
                                    </a:cubicBezTo>
                                    <a:lnTo>
                                      <a:pt x="55056" y="28479"/>
                                    </a:lnTo>
                                    <a:close/>
                                    <a:moveTo>
                                      <a:pt x="42703" y="47813"/>
                                    </a:moveTo>
                                    <a:cubicBezTo>
                                      <a:pt x="42703" y="48967"/>
                                      <a:pt x="42557" y="50410"/>
                                      <a:pt x="42121" y="51853"/>
                                    </a:cubicBezTo>
                                    <a:cubicBezTo>
                                      <a:pt x="40086" y="57768"/>
                                      <a:pt x="34128" y="63539"/>
                                      <a:pt x="24826" y="63539"/>
                                    </a:cubicBezTo>
                                    <a:cubicBezTo>
                                      <a:pt x="18431" y="63539"/>
                                      <a:pt x="12908" y="59788"/>
                                      <a:pt x="12908" y="51420"/>
                                    </a:cubicBezTo>
                                    <a:cubicBezTo>
                                      <a:pt x="12908" y="37857"/>
                                      <a:pt x="28750" y="35404"/>
                                      <a:pt x="42703" y="35693"/>
                                    </a:cubicBezTo>
                                    <a:lnTo>
                                      <a:pt x="42703" y="47813"/>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5" name="Freeform 45"/>
                            <wps:cNvSpPr/>
                            <wps:spPr>
                              <a:xfrm>
                                <a:off x="1543955" y="642367"/>
                                <a:ext cx="41712" cy="88156"/>
                              </a:xfrm>
                              <a:custGeom>
                                <a:avLst/>
                                <a:gdLst>
                                  <a:gd name="connsiteX0" fmla="*/ 11024 w 41712"/>
                                  <a:gd name="connsiteY0" fmla="*/ 3806 h 88156"/>
                                  <a:gd name="connsiteX1" fmla="*/ 11024 w 41712"/>
                                  <a:gd name="connsiteY1" fmla="*/ 16791 h 88156"/>
                                  <a:gd name="connsiteX2" fmla="*/ 123 w 41712"/>
                                  <a:gd name="connsiteY2" fmla="*/ 16791 h 88156"/>
                                  <a:gd name="connsiteX3" fmla="*/ 123 w 41712"/>
                                  <a:gd name="connsiteY3" fmla="*/ 26458 h 88156"/>
                                  <a:gd name="connsiteX4" fmla="*/ 11024 w 41712"/>
                                  <a:gd name="connsiteY4" fmla="*/ 26458 h 88156"/>
                                  <a:gd name="connsiteX5" fmla="*/ 11024 w 41712"/>
                                  <a:gd name="connsiteY5" fmla="*/ 64549 h 88156"/>
                                  <a:gd name="connsiteX6" fmla="*/ 15965 w 41712"/>
                                  <a:gd name="connsiteY6" fmla="*/ 82873 h 88156"/>
                                  <a:gd name="connsiteX7" fmla="*/ 29772 w 41712"/>
                                  <a:gd name="connsiteY7" fmla="*/ 88211 h 88156"/>
                                  <a:gd name="connsiteX8" fmla="*/ 41109 w 41712"/>
                                  <a:gd name="connsiteY8" fmla="*/ 86480 h 88156"/>
                                  <a:gd name="connsiteX9" fmla="*/ 40527 w 41712"/>
                                  <a:gd name="connsiteY9" fmla="*/ 76813 h 88156"/>
                                  <a:gd name="connsiteX10" fmla="*/ 33115 w 41712"/>
                                  <a:gd name="connsiteY10" fmla="*/ 77678 h 88156"/>
                                  <a:gd name="connsiteX11" fmla="*/ 23523 w 41712"/>
                                  <a:gd name="connsiteY11" fmla="*/ 64116 h 88156"/>
                                  <a:gd name="connsiteX12" fmla="*/ 23523 w 41712"/>
                                  <a:gd name="connsiteY12" fmla="*/ 26458 h 88156"/>
                                  <a:gd name="connsiteX13" fmla="*/ 41835 w 41712"/>
                                  <a:gd name="connsiteY13" fmla="*/ 26458 h 88156"/>
                                  <a:gd name="connsiteX14" fmla="*/ 41835 w 41712"/>
                                  <a:gd name="connsiteY14" fmla="*/ 16791 h 88156"/>
                                  <a:gd name="connsiteX15" fmla="*/ 23523 w 41712"/>
                                  <a:gd name="connsiteY15" fmla="*/ 16791 h 88156"/>
                                  <a:gd name="connsiteX16" fmla="*/ 23523 w 41712"/>
                                  <a:gd name="connsiteY16" fmla="*/ 55 h 88156"/>
                                  <a:gd name="connsiteX17" fmla="*/ 11024 w 41712"/>
                                  <a:gd name="connsiteY17" fmla="*/ 3806 h 881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41712" h="88156">
                                    <a:moveTo>
                                      <a:pt x="11024" y="3806"/>
                                    </a:moveTo>
                                    <a:lnTo>
                                      <a:pt x="11024" y="16791"/>
                                    </a:lnTo>
                                    <a:lnTo>
                                      <a:pt x="123" y="16791"/>
                                    </a:lnTo>
                                    <a:lnTo>
                                      <a:pt x="123" y="26458"/>
                                    </a:lnTo>
                                    <a:lnTo>
                                      <a:pt x="11024" y="26458"/>
                                    </a:lnTo>
                                    <a:lnTo>
                                      <a:pt x="11024" y="64549"/>
                                    </a:lnTo>
                                    <a:cubicBezTo>
                                      <a:pt x="11024" y="72773"/>
                                      <a:pt x="12477" y="78977"/>
                                      <a:pt x="15965" y="82873"/>
                                    </a:cubicBezTo>
                                    <a:cubicBezTo>
                                      <a:pt x="19017" y="86191"/>
                                      <a:pt x="23813" y="88211"/>
                                      <a:pt x="29772" y="88211"/>
                                    </a:cubicBezTo>
                                    <a:cubicBezTo>
                                      <a:pt x="34714" y="88211"/>
                                      <a:pt x="38638" y="87345"/>
                                      <a:pt x="41109" y="86480"/>
                                    </a:cubicBezTo>
                                    <a:lnTo>
                                      <a:pt x="40527" y="76813"/>
                                    </a:lnTo>
                                    <a:cubicBezTo>
                                      <a:pt x="38638" y="77390"/>
                                      <a:pt x="36603" y="77678"/>
                                      <a:pt x="33115" y="77678"/>
                                    </a:cubicBezTo>
                                    <a:cubicBezTo>
                                      <a:pt x="25993" y="77678"/>
                                      <a:pt x="23523" y="72773"/>
                                      <a:pt x="23523" y="64116"/>
                                    </a:cubicBezTo>
                                    <a:lnTo>
                                      <a:pt x="23523" y="26458"/>
                                    </a:lnTo>
                                    <a:lnTo>
                                      <a:pt x="41835" y="26458"/>
                                    </a:lnTo>
                                    <a:lnTo>
                                      <a:pt x="41835" y="16791"/>
                                    </a:lnTo>
                                    <a:lnTo>
                                      <a:pt x="23523" y="16791"/>
                                    </a:lnTo>
                                    <a:lnTo>
                                      <a:pt x="23523" y="55"/>
                                    </a:lnTo>
                                    <a:lnTo>
                                      <a:pt x="11024" y="3806"/>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6" name="Freeform 46"/>
                            <wps:cNvSpPr/>
                            <wps:spPr>
                              <a:xfrm>
                                <a:off x="1598457" y="631546"/>
                                <a:ext cx="15841" cy="97390"/>
                              </a:xfrm>
                              <a:custGeom>
                                <a:avLst/>
                                <a:gdLst>
                                  <a:gd name="connsiteX0" fmla="*/ 14515 w 15841"/>
                                  <a:gd name="connsiteY0" fmla="*/ 97445 h 97390"/>
                                  <a:gd name="connsiteX1" fmla="*/ 14515 w 15841"/>
                                  <a:gd name="connsiteY1" fmla="*/ 27612 h 97390"/>
                                  <a:gd name="connsiteX2" fmla="*/ 1725 w 15841"/>
                                  <a:gd name="connsiteY2" fmla="*/ 27612 h 97390"/>
                                  <a:gd name="connsiteX3" fmla="*/ 1725 w 15841"/>
                                  <a:gd name="connsiteY3" fmla="*/ 97445 h 97390"/>
                                  <a:gd name="connsiteX4" fmla="*/ 14515 w 15841"/>
                                  <a:gd name="connsiteY4" fmla="*/ 97445 h 97390"/>
                                  <a:gd name="connsiteX5" fmla="*/ 8120 w 15841"/>
                                  <a:gd name="connsiteY5" fmla="*/ 54 h 97390"/>
                                  <a:gd name="connsiteX6" fmla="*/ 126 w 15841"/>
                                  <a:gd name="connsiteY6" fmla="*/ 7990 h 97390"/>
                                  <a:gd name="connsiteX7" fmla="*/ 7829 w 15841"/>
                                  <a:gd name="connsiteY7" fmla="*/ 15781 h 97390"/>
                                  <a:gd name="connsiteX8" fmla="*/ 15968 w 15841"/>
                                  <a:gd name="connsiteY8" fmla="*/ 7990 h 97390"/>
                                  <a:gd name="connsiteX9" fmla="*/ 8120 w 15841"/>
                                  <a:gd name="connsiteY9" fmla="*/ 54 h 973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41" h="97390">
                                    <a:moveTo>
                                      <a:pt x="14515" y="97445"/>
                                    </a:moveTo>
                                    <a:lnTo>
                                      <a:pt x="14515" y="27612"/>
                                    </a:lnTo>
                                    <a:lnTo>
                                      <a:pt x="1725" y="27612"/>
                                    </a:lnTo>
                                    <a:lnTo>
                                      <a:pt x="1725" y="97445"/>
                                    </a:lnTo>
                                    <a:lnTo>
                                      <a:pt x="14515" y="97445"/>
                                    </a:lnTo>
                                    <a:close/>
                                    <a:moveTo>
                                      <a:pt x="8120" y="54"/>
                                    </a:moveTo>
                                    <a:cubicBezTo>
                                      <a:pt x="3324" y="54"/>
                                      <a:pt x="126" y="3661"/>
                                      <a:pt x="126" y="7990"/>
                                    </a:cubicBezTo>
                                    <a:cubicBezTo>
                                      <a:pt x="126" y="12318"/>
                                      <a:pt x="3179" y="15781"/>
                                      <a:pt x="7829" y="15781"/>
                                    </a:cubicBezTo>
                                    <a:cubicBezTo>
                                      <a:pt x="12916" y="15781"/>
                                      <a:pt x="15968" y="12318"/>
                                      <a:pt x="15968" y="7990"/>
                                    </a:cubicBezTo>
                                    <a:cubicBezTo>
                                      <a:pt x="15968" y="3517"/>
                                      <a:pt x="12771" y="54"/>
                                      <a:pt x="8120" y="54"/>
                                    </a:cubicBez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7" name="Freeform 47"/>
                            <wps:cNvSpPr/>
                            <wps:spPr>
                              <a:xfrm>
                                <a:off x="1628978" y="657661"/>
                                <a:ext cx="68745" cy="72862"/>
                              </a:xfrm>
                              <a:custGeom>
                                <a:avLst/>
                                <a:gdLst>
                                  <a:gd name="connsiteX0" fmla="*/ 35012 w 68745"/>
                                  <a:gd name="connsiteY0" fmla="*/ 55 h 72862"/>
                                  <a:gd name="connsiteX1" fmla="*/ 131 w 68745"/>
                                  <a:gd name="connsiteY1" fmla="*/ 36992 h 72862"/>
                                  <a:gd name="connsiteX2" fmla="*/ 33849 w 68745"/>
                                  <a:gd name="connsiteY2" fmla="*/ 72918 h 72862"/>
                                  <a:gd name="connsiteX3" fmla="*/ 68876 w 68745"/>
                                  <a:gd name="connsiteY3" fmla="*/ 35837 h 72862"/>
                                  <a:gd name="connsiteX4" fmla="*/ 35012 w 68745"/>
                                  <a:gd name="connsiteY4" fmla="*/ 55 h 72862"/>
                                  <a:gd name="connsiteX5" fmla="*/ 34721 w 68745"/>
                                  <a:gd name="connsiteY5" fmla="*/ 9578 h 72862"/>
                                  <a:gd name="connsiteX6" fmla="*/ 55795 w 68745"/>
                                  <a:gd name="connsiteY6" fmla="*/ 36270 h 72862"/>
                                  <a:gd name="connsiteX7" fmla="*/ 34431 w 68745"/>
                                  <a:gd name="connsiteY7" fmla="*/ 63395 h 72862"/>
                                  <a:gd name="connsiteX8" fmla="*/ 13211 w 68745"/>
                                  <a:gd name="connsiteY8" fmla="*/ 36559 h 72862"/>
                                  <a:gd name="connsiteX9" fmla="*/ 34721 w 68745"/>
                                  <a:gd name="connsiteY9" fmla="*/ 9578 h 728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8745" h="72862">
                                    <a:moveTo>
                                      <a:pt x="35012" y="55"/>
                                    </a:moveTo>
                                    <a:cubicBezTo>
                                      <a:pt x="15682" y="55"/>
                                      <a:pt x="131" y="13762"/>
                                      <a:pt x="131" y="36992"/>
                                    </a:cubicBezTo>
                                    <a:cubicBezTo>
                                      <a:pt x="131" y="59067"/>
                                      <a:pt x="14955" y="72918"/>
                                      <a:pt x="33849" y="72918"/>
                                    </a:cubicBezTo>
                                    <a:cubicBezTo>
                                      <a:pt x="50709" y="72918"/>
                                      <a:pt x="68876" y="61664"/>
                                      <a:pt x="68876" y="35837"/>
                                    </a:cubicBezTo>
                                    <a:cubicBezTo>
                                      <a:pt x="68876" y="14628"/>
                                      <a:pt x="55214" y="55"/>
                                      <a:pt x="35012" y="55"/>
                                    </a:cubicBezTo>
                                    <a:close/>
                                    <a:moveTo>
                                      <a:pt x="34721" y="9578"/>
                                    </a:moveTo>
                                    <a:cubicBezTo>
                                      <a:pt x="49837" y="9578"/>
                                      <a:pt x="55795" y="24439"/>
                                      <a:pt x="55795" y="36270"/>
                                    </a:cubicBezTo>
                                    <a:cubicBezTo>
                                      <a:pt x="55795" y="51997"/>
                                      <a:pt x="46639" y="63395"/>
                                      <a:pt x="34431" y="63395"/>
                                    </a:cubicBezTo>
                                    <a:cubicBezTo>
                                      <a:pt x="21932" y="63395"/>
                                      <a:pt x="13211" y="51853"/>
                                      <a:pt x="13211" y="36559"/>
                                    </a:cubicBezTo>
                                    <a:cubicBezTo>
                                      <a:pt x="13211" y="23429"/>
                                      <a:pt x="19751" y="9578"/>
                                      <a:pt x="34721" y="9578"/>
                                    </a:cubicBez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8" name="Freeform 48"/>
                            <wps:cNvSpPr/>
                            <wps:spPr>
                              <a:xfrm>
                                <a:off x="1713274" y="657661"/>
                                <a:ext cx="60460" cy="71275"/>
                              </a:xfrm>
                              <a:custGeom>
                                <a:avLst/>
                                <a:gdLst>
                                  <a:gd name="connsiteX0" fmla="*/ 718 w 60460"/>
                                  <a:gd name="connsiteY0" fmla="*/ 71331 h 71275"/>
                                  <a:gd name="connsiteX1" fmla="*/ 13508 w 60460"/>
                                  <a:gd name="connsiteY1" fmla="*/ 71331 h 71275"/>
                                  <a:gd name="connsiteX2" fmla="*/ 13508 w 60460"/>
                                  <a:gd name="connsiteY2" fmla="*/ 29345 h 71275"/>
                                  <a:gd name="connsiteX3" fmla="*/ 14380 w 60460"/>
                                  <a:gd name="connsiteY3" fmla="*/ 23429 h 71275"/>
                                  <a:gd name="connsiteX4" fmla="*/ 31530 w 60460"/>
                                  <a:gd name="connsiteY4" fmla="*/ 10444 h 71275"/>
                                  <a:gd name="connsiteX5" fmla="*/ 47808 w 60460"/>
                                  <a:gd name="connsiteY5" fmla="*/ 31076 h 71275"/>
                                  <a:gd name="connsiteX6" fmla="*/ 47808 w 60460"/>
                                  <a:gd name="connsiteY6" fmla="*/ 71331 h 71275"/>
                                  <a:gd name="connsiteX7" fmla="*/ 60598 w 60460"/>
                                  <a:gd name="connsiteY7" fmla="*/ 71331 h 71275"/>
                                  <a:gd name="connsiteX8" fmla="*/ 60598 w 60460"/>
                                  <a:gd name="connsiteY8" fmla="*/ 29777 h 71275"/>
                                  <a:gd name="connsiteX9" fmla="*/ 35745 w 60460"/>
                                  <a:gd name="connsiteY9" fmla="*/ 55 h 71275"/>
                                  <a:gd name="connsiteX10" fmla="*/ 12491 w 60460"/>
                                  <a:gd name="connsiteY10" fmla="*/ 13041 h 71275"/>
                                  <a:gd name="connsiteX11" fmla="*/ 12200 w 60460"/>
                                  <a:gd name="connsiteY11" fmla="*/ 13041 h 71275"/>
                                  <a:gd name="connsiteX12" fmla="*/ 11473 w 60460"/>
                                  <a:gd name="connsiteY12" fmla="*/ 1498 h 71275"/>
                                  <a:gd name="connsiteX13" fmla="*/ 137 w 60460"/>
                                  <a:gd name="connsiteY13" fmla="*/ 1498 h 71275"/>
                                  <a:gd name="connsiteX14" fmla="*/ 718 w 60460"/>
                                  <a:gd name="connsiteY14" fmla="*/ 20399 h 71275"/>
                                  <a:gd name="connsiteX15" fmla="*/ 718 w 60460"/>
                                  <a:gd name="connsiteY15" fmla="*/ 71331 h 712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60" h="71275">
                                    <a:moveTo>
                                      <a:pt x="718" y="71331"/>
                                    </a:moveTo>
                                    <a:lnTo>
                                      <a:pt x="13508" y="71331"/>
                                    </a:lnTo>
                                    <a:lnTo>
                                      <a:pt x="13508" y="29345"/>
                                    </a:lnTo>
                                    <a:cubicBezTo>
                                      <a:pt x="13508" y="27180"/>
                                      <a:pt x="13799" y="25016"/>
                                      <a:pt x="14380" y="23429"/>
                                    </a:cubicBezTo>
                                    <a:cubicBezTo>
                                      <a:pt x="16706" y="16359"/>
                                      <a:pt x="23246" y="10444"/>
                                      <a:pt x="31530" y="10444"/>
                                    </a:cubicBezTo>
                                    <a:cubicBezTo>
                                      <a:pt x="43593" y="10444"/>
                                      <a:pt x="47808" y="19822"/>
                                      <a:pt x="47808" y="31076"/>
                                    </a:cubicBezTo>
                                    <a:lnTo>
                                      <a:pt x="47808" y="71331"/>
                                    </a:lnTo>
                                    <a:lnTo>
                                      <a:pt x="60598" y="71331"/>
                                    </a:lnTo>
                                    <a:lnTo>
                                      <a:pt x="60598" y="29777"/>
                                    </a:lnTo>
                                    <a:cubicBezTo>
                                      <a:pt x="60598" y="5827"/>
                                      <a:pt x="45483" y="55"/>
                                      <a:pt x="35745" y="55"/>
                                    </a:cubicBezTo>
                                    <a:cubicBezTo>
                                      <a:pt x="24118" y="55"/>
                                      <a:pt x="15979" y="6548"/>
                                      <a:pt x="12491" y="13041"/>
                                    </a:cubicBezTo>
                                    <a:lnTo>
                                      <a:pt x="12200" y="13041"/>
                                    </a:lnTo>
                                    <a:lnTo>
                                      <a:pt x="11473" y="1498"/>
                                    </a:lnTo>
                                    <a:lnTo>
                                      <a:pt x="137" y="1498"/>
                                    </a:lnTo>
                                    <a:cubicBezTo>
                                      <a:pt x="573" y="7269"/>
                                      <a:pt x="718" y="13041"/>
                                      <a:pt x="718" y="20399"/>
                                    </a:cubicBezTo>
                                    <a:lnTo>
                                      <a:pt x="718" y="71331"/>
                                    </a:lnTo>
                                    <a:close/>
                                  </a:path>
                                </a:pathLst>
                              </a:custGeom>
                              <a:solidFill>
                                <a:srgbClr val="FFFFFF"/>
                              </a:solidFill>
                              <a:ln w="14472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grpSp>
                  </wpg:wgp>
                </a:graphicData>
              </a:graphic>
              <wp14:sizeRelH relativeFrom="margin">
                <wp14:pctWidth>0</wp14:pctWidth>
              </wp14:sizeRelH>
              <wp14:sizeRelV relativeFrom="margin">
                <wp14:pctHeight>0</wp14:pctHeight>
              </wp14:sizeRelV>
            </wp:anchor>
          </w:drawing>
        </mc:Choice>
        <mc:Fallback>
          <w:pict>
            <v:group w14:anchorId="4A4DD282" id="Graphic 49" o:spid="_x0000_s1026" style="position:absolute;margin-left:0;margin-top:0;width:155.9pt;height:84.45pt;z-index:251660288;mso-position-vertical-relative:page;mso-width-relative:margin;mso-height-relative:margin" coordsize="19788,10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">
              <v:shape id="Freeform 2" o:spid="_x0000_s1027" style="position:absolute;width:19788;height:10714;visibility:visible;mso-wrap-style:square;v-text-anchor:middle" coordsize="1978806,1071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" path="m,-1877r1978807,l1978807,1069620,,1069620,,-1877xe" fillcolor="#5d84e3" stroked="f" strokeweight=".17942mm">
                <v:stroke joinstyle="miter"/>
                <v:path arrowok="t" o:connecttype="custom" o:connectlocs="0,-1877;1978807,-1877;1978807,1069620;0,1069620" o:connectangles="0,0,0,0"/>
              </v:shape>
              <v:group id="_x0000_s1028" style="position:absolute;left:899;top:3484;width:17966;height:5445" coordorigin="899,3484" coordsize="17966,5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4" o:spid="_x0000_s1029" style="position:absolute;left:899;top:3484;width:17966;height:5445;visibility:visible;mso-wrap-style:square;v-text-anchor:middle" coordsize="1796631,54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" path="m-250,-51r1796631,l1796381,544410r-1796631,l-250,-51xe" filled="f" stroked="f" strokeweight=".07586mm">
                  <v:stroke joinstyle="miter"/>
                  <v:path arrowok="t" o:connecttype="custom" o:connectlocs="-250,-51;1796381,-51;1796381,544410;-250,544410" o:connectangles="0,0,0,0"/>
                </v:shape>
                <v:group id="_x0000_s1030" style="position:absolute;left:1734;top:3741;width:16003;height:4941" coordorigin="1734,3741" coordsize="16003,4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6" o:spid="_x0000_s1031" style="position:absolute;left:3250;top:4192;width:542;height:1731;visibility:visible;mso-wrap-style:square;v-text-anchor:middle" coordsize="54227,173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" path="m40401,154168v,38,-38,84,-38,84c16522,144615,12337,146485,15324,110526v28165,17129,26210,23420,25077,43642m47591,119050c42952,113121,31837,103408,26024,97645,17070,88764,14748,86121,14748,70969r,-64562c14748,-2814,480,-1491,480,6739v,,-1007,112311,,121877c1470,138163,-3291,145611,12093,155292v17021,10712,41474,17785,41474,17785c53567,173077,53893,148366,54228,139146v337,-9212,-1997,-14161,-6637,-20096e" stroked="f" strokeweight=".07586mm">
                    <v:stroke joinstyle="miter"/>
                    <v:path arrowok="t" o:connecttype="custom" o:connectlocs="40401,154168;40363,154252;15324,110526;40401,154168;47591,119050;26024,97645;14748,70969;14748,6407;480,6739;480,128616;12093,155292;53567,173077;54228,139146;47591,119050" o:connectangles="0,0,0,0,0,0,0,0,0,0,0,0,0,0"/>
                  </v:shape>
                  <v:shape id="Freeform 7" o:spid="_x0000_s1032" style="position:absolute;left:3933;top:4192;width:542;height:1731;visibility:visible;mso-wrap-style:square;v-text-anchor:middle" coordsize="54218,173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" path="m38977,110530v2978,35970,-1196,34097,-25048,43734c13929,154264,13893,154231,13893,154174,12769,133958,10792,127659,38977,110530m72,139160v338,9229,656,33920,656,33920c728,173080,25189,166008,42199,155304v15386,-9678,10620,-17126,11613,-26674c54810,119064,53812,6753,53812,6753v,-8230,-14265,-9547,-14265,-335l39547,70980v,15155,-2314,17788,-11279,26676c22463,103430,11343,113135,6700,119064,2052,124996,-281,129937,72,139160e" stroked="f" strokeweight=".07586mm">
                    <v:stroke joinstyle="miter"/>
                    <v:path arrowok="t" o:connecttype="custom" o:connectlocs="38977,110530;13929,154264;13893,154174;38977,110530;72,139160;728,173080;42199,155304;53812,128630;53812,6753;39547,6418;39547,70980;28268,97656;6700,119064;72,139160" o:connectangles="0,0,0,0,0,0,0,0,0,0,0,0,0,0"/>
                  </v:shape>
                  <v:shape id="Freeform 8" o:spid="_x0000_s1033" style="position:absolute;left:3604;top:3741;width:530;height:1574;visibility:visible;mso-wrap-style:square;v-text-anchor:middle" coordsize="53043,15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" path="m26313,140037v-27467,-14597,-7824,-34377,,-47472l27004,93652v20193,30005,14714,34521,-691,46385m44771,98505v-8329,-14735,,,-11485,-19211l33286,8049v,-11153,-14161,-10269,-14161,l19292,79202v,,-12101,20191,-15468,28238c451,115487,-4085,125132,7372,138090v867,991,2314,3716,19045,19304c26428,157394,26771,157024,26771,157024v,,-102,-90,14629,-14521c59623,124642,53091,113233,44771,98505e" stroked="f" strokeweight=".07586mm">
                    <v:stroke joinstyle="miter"/>
                    <v:path arrowok="t" o:connecttype="custom" o:connectlocs="26313,140037;26313,92565;27004,93652;26313,140037;44771,98505;33286,79294;33286,8049;19125,8049;19292,79202;3824,107440;7372,138090;26417,157394;26771,157024;41400,142503;44771,98505" o:connectangles="0,0,0,0,0,0,0,0,0,0,0,0,0,0,0"/>
                  </v:shape>
                  <v:shape id="Freeform 9" o:spid="_x0000_s1034" style="position:absolute;left:1734;top:5430;width:2051;height:1129;visibility:visible;mso-wrap-style:square;v-text-anchor:middle" coordsize="205094,112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" path="m192469,89112c171126,80986,156899,78890,118481,71216,80043,63541,57079,56534,36315,34829v33346,12716,86806,17311,115953,23445c181426,64421,189370,71918,192488,89093r-19,19xm204812,82328c204121,68341,199133,55976,170306,45264,146087,36253,111825,34290,86934,30343,62043,26374,20725,19609,55,36,15551,51147,54362,72550,93749,80929v44607,9473,84611,13456,108935,30242l205149,112870v-1374,-11810,370,-16555,-337,-30542e" stroked="f" strokeweight=".07586mm">
                    <v:stroke joinstyle="miter"/>
                    <v:path arrowok="t" o:connecttype="custom" o:connectlocs="192469,89112;118481,71216;36315,34829;152268,58274;192488,89093;192469,89112;204812,82328;170306,45264;86934,30343;55,36;93749,80929;202684,111171;205149,112870;204812,82328" o:connectangles="0,0,0,0,0,0,0,0,0,0,0,0,0,0"/>
                  </v:shape>
                  <v:shape id="Freeform 10" o:spid="_x0000_s1035" style="position:absolute;left:3937;top:5430;width:2051;height:1129;visibility:visible;mso-wrap-style:square;v-text-anchor:middle" coordsize="205102,112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" path="m12675,89093c15793,71918,23738,64429,52893,58274,82040,52140,135492,47534,168846,34827,148084,56534,125107,63541,86691,71224,48256,78887,34027,80983,12692,89112r-17,-19xm6,112856r2463,-1688c26801,94385,66804,90400,111412,80929,150799,72550,189618,51158,205109,36,184446,19609,143110,26374,118227,30340,93327,34290,59085,36253,34868,45253,6037,55976,1051,68341,352,82320,-350,96312,1397,101060,6,112856e" stroked="f" strokeweight=".07586mm">
                    <v:stroke joinstyle="miter"/>
                    <v:path arrowok="t" o:connecttype="custom" o:connectlocs="12675,89093;52893,58274;168846,34827;86691,71224;12692,89112;12675,89093;6,112856;2469,111168;111412,80929;205109,36;118227,30340;34868,45253;352,82320;6,112856" o:connectangles="0,0,0,0,0,0,0,0,0,0,0,0,0,0"/>
                  </v:shape>
                  <v:shape id="Freeform 11" o:spid="_x0000_s1036" style="position:absolute;left:1903;top:5964;width:1867;height:1406;visibility:visible;mso-wrap-style:square;v-text-anchor:middle" coordsize="186762,140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" path="m172982,125680r-18896,c154086,125680,154516,117925,153416,104569,151941,86942,131251,85390,97195,75993,73837,69552,43324,61211,29695,38033v8290,3613,24899,10574,52009,16108c107509,59403,122243,62387,145985,67303v22582,4669,26997,18411,26997,33550l172982,125680xm186455,93947c186773,66449,170901,58728,147235,52548,123595,46372,90622,41741,62605,33716,34593,25668,19030,20423,51,33,4096,39884,32103,67998,66644,80036v34544,12057,32676,9582,51351,14218c136667,98885,140084,105688,140084,117124r,23469l186455,140593v943,-53123,-307,-19149,,-46646e" stroked="f" strokeweight=".07586mm">
                    <v:stroke joinstyle="miter"/>
                    <v:path arrowok="t" o:connecttype="custom" o:connectlocs="172982,125680;154086,125680;153416,104569;97195,75993;29695,38033;81704,54141;145985,67303;172982,100853;172982,125680;186455,93947;147235,52548;62605,33716;51,33;66644,80036;117995,94254;140084,117124;140084,140593;186455,140593;186455,93947" o:connectangles="0,0,0,0,0,0,0,0,0,0,0,0,0,0,0,0,0,0,0"/>
                  </v:shape>
                  <v:shape id="Freeform 12" o:spid="_x0000_s1037" style="position:absolute;left:3943;top:5965;width:1868;height:1405;visibility:visible;mso-wrap-style:square;v-text-anchor:middle" coordsize="186755,140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" path="m13842,100851v,-15125,4407,-28886,27003,-33547c64582,62396,79313,59412,105112,54150v27110,-5532,43747,-12495,52012,-16127c143504,61231,112991,69561,89613,76002,55577,85399,34875,86951,33411,104570v-1102,13353,-661,21120,-661,21120l13842,125690r,-24839xm362,140608r46371,l46733,117120v,-11423,3428,-18226,22099,-22859c87504,89630,85637,92102,120181,80045,154714,68007,182731,39893,186765,42,167786,20429,152221,25678,124215,33722,96216,41747,63227,46381,39581,52558,15913,58726,54,66458,362,93967v318,27478,-933,-6499,,46641e" stroked="f" strokeweight=".07586mm">
                    <v:stroke joinstyle="miter"/>
                    <v:path arrowok="t" o:connecttype="custom" o:connectlocs="13842,100851;40845,67304;105112,54150;157124,38023;89613,76002;33411,104570;32750,125690;13842,125690;13842,100851;362,140608;46733,140608;46733,117120;68832,94261;120181,80045;186765,42;124215,33722;39581,52558;362,93967;362,140608" o:connectangles="0,0,0,0,0,0,0,0,0,0,0,0,0,0,0,0,0,0,0"/>
                  </v:shape>
                  <v:shape id="Freeform 13" o:spid="_x0000_s1038" style="position:absolute;left:2198;top:7846;width:632;height:836;visibility:visible;mso-wrap-style:square;v-text-anchor:middle" coordsize="63216,83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" path="m63248,81091v-5948,1386,-12362,2551,-18551,2551c18349,83642,31,70559,31,43235,31,15574,17061,51,44697,51v5377,,12491,1035,18439,3359l61967,17071c55786,13611,50184,12794,44360,12794v-16805,,-27299,12713,-27299,29292c17061,58526,27330,70910,44697,70910v6422,,14004,-1394,17852,-3362l63248,81091xe" stroked="f" strokeweight=".07586mm">
                    <v:stroke joinstyle="miter"/>
                    <v:path arrowok="t" o:connecttype="custom" o:connectlocs="63248,81091;44697,83642;31,43235;44697,51;63136,3410;61967,17071;44360,12794;17061,42086;44697,70910;62549,67548;63248,81091" o:connectangles="0,0,0,0,0,0,0,0,0,0,0"/>
                  </v:shape>
                  <v:shape id="Freeform 14" o:spid="_x0000_s1039" style="position:absolute;left:2910;top:7846;width:711;height:836;visibility:visible;mso-wrap-style:square;v-text-anchor:middle" coordsize="71018,83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" path="m67565,17103c61274,14217,53105,12818,46559,12818v-18998,,-29501,12735,-29501,29289c17058,58558,27328,70939,44711,70939v4426,,7928,-463,10728,-1154l55439,48709r-17263,l38176,35979r32880,l71056,79501v-8627,2314,-17608,4170,-26345,4170c18345,83671,37,70588,37,43272,37,15597,17058,75,44711,75v9450,,16898,1287,23902,3359l67565,17103xe" stroked="f" strokeweight=".07586mm">
                    <v:stroke joinstyle="miter"/>
                    <v:path arrowok="t" o:connecttype="custom" o:connectlocs="67565,17103;46559,12818;17058,42107;44711,70939;55439,69785;55439,48709;38176,48709;38176,35979;71056,35979;71056,79501;44711,83671;37,43272;44711,75;68613,3434;67565,17103" o:connectangles="0,0,0,0,0,0,0,0,0,0,0,0,0,0,0"/>
                  </v:shape>
                  <v:shape id="Freeform 15" o:spid="_x0000_s1040" style="position:absolute;left:3778;top:7860;width:163;height:808;visibility:visible;mso-wrap-style:square;v-text-anchor:middle" coordsize="16327,80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" path="m-78,41r16328,l16250,80853r-16328,l-78,41xe" stroked="f" strokeweight=".07586mm">
                    <v:stroke joinstyle="miter"/>
                    <v:path arrowok="t" o:connecttype="custom" o:connectlocs="-78,41;16250,41;16250,80853;-78,80853" o:connectangles="0,0,0,0"/>
                  </v:shape>
                  <v:shape id="Freeform 16" o:spid="_x0000_s1041" style="position:absolute;left:4032;top:7860;width:821;height:808;visibility:visible;mso-wrap-style:square;v-text-anchor:middle" coordsize="82099,8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" path="m20,80851r16898,l24039,62332r33003,l64049,80851r18071,l50156,51r-18411,l20,80851xm52487,49588r-23778,l40482,16254r233,l52487,49588xe" stroked="f" strokeweight=".07586mm">
                    <v:stroke joinstyle="miter"/>
                    <v:path arrowok="t" o:connecttype="custom" o:connectlocs="20,80851;16918,80851;24039,62332;57042,62332;64049,80851;82120,80851;50156,51;31745,51;20,80851;52487,49588;28709,49588;40482,16254;40715,16254;52487,49588" o:connectangles="0,0,0,0,0,0,0,0,0,0,0,0,0,0"/>
                  </v:shape>
                  <v:shape id="Freeform 17" o:spid="_x0000_s1042" style="position:absolute;left:4944;top:7860;width:609;height:808;visibility:visible;mso-wrap-style:square;v-text-anchor:middle" coordsize="60872,8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" path="m30,80853r16330,l16360,47276r5249,c28489,47276,30598,49590,32915,55609r9801,25244l60902,80853,47844,49249c46210,45661,43651,41259,39214,40916r,-236c49588,39297,56010,31418,56010,21931,56010,-528,35136,52,17641,52l30,52r,80801xm16360,12768r5359,c29888,12768,38984,13604,38984,23317v,10075,-9206,11235,-17265,11235l16360,34552r,-21784xe" stroked="f" strokeweight=".07586mm">
                    <v:stroke joinstyle="miter"/>
                    <v:path arrowok="t" o:connecttype="custom" o:connectlocs="30,80853;16360,80853;16360,47276;21609,47276;32915,55609;42716,80853;60902,80853;47844,49249;39214,40916;39214,40680;56010,21931;17641,52;30,52;30,80853;16360,12768;21719,12768;38984,23317;21719,34552;16360,34552;16360,12768" o:connectangles="0,0,0,0,0,0,0,0,0,0,0,0,0,0,0,0,0,0,0,0"/>
                  </v:shape>
                  <v:shape id="Freeform 18" o:spid="_x0000_s1043" style="position:absolute;left:4029;top:6205;width:4962;height:126;rotation:-90;flip:y;visibility:visible;mso-wrap-style:square;v-text-anchor:middle" coordsize="496187,12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" path="m51,140r496188,e" filled="f" strokecolor="white" strokeweight=".07586mm">
                    <v:stroke joinstyle="miter"/>
                    <v:path arrowok="t" o:connecttype="custom" o:connectlocs="51,140;496239,140" o:connectangles="0,0"/>
                  </v:shape>
                  <v:group id="_x0000_s1044" style="position:absolute;left:7020;top:5060;width:10717;height:2530" coordorigin="7020,5060" coordsize="10716,2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Freeform 20" o:spid="_x0000_s1045" style="position:absolute;left:7020;top:5067;width:97;height:404;visibility:visible;mso-wrap-style:square;v-text-anchor:middle" coordsize="971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" path="m56,42r9719,l9775,40408r-9719,l56,42xe" stroked="f" strokeweight="1.71875mm">
                      <v:stroke joinstyle="miter"/>
                      <v:path arrowok="t" o:connecttype="custom" o:connectlocs="56,42;9775,42;9775,40408;56,40408" o:connectangles="0,0,0,0"/>
                    </v:shape>
                    <v:shape id="Freeform 21" o:spid="_x0000_s1046" style="position:absolute;left:7218;top:5067;width:357;height:404;visibility:visible;mso-wrap-style:square;v-text-anchor:middle" coordsize="3567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" path="m9010,40408r,-12157c9010,21663,8882,15973,8562,10583r256,c10864,15314,13741,20525,16299,24837r9208,15571l35737,40408r,-40366l26786,42r,11739c26786,17890,26977,23340,27553,28670r-128,c25443,24118,22949,19087,20391,14835l11440,42,58,42r,40366l9010,40408xe" stroked="f" strokeweight="1.71875mm">
                      <v:stroke joinstyle="miter"/>
                      <v:path arrowok="t" o:connecttype="custom" o:connectlocs="9010,40408;9010,28251;8562,10583;8818,10583;16299,24837;25507,40408;35737,40408;35737,42;26786,42;26786,11781;27553,28670;27425,28670;20391,14835;11440,42;58,42;58,40408;9010,40408" o:connectangles="0,0,0,0,0,0,0,0,0,0,0,0,0,0,0,0,0"/>
                    </v:shape>
                    <v:shape id="Freeform 22" o:spid="_x0000_s1047" style="position:absolute;left:7676;top:5067;width:97;height:404;visibility:visible;mso-wrap-style:square;v-text-anchor:middle" coordsize="971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" path="m61,42r9719,l9780,40408r-9719,l61,42xe" stroked="f" strokeweight="1.71875mm">
                      <v:stroke joinstyle="miter"/>
                      <v:path arrowok="t" o:connecttype="custom" o:connectlocs="61,42;9780,42;9780,40408;61,40408" o:connectangles="0,0,0,0"/>
                    </v:shape>
                    <v:shape id="Freeform 23" o:spid="_x0000_s1048" style="position:absolute;left:7840;top:5067;width:332;height:404;visibility:visible;mso-wrap-style:square;v-text-anchor:middle" coordsize="33121,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" path="m11700,40408r9719,l21419,7708r11766,l33185,42,63,42r,7666l11700,7708r,32700xe" stroked="f" strokeweight="1.71875mm">
                      <v:stroke joinstyle="miter"/>
                      <v:path arrowok="t" o:connecttype="custom" o:connectlocs="11700,40408;21419,40408;21419,7708;33185,7708;33185,42;63,42;63,7708;11700,7708;11700,40408" o:connectangles="0,0,0,0,0,0,0,0,0"/>
                    </v:shape>
                    <v:shape id="Freeform 24" o:spid="_x0000_s1049" style="position:absolute;left:8240;top:5067;width:97;height:404;visibility:visible;mso-wrap-style:square;v-text-anchor:middle" coordsize="971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" path="m65,42r9719,l9784,40408r-9719,l65,42xe" stroked="f" strokeweight="1.71875mm">
                      <v:stroke joinstyle="miter"/>
                      <v:path arrowok="t" o:connecttype="custom" o:connectlocs="65,42;9784,42;9784,40408;65,40408" o:connectangles="0,0,0,0"/>
                    </v:shape>
                    <v:shape id="Freeform 25" o:spid="_x0000_s1050" style="position:absolute;left:8407;top:5067;width:393;height:404;visibility:visible;mso-wrap-style:square;v-text-anchor:middle" coordsize="39324,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" path="m25516,30047r3325,10361l39392,40408,25964,42r-12788,l67,40408r10039,l13176,30047r12340,xm14582,23220r2558,-8565c17843,12320,18483,9265,19122,6870r128,c19889,9265,20657,12260,21424,14655r2686,8565l14582,23220xe" stroked="f" strokeweight="1.71875mm">
                      <v:stroke joinstyle="miter"/>
                      <v:path arrowok="t" o:connecttype="custom" o:connectlocs="25516,30047;28841,40408;39392,40408;25964,42;13176,42;67,40408;10106,40408;13176,30047;25516,30047;14582,23220;17140,14655;19122,6870;19250,6870;21424,14655;24110,23220;14582,23220" o:connectangles="0,0,0,0,0,0,0,0,0,0,0,0,0,0,0,0"/>
                    </v:shape>
                    <v:shape id="Freeform 26" o:spid="_x0000_s1051" style="position:absolute;left:8790;top:5067;width:332;height:404;visibility:visible;mso-wrap-style:square;v-text-anchor:middle" coordsize="33121,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" path="m11708,40408r9719,l21427,7708r11765,l33192,42,70,42r,7666l11708,7708r,32700xe" stroked="f" strokeweight="1.71875mm">
                      <v:stroke joinstyle="miter"/>
                      <v:path arrowok="t" o:connecttype="custom" o:connectlocs="11708,40408;21427,40408;21427,7708;33192,7708;33192,42;70,42;70,7708;11708,7708;11708,40408" o:connectangles="0,0,0,0,0,0,0,0,0"/>
                    </v:shape>
                    <v:shape id="Freeform 27" o:spid="_x0000_s1052" style="position:absolute;left:9190;top:5067;width:97;height:404;visibility:visible;mso-wrap-style:square;v-text-anchor:middle" coordsize="971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" path="m73,42r9719,l9792,40408r-9719,l73,42xe" stroked="f" strokeweight="1.71875mm">
                      <v:stroke joinstyle="miter"/>
                      <v:path arrowok="t" o:connecttype="custom" o:connectlocs="73,42;9792,42;9792,40408;73,40408" o:connectangles="0,0,0,0"/>
                    </v:shape>
                    <v:shape id="Freeform 28" o:spid="_x0000_s1053" style="position:absolute;left:9351;top:5067;width:397;height:404;visibility:visible;mso-wrap-style:square;v-text-anchor:middle" coordsize="39707,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" path="m25268,40408l39783,42r-10359,l23925,17291v-1470,4611,-2813,9402,-3900,14254l19833,31545c18810,26514,17467,21962,15996,17111l10753,42,75,42,13886,40408r11382,xe" stroked="f" strokeweight="1.71875mm">
                      <v:stroke joinstyle="miter"/>
                      <v:path arrowok="t" o:connecttype="custom" o:connectlocs="25268,40408;39783,42;29424,42;23925,17291;20025,31545;19833,31545;15996,17111;10753,42;75,42;13886,40408;25268,40408" o:connectangles="0,0,0,0,0,0,0,0,0,0,0"/>
                    </v:shape>
                    <v:shape id="Freeform 29" o:spid="_x0000_s1054" style="position:absolute;left:9811;top:5067;width:274;height:404;visibility:visible;mso-wrap-style:square;v-text-anchor:middle" coordsize="27431,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" path="m25655,15913r-15858,l9797,7528r16817,l26614,42,78,42r,40366l27509,40408r,-7486l9797,32922r,-9582l25655,23340r,-7427xe" stroked="f" strokeweight="1.71875mm">
                      <v:stroke joinstyle="miter"/>
                      <v:path arrowok="t" o:connecttype="custom" o:connectlocs="25655,15913;9797,15913;9797,7528;26614,7528;26614,42;78,42;78,40408;27509,40408;27509,32922;9797,32922;9797,23340;25655,23340;25655,15913" o:connectangles="0,0,0,0,0,0,0,0,0,0,0,0,0"/>
                    </v:shape>
                    <v:shape id="Freeform 30" o:spid="_x0000_s1055" style="position:absolute;left:10293;top:5060;width:415;height:417;visibility:visible;mso-wrap-style:square;v-text-anchor:middle" coordsize="41434,4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" path="m21055,42c8395,42,82,9086,82,21184v,11558,7546,20602,20270,20602c33012,41786,41517,33820,41517,20525,41517,9325,34291,42,21055,42xm20863,7289v6714,,10359,6229,10359,13535c31222,28670,27449,34539,20863,34539v-6522,,-10486,-5570,-10486,-13535c10377,13158,14214,7289,20863,7289xe" stroked="f" strokeweight="1.71875mm">
                      <v:stroke joinstyle="miter"/>
                      <v:path arrowok="t" o:connecttype="custom" o:connectlocs="21055,42;82,21184;20352,41786;41517,20525;21055,42;20863,7289;31222,20824;20863,34539;10377,21004;20863,7289" o:connectangles="0,0,0,0,0,0,0,0,0,0"/>
                    </v:shape>
                    <v:shape id="Freeform 31" o:spid="_x0000_s1056" style="position:absolute;left:10788;top:5067;width:356;height:404;visibility:visible;mso-wrap-style:square;v-text-anchor:middle" coordsize="35679,4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" path="m9038,40408r,-12157c9038,21663,8910,15973,8590,10583r256,c10892,15314,13770,20525,16327,24837r9208,15571l35766,40408r,-40366l26814,42r,11739c26814,17890,27006,23340,27581,28670r-128,c25471,24118,22977,19087,20420,14835l11468,42,86,42r,40366l9038,40408xe" stroked="f" strokeweight="1.71875mm">
                      <v:stroke joinstyle="miter"/>
                      <v:path arrowok="t" o:connecttype="custom" o:connectlocs="9038,40408;9038,28251;8590,10583;8846,10583;16327,24837;25535,40408;35766,40408;35766,42;26814,42;26814,11781;27581,28670;27453,28670;20420,14835;11468,42;86,42;86,40408;9038,40408" o:connectangles="0,0,0,0,0,0,0,0,0,0,0,0,0,0,0,0,0"/>
                    </v:shape>
                    <v:shape id="Freeform 32" o:spid="_x0000_s1057" style="position:absolute;left:7088;top:6309;width:805;height:989;visibility:visible;mso-wrap-style:square;v-text-anchor:middle" coordsize="80517,98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" path="m59,97733v6395,722,13807,1154,22963,1154c42062,98887,57177,93982,66478,84892,75489,75947,80576,62961,80576,47090v,-15726,-5087,-26980,-13952,-34916c58049,4383,45114,54,26946,54,16918,54,7762,920,59,2219r,95514xm12703,11308v3343,-721,8284,-1298,14825,-1298c54270,10010,67350,24582,67205,47523v,26259,-14534,41265,-41712,41265c20551,88788,15901,88643,12703,88211r,-76903xe" stroked="f" strokeweight="4.02022mm">
                      <v:stroke joinstyle="miter"/>
                      <v:path arrowok="t" o:connecttype="custom" o:connectlocs="59,97733;23022,98887;66478,84892;80576,47090;66624,12174;26946,54;59,2219;59,97733;12703,11308;27528,10010;67205,47523;25493,88788;12703,88211;12703,11308" o:connectangles="0,0,0,0,0,0,0,0,0,0,0,0,0,0"/>
                    </v:shape>
                    <v:shape id="Freeform 33" o:spid="_x0000_s1058" style="position:absolute;left:8036;top:6315;width:158;height:974;visibility:visible;mso-wrap-style:square;v-text-anchor:middle" coordsize="15841,9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" path="m14452,97445r,-69833l1663,27612r,69833l14452,97445xm8057,54c3261,54,64,3661,64,7990v,4328,3052,7791,7703,7791c12854,15781,15906,12318,15906,7990,15906,3517,12708,54,8057,54xe" stroked="f" strokeweight="4.02022mm">
                      <v:stroke joinstyle="miter"/>
                      <v:path arrowok="t" o:connecttype="custom" o:connectlocs="14452,97445;14452,27612;1663,27612;1663,97445;14452,97445;8057,54;64,7990;7767,15781;15906,7990;8057,54" o:connectangles="0,0,0,0,0,0,0,0,0,0"/>
                    </v:shape>
                    <v:shape id="Freeform 34" o:spid="_x0000_s1059" style="position:absolute;left:8341;top:6576;width:658;height:1014;visibility:visible;mso-wrap-style:square;v-text-anchor:middle" coordsize="65838,10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" path="m65325,20544v,-8368,145,-14139,581,-19045l54570,1499r-436,10533l53843,12032c50646,6260,44106,56,31897,56,15619,56,68,13330,68,36993v,19333,12499,34050,29940,34050c40908,71043,48611,65849,52390,59356r291,l52681,67003v,17747,-9593,24528,-22673,24528c21287,91531,14021,88934,9370,85904l6172,95715v5668,3752,14970,5772,23400,5772c38437,101487,48320,99322,55297,93118,61982,86914,65325,77247,65325,61088r,-40544xm52535,41610v,2164,-290,4617,-1017,6781c48902,56471,41780,61376,33787,61376,20125,61376,13003,49978,13003,36271v,-16159,8720,-26403,20929,-26403c43379,9868,49483,15927,51809,23430v581,1587,726,3463,726,5627l52535,41610xe" stroked="f" strokeweight="4.02022mm">
                      <v:stroke joinstyle="miter"/>
                      <v:path arrowok="t" o:connecttype="custom" o:connectlocs="65325,20544;65906,1499;54570,1499;54134,12032;53843,12032;31897,56;68,36993;30008,71043;52390,59356;52681,59356;52681,67003;30008,91531;9370,85904;6172,95715;29572,101487;55297,93118;65325,61088;65325,20544;52535,41610;51518,48391;33787,61376;13003,36271;33932,9868;51809,23430;52535,29057;52535,41610" o:connectangles="0,0,0,0,0,0,0,0,0,0,0,0,0,0,0,0,0,0,0,0,0,0,0,0,0,0"/>
                    </v:shape>
                    <v:shape id="Freeform 35" o:spid="_x0000_s1060" style="position:absolute;left:9179;top:6315;width:159;height:974;visibility:visible;mso-wrap-style:square;v-text-anchor:middle" coordsize="15841,9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" path="m14461,97445r,-69833l1672,27612r,69833l14461,97445xm8066,54c3270,54,73,3661,73,7990v,4328,3052,7791,7703,7791c12863,15781,15915,12318,15915,7990,15915,3517,12717,54,8066,54xe" stroked="f" strokeweight="4.02022mm">
                      <v:stroke joinstyle="miter"/>
                      <v:path arrowok="t" o:connecttype="custom" o:connectlocs="14461,97445;14461,27612;1672,27612;1672,97445;14461,97445;8066,54;73,7990;7776,15781;15915,7990;8066,54" o:connectangles="0,0,0,0,0,0,0,0,0,0"/>
                    </v:shape>
                    <v:shape id="Freeform 36" o:spid="_x0000_s1061" style="position:absolute;left:9455;top:6423;width:418;height:882;visibility:visible;mso-wrap-style:square;v-text-anchor:middle" coordsize="41712,8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" path="m10976,3806r,12985l76,16791r,9667l10976,26458r,38091c10976,72773,12430,78977,15918,82873v3052,3318,7848,5338,13807,5338c34667,88211,38591,87345,41061,86480r-581,-9667c38591,77390,36556,77678,33068,77678v-7122,,-9593,-4905,-9593,-13562l23475,26458r18313,l41788,16791r-18313,l23475,55,10976,3806xe" stroked="f" strokeweight="4.02022mm">
                      <v:stroke joinstyle="miter"/>
                      <v:path arrowok="t" o:connecttype="custom" o:connectlocs="10976,3806;10976,16791;76,16791;76,26458;10976,26458;10976,64549;15918,82873;29725,88211;41061,86480;40480,76813;33068,77678;23475,64116;23475,26458;41788,26458;41788,16791;23475,16791;23475,55;10976,3806" o:connectangles="0,0,0,0,0,0,0,0,0,0,0,0,0,0,0,0,0,0"/>
                    </v:shape>
                    <v:shape id="Freeform 37" o:spid="_x0000_s1062" style="position:absolute;left:9961;top:6576;width:560;height:729;visibility:visible;mso-wrap-style:square;v-text-anchor:middle" coordsize="55955,7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" path="m55018,28479c55018,14628,49786,55,28276,55,19410,55,10836,2508,5022,6115r2907,8513c12870,11309,19701,9434,26387,9434,40775,9289,42374,19822,42374,25449r,1443c15196,26747,80,35982,80,52863v,10099,7267,20055,21511,20055c31619,72918,39177,68012,43101,62529r436,l44554,71331r11482,c55309,66569,55018,60654,55018,54594r,-26115xm42665,47813v,1154,-146,2597,-582,4040c40049,57768,34090,63539,24788,63539v-6395,,-11918,-3751,-11918,-12119c12870,37857,28712,35404,42665,35693r,12120xe" stroked="f" strokeweight="4.02022mm">
                      <v:stroke joinstyle="miter"/>
                      <v:path arrowok="t" o:connecttype="custom" o:connectlocs="55018,28479;28276,55;5022,6115;7929,14628;26387,9434;42374,25449;42374,26892;80,52863;21591,72918;43101,62529;43537,62529;44554,71331;56036,71331;55018,54594;55018,28479;42665,47813;42083,51853;24788,63539;12870,51420;42665,35693;42665,47813" o:connectangles="0,0,0,0,0,0,0,0,0,0,0,0,0,0,0,0,0,0,0,0,0"/>
                    </v:shape>
                    <v:shape id="Freeform 38" o:spid="_x0000_s1063" style="position:absolute;left:10717;top:6264;width:128;height:1025;visibility:visible;mso-wrap-style:square;v-text-anchor:middle" coordsize="12789,1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" path="m85,54r12790,l12875,102494r-12790,l85,54xe" stroked="f" strokeweight="4.02022mm">
                      <v:stroke joinstyle="miter"/>
                      <v:path arrowok="t" o:connecttype="custom" o:connectlocs="85,54;12875,54;12875,102494;85,102494" o:connectangles="0,0,0,0"/>
                    </v:shape>
                    <v:shape id="Freeform 39" o:spid="_x0000_s1064" style="position:absolute;left:11371;top:6316;width:128;height:973;visibility:visible;mso-wrap-style:square;v-text-anchor:middle" coordsize="12789,9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" path="m90,54r12790,l12880,97300r-12790,l90,54xe" stroked="f" strokeweight="4.02022mm">
                      <v:stroke joinstyle="miter"/>
                      <v:path arrowok="t" o:connecttype="custom" o:connectlocs="90,54;12880,54;12880,97300;90,97300" o:connectangles="0,0,0,0"/>
                    </v:shape>
                    <v:shape id="Freeform 40" o:spid="_x0000_s1065" style="position:absolute;left:11724;top:6576;width:605;height:713;visibility:visible;mso-wrap-style:square;v-text-anchor:middle" coordsize="60460,7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" path="m676,71331r12790,l13466,29345v,-2165,290,-4329,872,-5916c16663,16359,23203,10444,31488,10444v12063,,16278,9378,16278,20632l47766,71331r12789,l60555,29777c60555,5827,45440,55,35702,55,24075,55,15936,6548,12448,13041r-290,l11431,1498,94,1498c530,7269,676,13041,676,20399r,50932xe" stroked="f" strokeweight="4.02022mm">
                      <v:stroke joinstyle="miter"/>
                      <v:path arrowok="t" o:connecttype="custom" o:connectlocs="676,71331;13466,71331;13466,29345;14338,23429;31488,10444;47766,31076;47766,71331;60555,71331;60555,29777;35702,55;12448,13041;12158,13041;11431,1498;94,1498;676,20399;676,71331" o:connectangles="0,0,0,0,0,0,0,0,0,0,0,0,0,0,0,0"/>
                    </v:shape>
                    <v:shape id="Freeform 41" o:spid="_x0000_s1066" style="position:absolute;left:12531;top:6576;width:604;height:713;visibility:visible;mso-wrap-style:square;v-text-anchor:middle" coordsize="60460,7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" path="m682,71331r12790,l13472,29345v,-2165,291,-4329,872,-5916c16669,16359,23210,10444,31494,10444v12063,,16278,9378,16278,20632l47772,71331r12790,l60562,29777c60562,5827,45446,55,35709,55,24082,55,15943,6548,12455,13041r-291,l11437,1498r-11336,c537,7269,682,13041,682,20399r,50932xe" stroked="f" strokeweight="4.02022mm">
                      <v:stroke joinstyle="miter"/>
                      <v:path arrowok="t" o:connecttype="custom" o:connectlocs="682,71331;13472,71331;13472,29345;14344,23429;31494,10444;47772,31076;47772,71331;60562,71331;60562,29777;35709,55;12455,13041;12164,13041;11437,1498;101,1498;682,20399;682,71331" o:connectangles="0,0,0,0,0,0,0,0,0,0,0,0,0,0,0,0"/>
                    </v:shape>
                    <v:shape id="Freeform 42" o:spid="_x0000_s1067" style="position:absolute;left:13292;top:6576;width:688;height:729;visibility:visible;mso-wrap-style:square;v-text-anchor:middle" coordsize="68745,7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" path="m34988,55c15658,55,107,13762,107,36992v,22075,14825,35926,33719,35926c50685,72918,68852,61664,68852,35837,68852,14628,55190,55,34988,55xm34698,9578v15115,,21074,14861,21074,26692c55772,51997,46616,63395,34407,63395,21908,63395,13188,51853,13188,36559v,-13130,6540,-26981,21510,-26981xe" stroked="f" strokeweight="4.02022mm">
                      <v:stroke joinstyle="miter"/>
                      <v:path arrowok="t" o:connecttype="custom" o:connectlocs="34988,55;107,36992;33826,72918;68852,35837;34988,55;34698,9578;55772,36270;34407,63395;13188,36559;34698,9578" o:connectangles="0,0,0,0,0,0,0,0,0,0"/>
                    </v:shape>
                    <v:shape id="Freeform 43" o:spid="_x0000_s1068" style="position:absolute;left:14044;top:6591;width:665;height:698;visibility:visible;mso-wrap-style:square;v-text-anchor:middle" coordsize="66565,69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" path="m113,55l26855,69888r12209,l66678,55r-13371,l39645,39156v-2325,6492,-4360,12264,-5959,18035l33250,57191c31797,51420,29907,45648,27582,39156l13775,55,113,55xe" stroked="f" strokeweight="4.02022mm">
                      <v:stroke joinstyle="miter"/>
                      <v:path arrowok="t" o:connecttype="custom" o:connectlocs="113,55;26855,69888;39064,69888;66678,55;53307,55;39645,39156;33686,57191;33250,57191;27582,39156;13775,55;113,55" o:connectangles="0,0,0,0,0,0,0,0,0,0,0"/>
                    </v:shape>
                    <v:shape id="Freeform 44" o:spid="_x0000_s1069" style="position:absolute;left:14769;top:6576;width:560;height:729;visibility:visible;mso-wrap-style:square;v-text-anchor:middle" coordsize="55955,7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" path="m55056,28479c55056,14628,49824,55,28314,55,19448,55,10873,2508,5060,6115r2907,8513c12908,11309,19739,9434,26425,9434,40813,9289,42412,19822,42412,25449r,1443c15234,26747,118,35982,118,52863v,10099,7267,20055,21510,20055c31657,72918,39214,68012,43139,62529r436,l44592,71331r11482,c55347,66569,55056,60654,55056,54594r,-26115xm42703,47813v,1154,-146,2597,-582,4040c40086,57768,34128,63539,24826,63539v-6395,,-11918,-3751,-11918,-12119c12908,37857,28750,35404,42703,35693r,12120xe" stroked="f" strokeweight="4.02022mm">
                      <v:stroke joinstyle="miter"/>
                      <v:path arrowok="t" o:connecttype="custom" o:connectlocs="55056,28479;28314,55;5060,6115;7967,14628;26425,9434;42412,25449;42412,26892;118,52863;21628,72918;43139,62529;43575,62529;44592,71331;56074,71331;55056,54594;55056,28479;42703,47813;42121,51853;24826,63539;12908,51420;42703,35693;42703,47813" o:connectangles="0,0,0,0,0,0,0,0,0,0,0,0,0,0,0,0,0,0,0,0,0"/>
                    </v:shape>
                    <v:shape id="Freeform 45" o:spid="_x0000_s1070" style="position:absolute;left:15439;top:6423;width:417;height:882;visibility:visible;mso-wrap-style:square;v-text-anchor:middle" coordsize="41712,8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" path="m11024,3806r,12985l123,16791r,9667l11024,26458r,38091c11024,72773,12477,78977,15965,82873v3052,3318,7848,5338,13807,5338c34714,88211,38638,87345,41109,86480r-582,-9667c38638,77390,36603,77678,33115,77678v-7122,,-9592,-4905,-9592,-13562l23523,26458r18312,l41835,16791r-18312,l23523,55,11024,3806xe" stroked="f" strokeweight="4.02022mm">
                      <v:stroke joinstyle="miter"/>
                      <v:path arrowok="t" o:connecttype="custom" o:connectlocs="11024,3806;11024,16791;123,16791;123,26458;11024,26458;11024,64549;15965,82873;29772,88211;41109,86480;40527,76813;33115,77678;23523,64116;23523,26458;41835,26458;41835,16791;23523,16791;23523,55;11024,3806" o:connectangles="0,0,0,0,0,0,0,0,0,0,0,0,0,0,0,0,0,0"/>
                    </v:shape>
                    <v:shape id="Freeform 46" o:spid="_x0000_s1071" style="position:absolute;left:15984;top:6315;width:158;height:974;visibility:visible;mso-wrap-style:square;v-text-anchor:middle" coordsize="15841,9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" path="m14515,97445r,-69833l1725,27612r,69833l14515,97445xm8120,54c3324,54,126,3661,126,7990v,4328,3053,7791,7703,7791c12916,15781,15968,12318,15968,7990,15968,3517,12771,54,8120,54xe" stroked="f" strokeweight="4.02022mm">
                      <v:stroke joinstyle="miter"/>
                      <v:path arrowok="t" o:connecttype="custom" o:connectlocs="14515,97445;14515,27612;1725,27612;1725,97445;14515,97445;8120,54;126,7990;7829,15781;15968,7990;8120,54" o:connectangles="0,0,0,0,0,0,0,0,0,0"/>
                    </v:shape>
                    <v:shape id="Freeform 47" o:spid="_x0000_s1072" style="position:absolute;left:16289;top:6576;width:688;height:729;visibility:visible;mso-wrap-style:square;v-text-anchor:middle" coordsize="68745,7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" path="m35012,55c15682,55,131,13762,131,36992v,22075,14824,35926,33718,35926c50709,72918,68876,61664,68876,35837,68876,14628,55214,55,35012,55xm34721,9578v15116,,21074,14861,21074,26692c55795,51997,46639,63395,34431,63395,21932,63395,13211,51853,13211,36559v,-13130,6540,-26981,21510,-26981xe" stroked="f" strokeweight="4.02022mm">
                      <v:stroke joinstyle="miter"/>
                      <v:path arrowok="t" o:connecttype="custom" o:connectlocs="35012,55;131,36992;33849,72918;68876,35837;35012,55;34721,9578;55795,36270;34431,63395;13211,36559;34721,9578" o:connectangles="0,0,0,0,0,0,0,0,0,0"/>
                    </v:shape>
                    <v:shape id="Freeform 48" o:spid="_x0000_s1073" style="position:absolute;left:17132;top:6576;width:605;height:713;visibility:visible;mso-wrap-style:square;v-text-anchor:middle" coordsize="60460,7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" path="m718,71331r12790,l13508,29345v,-2165,291,-4329,872,-5916c16706,16359,23246,10444,31530,10444v12063,,16278,9378,16278,20632l47808,71331r12790,l60598,29777c60598,5827,45483,55,35745,55,24118,55,15979,6548,12491,13041r-291,l11473,1498r-11336,c573,7269,718,13041,718,20399r,50932xe" stroked="f" strokeweight="4.02022mm">
                      <v:stroke joinstyle="miter"/>
                      <v:path arrowok="t" o:connecttype="custom" o:connectlocs="718,71331;13508,71331;13508,29345;14380,23429;31530,10444;47808,31076;47808,71331;60598,71331;60598,29777;35745,55;12491,13041;12200,13041;11473,1498;137,1498;718,20399;718,71331" o:connectangles="0,0,0,0,0,0,0,0,0,0,0,0,0,0,0,0"/>
                    </v:shape>
                  </v:group>
                </v:group>
              </v:group>
              <w10:wrap type="square" anchory="page"/>
            </v:group>
          </w:pict>
        </mc:Fallback>
      </mc:AlternateContent>
    </w:r>
    <w:r w:rsidR="00324F06">
      <w:t xml:space="preserve">Working Paper </w:t>
    </w:r>
  </w:p>
  <w:p w14:paraId="745C8596" w14:textId="77777777" w:rsidR="00292DBC" w:rsidRDefault="00292DBC" w:rsidP="00292DBC">
    <w:pPr>
      <w:pStyle w:val="Header"/>
    </w:pPr>
  </w:p>
  <w:p w14:paraId="1C7DCB8C" w14:textId="77777777" w:rsidR="00292DBC" w:rsidRDefault="00292DBC" w:rsidP="00292DBC">
    <w:pPr>
      <w:pStyle w:val="Header"/>
    </w:pPr>
  </w:p>
  <w:p w14:paraId="20F67DAC" w14:textId="77777777" w:rsidR="00292DBC" w:rsidRPr="00704822" w:rsidRDefault="00292DBC" w:rsidP="00292DBC">
    <w:pPr>
      <w:pStyle w:val="Header"/>
    </w:pPr>
  </w:p>
  <w:p w14:paraId="2B3FF1B9" w14:textId="77777777" w:rsidR="00BD41C0" w:rsidRDefault="00BD41C0" w:rsidP="00292DB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34F4D" w14:textId="77777777" w:rsidR="000B539B" w:rsidRDefault="000B539B">
    <w:pPr>
      <w:pStyle w:val="Header"/>
    </w:pPr>
    <w:r>
      <w:rPr>
        <w:noProof/>
      </w:rPr>
      <mc:AlternateContent>
        <mc:Choice Requires="wpg">
          <w:drawing>
            <wp:anchor distT="0" distB="0" distL="114300" distR="114300" simplePos="0" relativeHeight="251662336" behindDoc="1" locked="0" layoutInCell="1" allowOverlap="1" wp14:anchorId="68A3AE53" wp14:editId="6A639592">
              <wp:simplePos x="0" y="0"/>
              <wp:positionH relativeFrom="column">
                <wp:posOffset>4700778</wp:posOffset>
              </wp:positionH>
              <wp:positionV relativeFrom="paragraph">
                <wp:posOffset>-377190</wp:posOffset>
              </wp:positionV>
              <wp:extent cx="1797722" cy="547200"/>
              <wp:effectExtent l="0" t="0" r="0" b="0"/>
              <wp:wrapNone/>
              <wp:docPr id="151" name="Graphic 150"/>
              <wp:cNvGraphicFramePr/>
              <a:graphic xmlns:a="http://schemas.openxmlformats.org/drawingml/2006/main">
                <a:graphicData uri="http://schemas.microsoft.com/office/word/2010/wordprocessingGroup">
                  <wpg:wgp>
                    <wpg:cNvGrpSpPr/>
                    <wpg:grpSpPr>
                      <a:xfrm>
                        <a:off x="0" y="0"/>
                        <a:ext cx="1797722" cy="547200"/>
                        <a:chOff x="0" y="0"/>
                        <a:chExt cx="1797722" cy="547200"/>
                      </a:xfrm>
                    </wpg:grpSpPr>
                    <wps:wsp>
                      <wps:cNvPr id="152" name="Freeform 152"/>
                      <wps:cNvSpPr/>
                      <wps:spPr>
                        <a:xfrm>
                          <a:off x="0" y="0"/>
                          <a:ext cx="1797722" cy="547200"/>
                        </a:xfrm>
                        <a:custGeom>
                          <a:avLst/>
                          <a:gdLst>
                            <a:gd name="connsiteX0" fmla="*/ 0 w 1797722"/>
                            <a:gd name="connsiteY0" fmla="*/ 0 h 547200"/>
                            <a:gd name="connsiteX1" fmla="*/ 1797723 w 1797722"/>
                            <a:gd name="connsiteY1" fmla="*/ 0 h 547200"/>
                            <a:gd name="connsiteX2" fmla="*/ 1797723 w 1797722"/>
                            <a:gd name="connsiteY2" fmla="*/ 547200 h 547200"/>
                            <a:gd name="connsiteX3" fmla="*/ 0 w 1797722"/>
                            <a:gd name="connsiteY3" fmla="*/ 547200 h 547200"/>
                          </a:gdLst>
                          <a:ahLst/>
                          <a:cxnLst>
                            <a:cxn ang="0">
                              <a:pos x="connsiteX0" y="connsiteY0"/>
                            </a:cxn>
                            <a:cxn ang="0">
                              <a:pos x="connsiteX1" y="connsiteY1"/>
                            </a:cxn>
                            <a:cxn ang="0">
                              <a:pos x="connsiteX2" y="connsiteY2"/>
                            </a:cxn>
                            <a:cxn ang="0">
                              <a:pos x="connsiteX3" y="connsiteY3"/>
                            </a:cxn>
                          </a:cxnLst>
                          <a:rect l="l" t="t" r="r" b="b"/>
                          <a:pathLst>
                            <a:path w="1797722" h="547200">
                              <a:moveTo>
                                <a:pt x="0" y="0"/>
                              </a:moveTo>
                              <a:lnTo>
                                <a:pt x="1797723" y="0"/>
                              </a:lnTo>
                              <a:lnTo>
                                <a:pt x="1797723" y="547200"/>
                              </a:lnTo>
                              <a:lnTo>
                                <a:pt x="0" y="547200"/>
                              </a:lnTo>
                              <a:close/>
                            </a:path>
                          </a:pathLst>
                        </a:custGeom>
                        <a:no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153" name="Graphic 150"/>
                      <wpg:cNvGrpSpPr/>
                      <wpg:grpSpPr>
                        <a:xfrm>
                          <a:off x="83519" y="25824"/>
                          <a:ext cx="1601292" cy="496603"/>
                          <a:chOff x="83519" y="25824"/>
                          <a:chExt cx="1601292" cy="496603"/>
                        </a:xfrm>
                      </wpg:grpSpPr>
                      <wps:wsp>
                        <wps:cNvPr id="154" name="Freeform 154"/>
                        <wps:cNvSpPr/>
                        <wps:spPr>
                          <a:xfrm>
                            <a:off x="235248" y="71163"/>
                            <a:ext cx="54260" cy="173933"/>
                          </a:xfrm>
                          <a:custGeom>
                            <a:avLst/>
                            <a:gdLst>
                              <a:gd name="connsiteX0" fmla="*/ 40494 w 54260"/>
                              <a:gd name="connsiteY0" fmla="*/ 154961 h 173933"/>
                              <a:gd name="connsiteX1" fmla="*/ 40455 w 54260"/>
                              <a:gd name="connsiteY1" fmla="*/ 155046 h 173933"/>
                              <a:gd name="connsiteX2" fmla="*/ 15401 w 54260"/>
                              <a:gd name="connsiteY2" fmla="*/ 111100 h 173933"/>
                              <a:gd name="connsiteX3" fmla="*/ 40494 w 54260"/>
                              <a:gd name="connsiteY3" fmla="*/ 154961 h 173933"/>
                              <a:gd name="connsiteX4" fmla="*/ 47688 w 54260"/>
                              <a:gd name="connsiteY4" fmla="*/ 119667 h 173933"/>
                              <a:gd name="connsiteX5" fmla="*/ 26108 w 54260"/>
                              <a:gd name="connsiteY5" fmla="*/ 98153 h 173933"/>
                              <a:gd name="connsiteX6" fmla="*/ 14825 w 54260"/>
                              <a:gd name="connsiteY6" fmla="*/ 71343 h 173933"/>
                              <a:gd name="connsiteX7" fmla="*/ 14825 w 54260"/>
                              <a:gd name="connsiteY7" fmla="*/ 6456 h 173933"/>
                              <a:gd name="connsiteX8" fmla="*/ 548 w 54260"/>
                              <a:gd name="connsiteY8" fmla="*/ 6790 h 173933"/>
                              <a:gd name="connsiteX9" fmla="*/ 548 w 54260"/>
                              <a:gd name="connsiteY9" fmla="*/ 129281 h 173933"/>
                              <a:gd name="connsiteX10" fmla="*/ 12169 w 54260"/>
                              <a:gd name="connsiteY10" fmla="*/ 156091 h 173933"/>
                              <a:gd name="connsiteX11" fmla="*/ 53667 w 54260"/>
                              <a:gd name="connsiteY11" fmla="*/ 173965 h 173933"/>
                              <a:gd name="connsiteX12" fmla="*/ 54329 w 54260"/>
                              <a:gd name="connsiteY12" fmla="*/ 139864 h 173933"/>
                              <a:gd name="connsiteX13" fmla="*/ 47688 w 54260"/>
                              <a:gd name="connsiteY13" fmla="*/ 119667 h 1739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54260" h="173933">
                                <a:moveTo>
                                  <a:pt x="40494" y="154961"/>
                                </a:moveTo>
                                <a:cubicBezTo>
                                  <a:pt x="40494" y="154999"/>
                                  <a:pt x="40455" y="155046"/>
                                  <a:pt x="40455" y="155046"/>
                                </a:cubicBezTo>
                                <a:cubicBezTo>
                                  <a:pt x="16600" y="145360"/>
                                  <a:pt x="12413" y="147240"/>
                                  <a:pt x="15401" y="111100"/>
                                </a:cubicBezTo>
                                <a:cubicBezTo>
                                  <a:pt x="43583" y="128315"/>
                                  <a:pt x="41627" y="134638"/>
                                  <a:pt x="40494" y="154961"/>
                                </a:cubicBezTo>
                                <a:moveTo>
                                  <a:pt x="47688" y="119667"/>
                                </a:moveTo>
                                <a:cubicBezTo>
                                  <a:pt x="43046" y="113708"/>
                                  <a:pt x="31925" y="103946"/>
                                  <a:pt x="26108" y="98153"/>
                                </a:cubicBezTo>
                                <a:cubicBezTo>
                                  <a:pt x="17149" y="89229"/>
                                  <a:pt x="14825" y="86572"/>
                                  <a:pt x="14825" y="71343"/>
                                </a:cubicBezTo>
                                <a:lnTo>
                                  <a:pt x="14825" y="6456"/>
                                </a:lnTo>
                                <a:cubicBezTo>
                                  <a:pt x="14825" y="-2810"/>
                                  <a:pt x="548" y="-1481"/>
                                  <a:pt x="548" y="6790"/>
                                </a:cubicBezTo>
                                <a:cubicBezTo>
                                  <a:pt x="548" y="6790"/>
                                  <a:pt x="-459" y="119667"/>
                                  <a:pt x="548" y="129281"/>
                                </a:cubicBezTo>
                                <a:cubicBezTo>
                                  <a:pt x="1539" y="138876"/>
                                  <a:pt x="-3225" y="146362"/>
                                  <a:pt x="12169" y="156091"/>
                                </a:cubicBezTo>
                                <a:cubicBezTo>
                                  <a:pt x="29200" y="166857"/>
                                  <a:pt x="53667" y="173965"/>
                                  <a:pt x="53667" y="173965"/>
                                </a:cubicBezTo>
                                <a:cubicBezTo>
                                  <a:pt x="53667" y="173965"/>
                                  <a:pt x="53994" y="149131"/>
                                  <a:pt x="54329" y="139864"/>
                                </a:cubicBezTo>
                                <a:cubicBezTo>
                                  <a:pt x="54666" y="130605"/>
                                  <a:pt x="52328" y="125631"/>
                                  <a:pt x="47688" y="119667"/>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5" name="Freeform 155"/>
                        <wps:cNvSpPr/>
                        <wps:spPr>
                          <a:xfrm>
                            <a:off x="303610" y="71166"/>
                            <a:ext cx="54251" cy="173920"/>
                          </a:xfrm>
                          <a:custGeom>
                            <a:avLst/>
                            <a:gdLst>
                              <a:gd name="connsiteX0" fmla="*/ 39088 w 54251"/>
                              <a:gd name="connsiteY0" fmla="*/ 111104 h 173920"/>
                              <a:gd name="connsiteX1" fmla="*/ 14025 w 54251"/>
                              <a:gd name="connsiteY1" fmla="*/ 155057 h 173920"/>
                              <a:gd name="connsiteX2" fmla="*/ 13989 w 54251"/>
                              <a:gd name="connsiteY2" fmla="*/ 154967 h 173920"/>
                              <a:gd name="connsiteX3" fmla="*/ 39088 w 54251"/>
                              <a:gd name="connsiteY3" fmla="*/ 111104 h 173920"/>
                              <a:gd name="connsiteX4" fmla="*/ 160 w 54251"/>
                              <a:gd name="connsiteY4" fmla="*/ 139878 h 173920"/>
                              <a:gd name="connsiteX5" fmla="*/ 816 w 54251"/>
                              <a:gd name="connsiteY5" fmla="*/ 173969 h 173920"/>
                              <a:gd name="connsiteX6" fmla="*/ 42312 w 54251"/>
                              <a:gd name="connsiteY6" fmla="*/ 156103 h 173920"/>
                              <a:gd name="connsiteX7" fmla="*/ 53932 w 54251"/>
                              <a:gd name="connsiteY7" fmla="*/ 129295 h 173920"/>
                              <a:gd name="connsiteX8" fmla="*/ 53932 w 54251"/>
                              <a:gd name="connsiteY8" fmla="*/ 6805 h 173920"/>
                              <a:gd name="connsiteX9" fmla="*/ 39658 w 54251"/>
                              <a:gd name="connsiteY9" fmla="*/ 6468 h 173920"/>
                              <a:gd name="connsiteX10" fmla="*/ 39658 w 54251"/>
                              <a:gd name="connsiteY10" fmla="*/ 71355 h 173920"/>
                              <a:gd name="connsiteX11" fmla="*/ 28373 w 54251"/>
                              <a:gd name="connsiteY11" fmla="*/ 98165 h 173920"/>
                              <a:gd name="connsiteX12" fmla="*/ 6792 w 54251"/>
                              <a:gd name="connsiteY12" fmla="*/ 119681 h 173920"/>
                              <a:gd name="connsiteX13" fmla="*/ 160 w 54251"/>
                              <a:gd name="connsiteY13" fmla="*/ 139878 h 1739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54251" h="173920">
                                <a:moveTo>
                                  <a:pt x="39088" y="111104"/>
                                </a:moveTo>
                                <a:cubicBezTo>
                                  <a:pt x="42068" y="147254"/>
                                  <a:pt x="37891" y="145372"/>
                                  <a:pt x="14025" y="155057"/>
                                </a:cubicBezTo>
                                <a:cubicBezTo>
                                  <a:pt x="14025" y="155057"/>
                                  <a:pt x="13989" y="155025"/>
                                  <a:pt x="13989" y="154967"/>
                                </a:cubicBezTo>
                                <a:cubicBezTo>
                                  <a:pt x="12864" y="134650"/>
                                  <a:pt x="10886" y="128318"/>
                                  <a:pt x="39088" y="111104"/>
                                </a:cubicBezTo>
                                <a:moveTo>
                                  <a:pt x="160" y="139878"/>
                                </a:moveTo>
                                <a:cubicBezTo>
                                  <a:pt x="497" y="149153"/>
                                  <a:pt x="816" y="173969"/>
                                  <a:pt x="816" y="173969"/>
                                </a:cubicBezTo>
                                <a:cubicBezTo>
                                  <a:pt x="816" y="173969"/>
                                  <a:pt x="25291" y="166861"/>
                                  <a:pt x="42312" y="156103"/>
                                </a:cubicBezTo>
                                <a:cubicBezTo>
                                  <a:pt x="57708" y="146376"/>
                                  <a:pt x="52939" y="138890"/>
                                  <a:pt x="53932" y="129295"/>
                                </a:cubicBezTo>
                                <a:cubicBezTo>
                                  <a:pt x="54931" y="119681"/>
                                  <a:pt x="53932" y="6805"/>
                                  <a:pt x="53932" y="6805"/>
                                </a:cubicBezTo>
                                <a:cubicBezTo>
                                  <a:pt x="53932" y="-1466"/>
                                  <a:pt x="39658" y="-2791"/>
                                  <a:pt x="39658" y="6468"/>
                                </a:cubicBezTo>
                                <a:lnTo>
                                  <a:pt x="39658" y="71355"/>
                                </a:lnTo>
                                <a:cubicBezTo>
                                  <a:pt x="39658" y="86586"/>
                                  <a:pt x="37343" y="89232"/>
                                  <a:pt x="28373" y="98165"/>
                                </a:cubicBezTo>
                                <a:cubicBezTo>
                                  <a:pt x="22564" y="103968"/>
                                  <a:pt x="11437" y="113722"/>
                                  <a:pt x="6792" y="119681"/>
                                </a:cubicBezTo>
                                <a:cubicBezTo>
                                  <a:pt x="2141" y="125643"/>
                                  <a:pt x="-194" y="130609"/>
                                  <a:pt x="160" y="139878"/>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6" name="Freeform 156"/>
                        <wps:cNvSpPr/>
                        <wps:spPr>
                          <a:xfrm>
                            <a:off x="270660" y="25824"/>
                            <a:ext cx="53075" cy="158173"/>
                          </a:xfrm>
                          <a:custGeom>
                            <a:avLst/>
                            <a:gdLst>
                              <a:gd name="connsiteX0" fmla="*/ 26406 w 53075"/>
                              <a:gd name="connsiteY0" fmla="*/ 140744 h 158173"/>
                              <a:gd name="connsiteX1" fmla="*/ 26406 w 53075"/>
                              <a:gd name="connsiteY1" fmla="*/ 93034 h 158173"/>
                              <a:gd name="connsiteX2" fmla="*/ 27098 w 53075"/>
                              <a:gd name="connsiteY2" fmla="*/ 94125 h 158173"/>
                              <a:gd name="connsiteX3" fmla="*/ 26406 w 53075"/>
                              <a:gd name="connsiteY3" fmla="*/ 140744 h 158173"/>
                              <a:gd name="connsiteX4" fmla="*/ 44873 w 53075"/>
                              <a:gd name="connsiteY4" fmla="*/ 99004 h 158173"/>
                              <a:gd name="connsiteX5" fmla="*/ 33384 w 53075"/>
                              <a:gd name="connsiteY5" fmla="*/ 79696 h 158173"/>
                              <a:gd name="connsiteX6" fmla="*/ 33384 w 53075"/>
                              <a:gd name="connsiteY6" fmla="*/ 8092 h 158173"/>
                              <a:gd name="connsiteX7" fmla="*/ 19212 w 53075"/>
                              <a:gd name="connsiteY7" fmla="*/ 8092 h 158173"/>
                              <a:gd name="connsiteX8" fmla="*/ 19379 w 53075"/>
                              <a:gd name="connsiteY8" fmla="*/ 79603 h 158173"/>
                              <a:gd name="connsiteX9" fmla="*/ 3904 w 53075"/>
                              <a:gd name="connsiteY9" fmla="*/ 107983 h 158173"/>
                              <a:gd name="connsiteX10" fmla="*/ 7454 w 53075"/>
                              <a:gd name="connsiteY10" fmla="*/ 138788 h 158173"/>
                              <a:gd name="connsiteX11" fmla="*/ 26511 w 53075"/>
                              <a:gd name="connsiteY11" fmla="*/ 158189 h 158173"/>
                              <a:gd name="connsiteX12" fmla="*/ 26865 w 53075"/>
                              <a:gd name="connsiteY12" fmla="*/ 157817 h 158173"/>
                              <a:gd name="connsiteX13" fmla="*/ 41503 w 53075"/>
                              <a:gd name="connsiteY13" fmla="*/ 143223 h 158173"/>
                              <a:gd name="connsiteX14" fmla="*/ 44873 w 53075"/>
                              <a:gd name="connsiteY14" fmla="*/ 99004 h 15817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53075" h="158173">
                                <a:moveTo>
                                  <a:pt x="26406" y="140744"/>
                                </a:moveTo>
                                <a:cubicBezTo>
                                  <a:pt x="-1076" y="126073"/>
                                  <a:pt x="18578" y="106194"/>
                                  <a:pt x="26406" y="93034"/>
                                </a:cubicBezTo>
                                <a:lnTo>
                                  <a:pt x="27098" y="94125"/>
                                </a:lnTo>
                                <a:cubicBezTo>
                                  <a:pt x="47304" y="124281"/>
                                  <a:pt x="41822" y="128820"/>
                                  <a:pt x="26406" y="140744"/>
                                </a:cubicBezTo>
                                <a:moveTo>
                                  <a:pt x="44873" y="99004"/>
                                </a:moveTo>
                                <a:cubicBezTo>
                                  <a:pt x="36542" y="84194"/>
                                  <a:pt x="44873" y="99004"/>
                                  <a:pt x="33384" y="79696"/>
                                </a:cubicBezTo>
                                <a:lnTo>
                                  <a:pt x="33384" y="8092"/>
                                </a:lnTo>
                                <a:cubicBezTo>
                                  <a:pt x="33384" y="-3118"/>
                                  <a:pt x="19212" y="-2228"/>
                                  <a:pt x="19212" y="8092"/>
                                </a:cubicBezTo>
                                <a:lnTo>
                                  <a:pt x="19379" y="79603"/>
                                </a:lnTo>
                                <a:cubicBezTo>
                                  <a:pt x="19379" y="79603"/>
                                  <a:pt x="7273" y="99895"/>
                                  <a:pt x="3904" y="107983"/>
                                </a:cubicBezTo>
                                <a:cubicBezTo>
                                  <a:pt x="529" y="116071"/>
                                  <a:pt x="-4010" y="125764"/>
                                  <a:pt x="7454" y="138788"/>
                                </a:cubicBezTo>
                                <a:cubicBezTo>
                                  <a:pt x="8321" y="139784"/>
                                  <a:pt x="9770" y="142522"/>
                                  <a:pt x="26511" y="158189"/>
                                </a:cubicBezTo>
                                <a:cubicBezTo>
                                  <a:pt x="26522" y="158189"/>
                                  <a:pt x="26865" y="157817"/>
                                  <a:pt x="26865" y="157817"/>
                                </a:cubicBezTo>
                                <a:cubicBezTo>
                                  <a:pt x="26865" y="157817"/>
                                  <a:pt x="26763" y="157726"/>
                                  <a:pt x="41503" y="143223"/>
                                </a:cubicBezTo>
                                <a:cubicBezTo>
                                  <a:pt x="59737" y="125272"/>
                                  <a:pt x="53201" y="113805"/>
                                  <a:pt x="44873" y="99004"/>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7" name="Freeform 157"/>
                        <wps:cNvSpPr/>
                        <wps:spPr>
                          <a:xfrm>
                            <a:off x="83519" y="195607"/>
                            <a:ext cx="205219" cy="113401"/>
                          </a:xfrm>
                          <a:custGeom>
                            <a:avLst/>
                            <a:gdLst>
                              <a:gd name="connsiteX0" fmla="*/ 192632 w 205219"/>
                              <a:gd name="connsiteY0" fmla="*/ 89605 h 113401"/>
                              <a:gd name="connsiteX1" fmla="*/ 118599 w 205219"/>
                              <a:gd name="connsiteY1" fmla="*/ 71618 h 113401"/>
                              <a:gd name="connsiteX2" fmla="*/ 36383 w 205219"/>
                              <a:gd name="connsiteY2" fmla="*/ 35049 h 113401"/>
                              <a:gd name="connsiteX3" fmla="*/ 152406 w 205219"/>
                              <a:gd name="connsiteY3" fmla="*/ 58611 h 113401"/>
                              <a:gd name="connsiteX4" fmla="*/ 192651 w 205219"/>
                              <a:gd name="connsiteY4" fmla="*/ 89586 h 113401"/>
                              <a:gd name="connsiteX5" fmla="*/ 192632 w 205219"/>
                              <a:gd name="connsiteY5" fmla="*/ 89605 h 113401"/>
                              <a:gd name="connsiteX6" fmla="*/ 204982 w 205219"/>
                              <a:gd name="connsiteY6" fmla="*/ 82787 h 113401"/>
                              <a:gd name="connsiteX7" fmla="*/ 170456 w 205219"/>
                              <a:gd name="connsiteY7" fmla="*/ 45536 h 113401"/>
                              <a:gd name="connsiteX8" fmla="*/ 87033 w 205219"/>
                              <a:gd name="connsiteY8" fmla="*/ 30540 h 113401"/>
                              <a:gd name="connsiteX9" fmla="*/ 101 w 205219"/>
                              <a:gd name="connsiteY9" fmla="*/ 80 h 113401"/>
                              <a:gd name="connsiteX10" fmla="*/ 93852 w 205219"/>
                              <a:gd name="connsiteY10" fmla="*/ 81380 h 113401"/>
                              <a:gd name="connsiteX11" fmla="*/ 202853 w 205219"/>
                              <a:gd name="connsiteY11" fmla="*/ 111775 h 113401"/>
                              <a:gd name="connsiteX12" fmla="*/ 205320 w 205219"/>
                              <a:gd name="connsiteY12" fmla="*/ 113482 h 113401"/>
                              <a:gd name="connsiteX13" fmla="*/ 204982 w 205219"/>
                              <a:gd name="connsiteY13" fmla="*/ 82787 h 11340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05219" h="113401">
                                <a:moveTo>
                                  <a:pt x="192632" y="89605"/>
                                </a:moveTo>
                                <a:cubicBezTo>
                                  <a:pt x="171276" y="81438"/>
                                  <a:pt x="157041" y="79331"/>
                                  <a:pt x="118599" y="71618"/>
                                </a:cubicBezTo>
                                <a:cubicBezTo>
                                  <a:pt x="80138" y="63906"/>
                                  <a:pt x="57160" y="56863"/>
                                  <a:pt x="36383" y="35049"/>
                                </a:cubicBezTo>
                                <a:cubicBezTo>
                                  <a:pt x="69749" y="47829"/>
                                  <a:pt x="123242" y="52447"/>
                                  <a:pt x="152406" y="58611"/>
                                </a:cubicBezTo>
                                <a:cubicBezTo>
                                  <a:pt x="181582" y="64789"/>
                                  <a:pt x="189531" y="72324"/>
                                  <a:pt x="192651" y="89586"/>
                                </a:cubicBezTo>
                                <a:lnTo>
                                  <a:pt x="192632" y="89605"/>
                                </a:lnTo>
                                <a:close/>
                                <a:moveTo>
                                  <a:pt x="204982" y="82787"/>
                                </a:moveTo>
                                <a:cubicBezTo>
                                  <a:pt x="204291" y="68729"/>
                                  <a:pt x="199300" y="56302"/>
                                  <a:pt x="170456" y="45536"/>
                                </a:cubicBezTo>
                                <a:cubicBezTo>
                                  <a:pt x="146222" y="36480"/>
                                  <a:pt x="111939" y="34507"/>
                                  <a:pt x="87033" y="30540"/>
                                </a:cubicBezTo>
                                <a:cubicBezTo>
                                  <a:pt x="62127" y="26551"/>
                                  <a:pt x="20784" y="19752"/>
                                  <a:pt x="101" y="80"/>
                                </a:cubicBezTo>
                                <a:cubicBezTo>
                                  <a:pt x="15606" y="51449"/>
                                  <a:pt x="54438" y="72959"/>
                                  <a:pt x="93852" y="81380"/>
                                </a:cubicBezTo>
                                <a:cubicBezTo>
                                  <a:pt x="138487" y="90902"/>
                                  <a:pt x="178515" y="94905"/>
                                  <a:pt x="202853" y="111775"/>
                                </a:cubicBezTo>
                                <a:lnTo>
                                  <a:pt x="205320" y="113482"/>
                                </a:lnTo>
                                <a:cubicBezTo>
                                  <a:pt x="203945" y="101613"/>
                                  <a:pt x="205690" y="96844"/>
                                  <a:pt x="204982" y="82787"/>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8" name="Freeform 158"/>
                        <wps:cNvSpPr/>
                        <wps:spPr>
                          <a:xfrm>
                            <a:off x="304021" y="195607"/>
                            <a:ext cx="205224" cy="113388"/>
                          </a:xfrm>
                          <a:custGeom>
                            <a:avLst/>
                            <a:gdLst>
                              <a:gd name="connsiteX0" fmla="*/ 12792 w 205224"/>
                              <a:gd name="connsiteY0" fmla="*/ 89586 h 113388"/>
                              <a:gd name="connsiteX1" fmla="*/ 53034 w 205224"/>
                              <a:gd name="connsiteY1" fmla="*/ 58611 h 113388"/>
                              <a:gd name="connsiteX2" fmla="*/ 169058 w 205224"/>
                              <a:gd name="connsiteY2" fmla="*/ 35046 h 113388"/>
                              <a:gd name="connsiteX3" fmla="*/ 86853 w 205224"/>
                              <a:gd name="connsiteY3" fmla="*/ 71627 h 113388"/>
                              <a:gd name="connsiteX4" fmla="*/ 12809 w 205224"/>
                              <a:gd name="connsiteY4" fmla="*/ 89605 h 113388"/>
                              <a:gd name="connsiteX5" fmla="*/ 12792 w 205224"/>
                              <a:gd name="connsiteY5" fmla="*/ 89586 h 113388"/>
                              <a:gd name="connsiteX6" fmla="*/ 115 w 205224"/>
                              <a:gd name="connsiteY6" fmla="*/ 113468 h 113388"/>
                              <a:gd name="connsiteX7" fmla="*/ 2580 w 205224"/>
                              <a:gd name="connsiteY7" fmla="*/ 111772 h 113388"/>
                              <a:gd name="connsiteX8" fmla="*/ 111589 w 205224"/>
                              <a:gd name="connsiteY8" fmla="*/ 81380 h 113388"/>
                              <a:gd name="connsiteX9" fmla="*/ 205340 w 205224"/>
                              <a:gd name="connsiteY9" fmla="*/ 80 h 113388"/>
                              <a:gd name="connsiteX10" fmla="*/ 118408 w 205224"/>
                              <a:gd name="connsiteY10" fmla="*/ 30537 h 113388"/>
                              <a:gd name="connsiteX11" fmla="*/ 34999 w 205224"/>
                              <a:gd name="connsiteY11" fmla="*/ 45525 h 113388"/>
                              <a:gd name="connsiteX12" fmla="*/ 461 w 205224"/>
                              <a:gd name="connsiteY12" fmla="*/ 82779 h 113388"/>
                              <a:gd name="connsiteX13" fmla="*/ 115 w 205224"/>
                              <a:gd name="connsiteY13" fmla="*/ 113468 h 1133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05224" h="113388">
                                <a:moveTo>
                                  <a:pt x="12792" y="89586"/>
                                </a:moveTo>
                                <a:cubicBezTo>
                                  <a:pt x="15912" y="72324"/>
                                  <a:pt x="23861" y="64798"/>
                                  <a:pt x="53034" y="58611"/>
                                </a:cubicBezTo>
                                <a:cubicBezTo>
                                  <a:pt x="82199" y="52447"/>
                                  <a:pt x="135683" y="47818"/>
                                  <a:pt x="169058" y="35046"/>
                                </a:cubicBezTo>
                                <a:cubicBezTo>
                                  <a:pt x="148283" y="56863"/>
                                  <a:pt x="125292" y="63906"/>
                                  <a:pt x="86853" y="71627"/>
                                </a:cubicBezTo>
                                <a:cubicBezTo>
                                  <a:pt x="48394" y="79328"/>
                                  <a:pt x="34156" y="81435"/>
                                  <a:pt x="12809" y="89605"/>
                                </a:cubicBezTo>
                                <a:lnTo>
                                  <a:pt x="12792" y="89586"/>
                                </a:lnTo>
                                <a:close/>
                                <a:moveTo>
                                  <a:pt x="115" y="113468"/>
                                </a:moveTo>
                                <a:lnTo>
                                  <a:pt x="2580" y="111772"/>
                                </a:lnTo>
                                <a:cubicBezTo>
                                  <a:pt x="26923" y="94905"/>
                                  <a:pt x="66954" y="90899"/>
                                  <a:pt x="111589" y="81380"/>
                                </a:cubicBezTo>
                                <a:cubicBezTo>
                                  <a:pt x="151000" y="72959"/>
                                  <a:pt x="189843" y="51460"/>
                                  <a:pt x="205340" y="80"/>
                                </a:cubicBezTo>
                                <a:cubicBezTo>
                                  <a:pt x="184668" y="19752"/>
                                  <a:pt x="143306" y="26551"/>
                                  <a:pt x="118408" y="30537"/>
                                </a:cubicBezTo>
                                <a:cubicBezTo>
                                  <a:pt x="93493" y="34507"/>
                                  <a:pt x="59230" y="36480"/>
                                  <a:pt x="34999" y="45525"/>
                                </a:cubicBezTo>
                                <a:cubicBezTo>
                                  <a:pt x="6149" y="56302"/>
                                  <a:pt x="1161" y="68729"/>
                                  <a:pt x="461" y="82779"/>
                                </a:cubicBezTo>
                                <a:cubicBezTo>
                                  <a:pt x="-241" y="96842"/>
                                  <a:pt x="1507" y="101613"/>
                                  <a:pt x="115" y="113468"/>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9" name="Freeform 159"/>
                        <wps:cNvSpPr/>
                        <wps:spPr>
                          <a:xfrm>
                            <a:off x="100417" y="249241"/>
                            <a:ext cx="186875" cy="141267"/>
                          </a:xfrm>
                          <a:custGeom>
                            <a:avLst/>
                            <a:gdLst>
                              <a:gd name="connsiteX0" fmla="*/ 173136 w 186875"/>
                              <a:gd name="connsiteY0" fmla="*/ 126377 h 141267"/>
                              <a:gd name="connsiteX1" fmla="*/ 154227 w 186875"/>
                              <a:gd name="connsiteY1" fmla="*/ 126377 h 141267"/>
                              <a:gd name="connsiteX2" fmla="*/ 153558 w 186875"/>
                              <a:gd name="connsiteY2" fmla="*/ 105159 h 141267"/>
                              <a:gd name="connsiteX3" fmla="*/ 97302 w 186875"/>
                              <a:gd name="connsiteY3" fmla="*/ 76439 h 141267"/>
                              <a:gd name="connsiteX4" fmla="*/ 29761 w 186875"/>
                              <a:gd name="connsiteY4" fmla="*/ 38288 h 141267"/>
                              <a:gd name="connsiteX5" fmla="*/ 81799 w 186875"/>
                              <a:gd name="connsiteY5" fmla="*/ 54477 h 141267"/>
                              <a:gd name="connsiteX6" fmla="*/ 146119 w 186875"/>
                              <a:gd name="connsiteY6" fmla="*/ 67706 h 141267"/>
                              <a:gd name="connsiteX7" fmla="*/ 173136 w 186875"/>
                              <a:gd name="connsiteY7" fmla="*/ 101424 h 141267"/>
                              <a:gd name="connsiteX8" fmla="*/ 173136 w 186875"/>
                              <a:gd name="connsiteY8" fmla="*/ 126377 h 141267"/>
                              <a:gd name="connsiteX9" fmla="*/ 186617 w 186875"/>
                              <a:gd name="connsiteY9" fmla="*/ 94483 h 141267"/>
                              <a:gd name="connsiteX10" fmla="*/ 147373 w 186875"/>
                              <a:gd name="connsiteY10" fmla="*/ 52877 h 141267"/>
                              <a:gd name="connsiteX11" fmla="*/ 62691 w 186875"/>
                              <a:gd name="connsiteY11" fmla="*/ 33949 h 141267"/>
                              <a:gd name="connsiteX12" fmla="*/ 100 w 186875"/>
                              <a:gd name="connsiteY12" fmla="*/ 97 h 141267"/>
                              <a:gd name="connsiteX13" fmla="*/ 66733 w 186875"/>
                              <a:gd name="connsiteY13" fmla="*/ 80502 h 141267"/>
                              <a:gd name="connsiteX14" fmla="*/ 118115 w 186875"/>
                              <a:gd name="connsiteY14" fmla="*/ 94792 h 141267"/>
                              <a:gd name="connsiteX15" fmla="*/ 140217 w 186875"/>
                              <a:gd name="connsiteY15" fmla="*/ 117777 h 141267"/>
                              <a:gd name="connsiteX16" fmla="*/ 140217 w 186875"/>
                              <a:gd name="connsiteY16" fmla="*/ 141364 h 141267"/>
                              <a:gd name="connsiteX17" fmla="*/ 186617 w 186875"/>
                              <a:gd name="connsiteY17" fmla="*/ 141364 h 141267"/>
                              <a:gd name="connsiteX18" fmla="*/ 186617 w 186875"/>
                              <a:gd name="connsiteY18" fmla="*/ 94483 h 1412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186875" h="141267">
                                <a:moveTo>
                                  <a:pt x="173136" y="126377"/>
                                </a:moveTo>
                                <a:lnTo>
                                  <a:pt x="154227" y="126377"/>
                                </a:lnTo>
                                <a:cubicBezTo>
                                  <a:pt x="154227" y="126377"/>
                                  <a:pt x="154658" y="118582"/>
                                  <a:pt x="153558" y="105159"/>
                                </a:cubicBezTo>
                                <a:cubicBezTo>
                                  <a:pt x="152082" y="87443"/>
                                  <a:pt x="131379" y="85884"/>
                                  <a:pt x="97302" y="76439"/>
                                </a:cubicBezTo>
                                <a:cubicBezTo>
                                  <a:pt x="73930" y="69966"/>
                                  <a:pt x="43399" y="61583"/>
                                  <a:pt x="29761" y="38288"/>
                                </a:cubicBezTo>
                                <a:cubicBezTo>
                                  <a:pt x="38056" y="41919"/>
                                  <a:pt x="54676" y="48915"/>
                                  <a:pt x="81799" y="54477"/>
                                </a:cubicBezTo>
                                <a:cubicBezTo>
                                  <a:pt x="107622" y="59766"/>
                                  <a:pt x="122363" y="62765"/>
                                  <a:pt x="146119" y="67706"/>
                                </a:cubicBezTo>
                                <a:cubicBezTo>
                                  <a:pt x="168718" y="72398"/>
                                  <a:pt x="173136" y="86209"/>
                                  <a:pt x="173136" y="101424"/>
                                </a:cubicBezTo>
                                <a:lnTo>
                                  <a:pt x="173136" y="126377"/>
                                </a:lnTo>
                                <a:close/>
                                <a:moveTo>
                                  <a:pt x="186617" y="94483"/>
                                </a:moveTo>
                                <a:cubicBezTo>
                                  <a:pt x="186935" y="66847"/>
                                  <a:pt x="171053" y="59087"/>
                                  <a:pt x="147373" y="52877"/>
                                </a:cubicBezTo>
                                <a:cubicBezTo>
                                  <a:pt x="123718" y="46669"/>
                                  <a:pt x="90725" y="42015"/>
                                  <a:pt x="62691" y="33949"/>
                                </a:cubicBezTo>
                                <a:cubicBezTo>
                                  <a:pt x="34662" y="25861"/>
                                  <a:pt x="19090" y="20589"/>
                                  <a:pt x="100" y="97"/>
                                </a:cubicBezTo>
                                <a:cubicBezTo>
                                  <a:pt x="4144" y="40149"/>
                                  <a:pt x="32170" y="68404"/>
                                  <a:pt x="66733" y="80502"/>
                                </a:cubicBezTo>
                                <a:cubicBezTo>
                                  <a:pt x="101298" y="92620"/>
                                  <a:pt x="99429" y="90133"/>
                                  <a:pt x="118115" y="94792"/>
                                </a:cubicBezTo>
                                <a:cubicBezTo>
                                  <a:pt x="136798" y="99446"/>
                                  <a:pt x="140217" y="106283"/>
                                  <a:pt x="140217" y="117777"/>
                                </a:cubicBezTo>
                                <a:lnTo>
                                  <a:pt x="140217" y="141364"/>
                                </a:lnTo>
                                <a:lnTo>
                                  <a:pt x="186617" y="141364"/>
                                </a:lnTo>
                                <a:cubicBezTo>
                                  <a:pt x="187560" y="87974"/>
                                  <a:pt x="186309" y="122119"/>
                                  <a:pt x="186617" y="94483"/>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0" name="Freeform 160"/>
                        <wps:cNvSpPr/>
                        <wps:spPr>
                          <a:xfrm>
                            <a:off x="304621" y="249315"/>
                            <a:ext cx="186869" cy="141273"/>
                          </a:xfrm>
                          <a:custGeom>
                            <a:avLst/>
                            <a:gdLst>
                              <a:gd name="connsiteX0" fmla="*/ 13958 w 186869"/>
                              <a:gd name="connsiteY0" fmla="*/ 101423 h 141273"/>
                              <a:gd name="connsiteX1" fmla="*/ 40974 w 186869"/>
                              <a:gd name="connsiteY1" fmla="*/ 67707 h 141273"/>
                              <a:gd name="connsiteX2" fmla="*/ 105280 w 186869"/>
                              <a:gd name="connsiteY2" fmla="*/ 54486 h 141273"/>
                              <a:gd name="connsiteX3" fmla="*/ 157326 w 186869"/>
                              <a:gd name="connsiteY3" fmla="*/ 38278 h 141273"/>
                              <a:gd name="connsiteX4" fmla="*/ 89774 w 186869"/>
                              <a:gd name="connsiteY4" fmla="*/ 76448 h 141273"/>
                              <a:gd name="connsiteX5" fmla="*/ 33538 w 186869"/>
                              <a:gd name="connsiteY5" fmla="*/ 105160 h 141273"/>
                              <a:gd name="connsiteX6" fmla="*/ 32877 w 186869"/>
                              <a:gd name="connsiteY6" fmla="*/ 126386 h 141273"/>
                              <a:gd name="connsiteX7" fmla="*/ 13958 w 186869"/>
                              <a:gd name="connsiteY7" fmla="*/ 126386 h 141273"/>
                              <a:gd name="connsiteX8" fmla="*/ 13958 w 186869"/>
                              <a:gd name="connsiteY8" fmla="*/ 101423 h 141273"/>
                              <a:gd name="connsiteX9" fmla="*/ 468 w 186869"/>
                              <a:gd name="connsiteY9" fmla="*/ 141379 h 141273"/>
                              <a:gd name="connsiteX10" fmla="*/ 46868 w 186869"/>
                              <a:gd name="connsiteY10" fmla="*/ 141379 h 141273"/>
                              <a:gd name="connsiteX11" fmla="*/ 46868 w 186869"/>
                              <a:gd name="connsiteY11" fmla="*/ 117773 h 141273"/>
                              <a:gd name="connsiteX12" fmla="*/ 68981 w 186869"/>
                              <a:gd name="connsiteY12" fmla="*/ 94799 h 141273"/>
                              <a:gd name="connsiteX13" fmla="*/ 120361 w 186869"/>
                              <a:gd name="connsiteY13" fmla="*/ 80511 h 141273"/>
                              <a:gd name="connsiteX14" fmla="*/ 186985 w 186869"/>
                              <a:gd name="connsiteY14" fmla="*/ 106 h 141273"/>
                              <a:gd name="connsiteX15" fmla="*/ 124397 w 186869"/>
                              <a:gd name="connsiteY15" fmla="*/ 33956 h 141273"/>
                              <a:gd name="connsiteX16" fmla="*/ 39712 w 186869"/>
                              <a:gd name="connsiteY16" fmla="*/ 52886 h 141273"/>
                              <a:gd name="connsiteX17" fmla="*/ 468 w 186869"/>
                              <a:gd name="connsiteY17" fmla="*/ 94503 h 141273"/>
                              <a:gd name="connsiteX18" fmla="*/ 468 w 186869"/>
                              <a:gd name="connsiteY18" fmla="*/ 141379 h 14127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186869" h="141273">
                                <a:moveTo>
                                  <a:pt x="13958" y="101423"/>
                                </a:moveTo>
                                <a:cubicBezTo>
                                  <a:pt x="13958" y="86221"/>
                                  <a:pt x="18367" y="72391"/>
                                  <a:pt x="40974" y="67707"/>
                                </a:cubicBezTo>
                                <a:cubicBezTo>
                                  <a:pt x="64728" y="62774"/>
                                  <a:pt x="79468" y="59775"/>
                                  <a:pt x="105280" y="54486"/>
                                </a:cubicBezTo>
                                <a:cubicBezTo>
                                  <a:pt x="132409" y="48927"/>
                                  <a:pt x="149056" y="41928"/>
                                  <a:pt x="157326" y="38278"/>
                                </a:cubicBezTo>
                                <a:cubicBezTo>
                                  <a:pt x="143697" y="61603"/>
                                  <a:pt x="113166" y="69975"/>
                                  <a:pt x="89774" y="76448"/>
                                </a:cubicBezTo>
                                <a:cubicBezTo>
                                  <a:pt x="55717" y="85893"/>
                                  <a:pt x="35003" y="87453"/>
                                  <a:pt x="33538" y="105160"/>
                                </a:cubicBezTo>
                                <a:cubicBezTo>
                                  <a:pt x="32435" y="118580"/>
                                  <a:pt x="32877" y="126386"/>
                                  <a:pt x="32877" y="126386"/>
                                </a:cubicBezTo>
                                <a:lnTo>
                                  <a:pt x="13958" y="126386"/>
                                </a:lnTo>
                                <a:lnTo>
                                  <a:pt x="13958" y="101423"/>
                                </a:lnTo>
                                <a:close/>
                                <a:moveTo>
                                  <a:pt x="468" y="141379"/>
                                </a:moveTo>
                                <a:lnTo>
                                  <a:pt x="46868" y="141379"/>
                                </a:lnTo>
                                <a:lnTo>
                                  <a:pt x="46868" y="117773"/>
                                </a:lnTo>
                                <a:cubicBezTo>
                                  <a:pt x="46868" y="106293"/>
                                  <a:pt x="50298" y="99455"/>
                                  <a:pt x="68981" y="94799"/>
                                </a:cubicBezTo>
                                <a:cubicBezTo>
                                  <a:pt x="87664" y="90145"/>
                                  <a:pt x="85796" y="92629"/>
                                  <a:pt x="120361" y="80511"/>
                                </a:cubicBezTo>
                                <a:cubicBezTo>
                                  <a:pt x="154912" y="68413"/>
                                  <a:pt x="182949" y="40158"/>
                                  <a:pt x="186985" y="106"/>
                                </a:cubicBezTo>
                                <a:cubicBezTo>
                                  <a:pt x="167995" y="20596"/>
                                  <a:pt x="152420" y="25871"/>
                                  <a:pt x="124397" y="33956"/>
                                </a:cubicBezTo>
                                <a:cubicBezTo>
                                  <a:pt x="96379" y="42021"/>
                                  <a:pt x="63372" y="46678"/>
                                  <a:pt x="39712" y="52886"/>
                                </a:cubicBezTo>
                                <a:cubicBezTo>
                                  <a:pt x="16029" y="59086"/>
                                  <a:pt x="161" y="66856"/>
                                  <a:pt x="468" y="94503"/>
                                </a:cubicBezTo>
                                <a:cubicBezTo>
                                  <a:pt x="787" y="122120"/>
                                  <a:pt x="-464" y="87972"/>
                                  <a:pt x="468" y="141379"/>
                                </a:cubicBezTo>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1" name="Freeform 161"/>
                        <wps:cNvSpPr/>
                        <wps:spPr>
                          <a:xfrm>
                            <a:off x="129964" y="438416"/>
                            <a:ext cx="63255" cy="84011"/>
                          </a:xfrm>
                          <a:custGeom>
                            <a:avLst/>
                            <a:gdLst>
                              <a:gd name="connsiteX0" fmla="*/ 63326 w 63255"/>
                              <a:gd name="connsiteY0" fmla="*/ 81609 h 84011"/>
                              <a:gd name="connsiteX1" fmla="*/ 44763 w 63255"/>
                              <a:gd name="connsiteY1" fmla="*/ 84173 h 84011"/>
                              <a:gd name="connsiteX2" fmla="*/ 70 w 63255"/>
                              <a:gd name="connsiteY2" fmla="*/ 43562 h 84011"/>
                              <a:gd name="connsiteX3" fmla="*/ 44763 w 63255"/>
                              <a:gd name="connsiteY3" fmla="*/ 161 h 84011"/>
                              <a:gd name="connsiteX4" fmla="*/ 63213 w 63255"/>
                              <a:gd name="connsiteY4" fmla="*/ 3537 h 84011"/>
                              <a:gd name="connsiteX5" fmla="*/ 62044 w 63255"/>
                              <a:gd name="connsiteY5" fmla="*/ 17267 h 84011"/>
                              <a:gd name="connsiteX6" fmla="*/ 44423 w 63255"/>
                              <a:gd name="connsiteY6" fmla="*/ 12968 h 84011"/>
                              <a:gd name="connsiteX7" fmla="*/ 17110 w 63255"/>
                              <a:gd name="connsiteY7" fmla="*/ 42408 h 84011"/>
                              <a:gd name="connsiteX8" fmla="*/ 44763 w 63255"/>
                              <a:gd name="connsiteY8" fmla="*/ 71377 h 84011"/>
                              <a:gd name="connsiteX9" fmla="*/ 62626 w 63255"/>
                              <a:gd name="connsiteY9" fmla="*/ 67998 h 84011"/>
                              <a:gd name="connsiteX10" fmla="*/ 63326 w 63255"/>
                              <a:gd name="connsiteY10" fmla="*/ 81609 h 8401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63255" h="84011">
                                <a:moveTo>
                                  <a:pt x="63326" y="81609"/>
                                </a:moveTo>
                                <a:cubicBezTo>
                                  <a:pt x="57374" y="83002"/>
                                  <a:pt x="50953" y="84173"/>
                                  <a:pt x="44763" y="84173"/>
                                </a:cubicBezTo>
                                <a:cubicBezTo>
                                  <a:pt x="18400" y="84173"/>
                                  <a:pt x="70" y="71024"/>
                                  <a:pt x="70" y="43562"/>
                                </a:cubicBezTo>
                                <a:cubicBezTo>
                                  <a:pt x="70" y="15762"/>
                                  <a:pt x="17110" y="161"/>
                                  <a:pt x="44763" y="161"/>
                                </a:cubicBezTo>
                                <a:cubicBezTo>
                                  <a:pt x="50144" y="161"/>
                                  <a:pt x="57262" y="1201"/>
                                  <a:pt x="63213" y="3537"/>
                                </a:cubicBezTo>
                                <a:lnTo>
                                  <a:pt x="62044" y="17267"/>
                                </a:lnTo>
                                <a:cubicBezTo>
                                  <a:pt x="55860" y="13789"/>
                                  <a:pt x="50254" y="12968"/>
                                  <a:pt x="44423" y="12968"/>
                                </a:cubicBezTo>
                                <a:cubicBezTo>
                                  <a:pt x="27611" y="12968"/>
                                  <a:pt x="17110" y="25746"/>
                                  <a:pt x="17110" y="42408"/>
                                </a:cubicBezTo>
                                <a:cubicBezTo>
                                  <a:pt x="17110" y="58930"/>
                                  <a:pt x="27386" y="71377"/>
                                  <a:pt x="44763" y="71377"/>
                                </a:cubicBezTo>
                                <a:cubicBezTo>
                                  <a:pt x="51189" y="71377"/>
                                  <a:pt x="58776" y="69976"/>
                                  <a:pt x="62626" y="67998"/>
                                </a:cubicBezTo>
                                <a:lnTo>
                                  <a:pt x="63326" y="81609"/>
                                </a:lnTo>
                                <a:close/>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2" name="Freeform 162"/>
                        <wps:cNvSpPr/>
                        <wps:spPr>
                          <a:xfrm>
                            <a:off x="201272" y="438408"/>
                            <a:ext cx="71061" cy="84017"/>
                          </a:xfrm>
                          <a:custGeom>
                            <a:avLst/>
                            <a:gdLst>
                              <a:gd name="connsiteX0" fmla="*/ 67664 w 71061"/>
                              <a:gd name="connsiteY0" fmla="*/ 17298 h 84017"/>
                              <a:gd name="connsiteX1" fmla="*/ 46648 w 71061"/>
                              <a:gd name="connsiteY1" fmla="*/ 12992 h 84017"/>
                              <a:gd name="connsiteX2" fmla="*/ 17127 w 71061"/>
                              <a:gd name="connsiteY2" fmla="*/ 42429 h 84017"/>
                              <a:gd name="connsiteX3" fmla="*/ 44796 w 71061"/>
                              <a:gd name="connsiteY3" fmla="*/ 71406 h 84017"/>
                              <a:gd name="connsiteX4" fmla="*/ 55533 w 71061"/>
                              <a:gd name="connsiteY4" fmla="*/ 70245 h 84017"/>
                              <a:gd name="connsiteX5" fmla="*/ 55533 w 71061"/>
                              <a:gd name="connsiteY5" fmla="*/ 49063 h 84017"/>
                              <a:gd name="connsiteX6" fmla="*/ 38257 w 71061"/>
                              <a:gd name="connsiteY6" fmla="*/ 49063 h 84017"/>
                              <a:gd name="connsiteX7" fmla="*/ 38257 w 71061"/>
                              <a:gd name="connsiteY7" fmla="*/ 36270 h 84017"/>
                              <a:gd name="connsiteX8" fmla="*/ 71160 w 71061"/>
                              <a:gd name="connsiteY8" fmla="*/ 36270 h 84017"/>
                              <a:gd name="connsiteX9" fmla="*/ 71160 w 71061"/>
                              <a:gd name="connsiteY9" fmla="*/ 80010 h 84017"/>
                              <a:gd name="connsiteX10" fmla="*/ 44796 w 71061"/>
                              <a:gd name="connsiteY10" fmla="*/ 84202 h 84017"/>
                              <a:gd name="connsiteX11" fmla="*/ 98 w 71061"/>
                              <a:gd name="connsiteY11" fmla="*/ 43600 h 84017"/>
                              <a:gd name="connsiteX12" fmla="*/ 44796 w 71061"/>
                              <a:gd name="connsiteY12" fmla="*/ 185 h 84017"/>
                              <a:gd name="connsiteX13" fmla="*/ 68712 w 71061"/>
                              <a:gd name="connsiteY13" fmla="*/ 3561 h 84017"/>
                              <a:gd name="connsiteX14" fmla="*/ 67664 w 71061"/>
                              <a:gd name="connsiteY14" fmla="*/ 17298 h 840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71061" h="84017">
                                <a:moveTo>
                                  <a:pt x="67664" y="17298"/>
                                </a:moveTo>
                                <a:cubicBezTo>
                                  <a:pt x="61369" y="14398"/>
                                  <a:pt x="53195" y="12992"/>
                                  <a:pt x="46648" y="12992"/>
                                </a:cubicBezTo>
                                <a:cubicBezTo>
                                  <a:pt x="27636" y="12992"/>
                                  <a:pt x="17127" y="25791"/>
                                  <a:pt x="17127" y="42429"/>
                                </a:cubicBezTo>
                                <a:cubicBezTo>
                                  <a:pt x="17127" y="58962"/>
                                  <a:pt x="27403" y="71406"/>
                                  <a:pt x="44796" y="71406"/>
                                </a:cubicBezTo>
                                <a:cubicBezTo>
                                  <a:pt x="49225" y="71406"/>
                                  <a:pt x="52729" y="70940"/>
                                  <a:pt x="55533" y="70245"/>
                                </a:cubicBezTo>
                                <a:lnTo>
                                  <a:pt x="55533" y="49063"/>
                                </a:lnTo>
                                <a:lnTo>
                                  <a:pt x="38257" y="49063"/>
                                </a:lnTo>
                                <a:lnTo>
                                  <a:pt x="38257" y="36270"/>
                                </a:lnTo>
                                <a:lnTo>
                                  <a:pt x="71160" y="36270"/>
                                </a:lnTo>
                                <a:lnTo>
                                  <a:pt x="71160" y="80010"/>
                                </a:lnTo>
                                <a:cubicBezTo>
                                  <a:pt x="62527" y="82336"/>
                                  <a:pt x="53538" y="84202"/>
                                  <a:pt x="44796" y="84202"/>
                                </a:cubicBezTo>
                                <a:cubicBezTo>
                                  <a:pt x="18416" y="84202"/>
                                  <a:pt x="98" y="71053"/>
                                  <a:pt x="98" y="43600"/>
                                </a:cubicBezTo>
                                <a:cubicBezTo>
                                  <a:pt x="98" y="15785"/>
                                  <a:pt x="17127" y="185"/>
                                  <a:pt x="44796" y="185"/>
                                </a:cubicBezTo>
                                <a:cubicBezTo>
                                  <a:pt x="54252" y="185"/>
                                  <a:pt x="61707" y="1479"/>
                                  <a:pt x="68712" y="3561"/>
                                </a:cubicBezTo>
                                <a:lnTo>
                                  <a:pt x="67664" y="17298"/>
                                </a:lnTo>
                                <a:close/>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3" name="Freeform 163"/>
                        <wps:cNvSpPr/>
                        <wps:spPr>
                          <a:xfrm>
                            <a:off x="288082" y="439809"/>
                            <a:ext cx="16339" cy="81218"/>
                          </a:xfrm>
                          <a:custGeom>
                            <a:avLst/>
                            <a:gdLst>
                              <a:gd name="connsiteX0" fmla="*/ 0 w 16339"/>
                              <a:gd name="connsiteY0" fmla="*/ 151 h 81218"/>
                              <a:gd name="connsiteX1" fmla="*/ 16340 w 16339"/>
                              <a:gd name="connsiteY1" fmla="*/ 151 h 81218"/>
                              <a:gd name="connsiteX2" fmla="*/ 16340 w 16339"/>
                              <a:gd name="connsiteY2" fmla="*/ 81369 h 81218"/>
                              <a:gd name="connsiteX3" fmla="*/ 0 w 16339"/>
                              <a:gd name="connsiteY3" fmla="*/ 81369 h 81218"/>
                            </a:gdLst>
                            <a:ahLst/>
                            <a:cxnLst>
                              <a:cxn ang="0">
                                <a:pos x="connsiteX0" y="connsiteY0"/>
                              </a:cxn>
                              <a:cxn ang="0">
                                <a:pos x="connsiteX1" y="connsiteY1"/>
                              </a:cxn>
                              <a:cxn ang="0">
                                <a:pos x="connsiteX2" y="connsiteY2"/>
                              </a:cxn>
                              <a:cxn ang="0">
                                <a:pos x="connsiteX3" y="connsiteY3"/>
                              </a:cxn>
                            </a:cxnLst>
                            <a:rect l="l" t="t" r="r" b="b"/>
                            <a:pathLst>
                              <a:path w="16339" h="81218">
                                <a:moveTo>
                                  <a:pt x="0" y="151"/>
                                </a:moveTo>
                                <a:lnTo>
                                  <a:pt x="16340" y="151"/>
                                </a:lnTo>
                                <a:lnTo>
                                  <a:pt x="16340" y="81369"/>
                                </a:lnTo>
                                <a:lnTo>
                                  <a:pt x="0" y="81369"/>
                                </a:lnTo>
                                <a:close/>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4" name="Freeform 164"/>
                        <wps:cNvSpPr/>
                        <wps:spPr>
                          <a:xfrm>
                            <a:off x="313532" y="439820"/>
                            <a:ext cx="82149" cy="81207"/>
                          </a:xfrm>
                          <a:custGeom>
                            <a:avLst/>
                            <a:gdLst>
                              <a:gd name="connsiteX0" fmla="*/ 114 w 82149"/>
                              <a:gd name="connsiteY0" fmla="*/ 81368 h 81207"/>
                              <a:gd name="connsiteX1" fmla="*/ 17022 w 82149"/>
                              <a:gd name="connsiteY1" fmla="*/ 81368 h 81207"/>
                              <a:gd name="connsiteX2" fmla="*/ 24148 w 82149"/>
                              <a:gd name="connsiteY2" fmla="*/ 62755 h 81207"/>
                              <a:gd name="connsiteX3" fmla="*/ 57171 w 82149"/>
                              <a:gd name="connsiteY3" fmla="*/ 62755 h 81207"/>
                              <a:gd name="connsiteX4" fmla="*/ 64179 w 82149"/>
                              <a:gd name="connsiteY4" fmla="*/ 81368 h 81207"/>
                              <a:gd name="connsiteX5" fmla="*/ 82264 w 82149"/>
                              <a:gd name="connsiteY5" fmla="*/ 81368 h 81207"/>
                              <a:gd name="connsiteX6" fmla="*/ 50281 w 82149"/>
                              <a:gd name="connsiteY6" fmla="*/ 161 h 81207"/>
                              <a:gd name="connsiteX7" fmla="*/ 31859 w 82149"/>
                              <a:gd name="connsiteY7" fmla="*/ 161 h 81207"/>
                              <a:gd name="connsiteX8" fmla="*/ 114 w 82149"/>
                              <a:gd name="connsiteY8" fmla="*/ 81368 h 81207"/>
                              <a:gd name="connsiteX9" fmla="*/ 52613 w 82149"/>
                              <a:gd name="connsiteY9" fmla="*/ 49948 h 81207"/>
                              <a:gd name="connsiteX10" fmla="*/ 28821 w 82149"/>
                              <a:gd name="connsiteY10" fmla="*/ 49948 h 81207"/>
                              <a:gd name="connsiteX11" fmla="*/ 40601 w 82149"/>
                              <a:gd name="connsiteY11" fmla="*/ 16445 h 81207"/>
                              <a:gd name="connsiteX12" fmla="*/ 40834 w 82149"/>
                              <a:gd name="connsiteY12" fmla="*/ 16445 h 81207"/>
                              <a:gd name="connsiteX13" fmla="*/ 52613 w 82149"/>
                              <a:gd name="connsiteY13" fmla="*/ 49948 h 8120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2149" h="81207">
                                <a:moveTo>
                                  <a:pt x="114" y="81368"/>
                                </a:moveTo>
                                <a:lnTo>
                                  <a:pt x="17022" y="81368"/>
                                </a:lnTo>
                                <a:lnTo>
                                  <a:pt x="24148" y="62755"/>
                                </a:lnTo>
                                <a:lnTo>
                                  <a:pt x="57171" y="62755"/>
                                </a:lnTo>
                                <a:lnTo>
                                  <a:pt x="64179" y="81368"/>
                                </a:lnTo>
                                <a:lnTo>
                                  <a:pt x="82264" y="81368"/>
                                </a:lnTo>
                                <a:lnTo>
                                  <a:pt x="50281" y="161"/>
                                </a:lnTo>
                                <a:lnTo>
                                  <a:pt x="31859" y="161"/>
                                </a:lnTo>
                                <a:lnTo>
                                  <a:pt x="114" y="81368"/>
                                </a:lnTo>
                                <a:close/>
                                <a:moveTo>
                                  <a:pt x="52613" y="49948"/>
                                </a:moveTo>
                                <a:lnTo>
                                  <a:pt x="28821" y="49948"/>
                                </a:lnTo>
                                <a:lnTo>
                                  <a:pt x="40601" y="16445"/>
                                </a:lnTo>
                                <a:lnTo>
                                  <a:pt x="40834" y="16445"/>
                                </a:lnTo>
                                <a:lnTo>
                                  <a:pt x="52613" y="49948"/>
                                </a:lnTo>
                                <a:close/>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5" name="Freeform 165"/>
                        <wps:cNvSpPr/>
                        <wps:spPr>
                          <a:xfrm>
                            <a:off x="404777" y="439818"/>
                            <a:ext cx="60909" cy="81208"/>
                          </a:xfrm>
                          <a:custGeom>
                            <a:avLst/>
                            <a:gdLst>
                              <a:gd name="connsiteX0" fmla="*/ 148 w 60909"/>
                              <a:gd name="connsiteY0" fmla="*/ 81369 h 81208"/>
                              <a:gd name="connsiteX1" fmla="*/ 16488 w 60909"/>
                              <a:gd name="connsiteY1" fmla="*/ 81369 h 81208"/>
                              <a:gd name="connsiteX2" fmla="*/ 16488 w 60909"/>
                              <a:gd name="connsiteY2" fmla="*/ 47623 h 81208"/>
                              <a:gd name="connsiteX3" fmla="*/ 21739 w 60909"/>
                              <a:gd name="connsiteY3" fmla="*/ 47623 h 81208"/>
                              <a:gd name="connsiteX4" fmla="*/ 33052 w 60909"/>
                              <a:gd name="connsiteY4" fmla="*/ 55998 h 81208"/>
                              <a:gd name="connsiteX5" fmla="*/ 42859 w 60909"/>
                              <a:gd name="connsiteY5" fmla="*/ 81369 h 81208"/>
                              <a:gd name="connsiteX6" fmla="*/ 61057 w 60909"/>
                              <a:gd name="connsiteY6" fmla="*/ 81369 h 81208"/>
                              <a:gd name="connsiteX7" fmla="*/ 47990 w 60909"/>
                              <a:gd name="connsiteY7" fmla="*/ 49607 h 81208"/>
                              <a:gd name="connsiteX8" fmla="*/ 39355 w 60909"/>
                              <a:gd name="connsiteY8" fmla="*/ 41232 h 81208"/>
                              <a:gd name="connsiteX9" fmla="*/ 39355 w 60909"/>
                              <a:gd name="connsiteY9" fmla="*/ 40994 h 81208"/>
                              <a:gd name="connsiteX10" fmla="*/ 56162 w 60909"/>
                              <a:gd name="connsiteY10" fmla="*/ 22151 h 81208"/>
                              <a:gd name="connsiteX11" fmla="*/ 17766 w 60909"/>
                              <a:gd name="connsiteY11" fmla="*/ 162 h 81208"/>
                              <a:gd name="connsiteX12" fmla="*/ 148 w 60909"/>
                              <a:gd name="connsiteY12" fmla="*/ 162 h 81208"/>
                              <a:gd name="connsiteX13" fmla="*/ 148 w 60909"/>
                              <a:gd name="connsiteY13" fmla="*/ 81369 h 81208"/>
                              <a:gd name="connsiteX14" fmla="*/ 16488 w 60909"/>
                              <a:gd name="connsiteY14" fmla="*/ 12942 h 81208"/>
                              <a:gd name="connsiteX15" fmla="*/ 21849 w 60909"/>
                              <a:gd name="connsiteY15" fmla="*/ 12942 h 81208"/>
                              <a:gd name="connsiteX16" fmla="*/ 39125 w 60909"/>
                              <a:gd name="connsiteY16" fmla="*/ 23544 h 81208"/>
                              <a:gd name="connsiteX17" fmla="*/ 21849 w 60909"/>
                              <a:gd name="connsiteY17" fmla="*/ 34835 h 81208"/>
                              <a:gd name="connsiteX18" fmla="*/ 16488 w 60909"/>
                              <a:gd name="connsiteY18" fmla="*/ 34835 h 81208"/>
                              <a:gd name="connsiteX19" fmla="*/ 16488 w 60909"/>
                              <a:gd name="connsiteY19" fmla="*/ 12942 h 8120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60909" h="81208">
                                <a:moveTo>
                                  <a:pt x="148" y="81369"/>
                                </a:moveTo>
                                <a:lnTo>
                                  <a:pt x="16488" y="81369"/>
                                </a:lnTo>
                                <a:lnTo>
                                  <a:pt x="16488" y="47623"/>
                                </a:lnTo>
                                <a:lnTo>
                                  <a:pt x="21739" y="47623"/>
                                </a:lnTo>
                                <a:cubicBezTo>
                                  <a:pt x="28624" y="47623"/>
                                  <a:pt x="30734" y="49949"/>
                                  <a:pt x="33052" y="55998"/>
                                </a:cubicBezTo>
                                <a:lnTo>
                                  <a:pt x="42859" y="81369"/>
                                </a:lnTo>
                                <a:lnTo>
                                  <a:pt x="61057" y="81369"/>
                                </a:lnTo>
                                <a:lnTo>
                                  <a:pt x="47990" y="49607"/>
                                </a:lnTo>
                                <a:cubicBezTo>
                                  <a:pt x="46355" y="46001"/>
                                  <a:pt x="43795" y="41577"/>
                                  <a:pt x="39355" y="41232"/>
                                </a:cubicBezTo>
                                <a:lnTo>
                                  <a:pt x="39355" y="40994"/>
                                </a:lnTo>
                                <a:cubicBezTo>
                                  <a:pt x="49735" y="39604"/>
                                  <a:pt x="56162" y="31686"/>
                                  <a:pt x="56162" y="22151"/>
                                </a:cubicBezTo>
                                <a:cubicBezTo>
                                  <a:pt x="56162" y="-421"/>
                                  <a:pt x="35275" y="162"/>
                                  <a:pt x="17766" y="162"/>
                                </a:cubicBezTo>
                                <a:lnTo>
                                  <a:pt x="148" y="162"/>
                                </a:lnTo>
                                <a:lnTo>
                                  <a:pt x="148" y="81369"/>
                                </a:lnTo>
                                <a:close/>
                                <a:moveTo>
                                  <a:pt x="16488" y="12942"/>
                                </a:moveTo>
                                <a:lnTo>
                                  <a:pt x="21849" y="12942"/>
                                </a:lnTo>
                                <a:cubicBezTo>
                                  <a:pt x="30023" y="12942"/>
                                  <a:pt x="39125" y="13782"/>
                                  <a:pt x="39125" y="23544"/>
                                </a:cubicBezTo>
                                <a:cubicBezTo>
                                  <a:pt x="39125" y="33670"/>
                                  <a:pt x="29913" y="34835"/>
                                  <a:pt x="21849" y="34835"/>
                                </a:cubicBezTo>
                                <a:lnTo>
                                  <a:pt x="16488" y="34835"/>
                                </a:lnTo>
                                <a:lnTo>
                                  <a:pt x="16488" y="12942"/>
                                </a:lnTo>
                                <a:close/>
                              </a:path>
                            </a:pathLst>
                          </a:custGeom>
                          <a:solidFill>
                            <a:srgbClr val="5D84E3"/>
                          </a:solidFill>
                          <a:ln w="273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6" name="Freeform 166"/>
                        <wps:cNvSpPr/>
                        <wps:spPr>
                          <a:xfrm rot="5400000" flipV="1">
                            <a:off x="313238" y="273484"/>
                            <a:ext cx="496487" cy="2736"/>
                          </a:xfrm>
                          <a:custGeom>
                            <a:avLst/>
                            <a:gdLst>
                              <a:gd name="connsiteX0" fmla="*/ 205 w 496487"/>
                              <a:gd name="connsiteY0" fmla="*/ 190 h 2736"/>
                              <a:gd name="connsiteX1" fmla="*/ 496692 w 496487"/>
                              <a:gd name="connsiteY1" fmla="*/ 190 h 2736"/>
                            </a:gdLst>
                            <a:ahLst/>
                            <a:cxnLst>
                              <a:cxn ang="0">
                                <a:pos x="connsiteX0" y="connsiteY0"/>
                              </a:cxn>
                              <a:cxn ang="0">
                                <a:pos x="connsiteX1" y="connsiteY1"/>
                              </a:cxn>
                            </a:cxnLst>
                            <a:rect l="l" t="t" r="r" b="b"/>
                            <a:pathLst>
                              <a:path w="496487" h="2736">
                                <a:moveTo>
                                  <a:pt x="205" y="190"/>
                                </a:moveTo>
                                <a:lnTo>
                                  <a:pt x="496692" y="190"/>
                                </a:lnTo>
                              </a:path>
                            </a:pathLst>
                          </a:custGeom>
                          <a:noFill/>
                          <a:ln w="2730" cap="flat">
                            <a:solidFill>
                              <a:srgbClr val="5D84E3"/>
                            </a:solid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167" name="Graphic 150"/>
                        <wpg:cNvGrpSpPr/>
                        <wpg:grpSpPr>
                          <a:xfrm>
                            <a:off x="612502" y="158368"/>
                            <a:ext cx="1072308" cy="254335"/>
                            <a:chOff x="612502" y="158368"/>
                            <a:chExt cx="1072308" cy="254335"/>
                          </a:xfrm>
                          <a:solidFill>
                            <a:srgbClr val="5D84E3"/>
                          </a:solidFill>
                        </wpg:grpSpPr>
                        <wps:wsp>
                          <wps:cNvPr id="168" name="Freeform 168"/>
                          <wps:cNvSpPr/>
                          <wps:spPr>
                            <a:xfrm>
                              <a:off x="612502" y="159090"/>
                              <a:ext cx="9725" cy="40569"/>
                            </a:xfrm>
                            <a:custGeom>
                              <a:avLst/>
                              <a:gdLst>
                                <a:gd name="connsiteX0" fmla="*/ 225 w 9725"/>
                                <a:gd name="connsiteY0" fmla="*/ 66 h 40569"/>
                                <a:gd name="connsiteX1" fmla="*/ 9950 w 9725"/>
                                <a:gd name="connsiteY1" fmla="*/ 66 h 40569"/>
                                <a:gd name="connsiteX2" fmla="*/ 9950 w 9725"/>
                                <a:gd name="connsiteY2" fmla="*/ 40635 h 40569"/>
                                <a:gd name="connsiteX3" fmla="*/ 225 w 9725"/>
                                <a:gd name="connsiteY3" fmla="*/ 40635 h 40569"/>
                              </a:gdLst>
                              <a:ahLst/>
                              <a:cxnLst>
                                <a:cxn ang="0">
                                  <a:pos x="connsiteX0" y="connsiteY0"/>
                                </a:cxn>
                                <a:cxn ang="0">
                                  <a:pos x="connsiteX1" y="connsiteY1"/>
                                </a:cxn>
                                <a:cxn ang="0">
                                  <a:pos x="connsiteX2" y="connsiteY2"/>
                                </a:cxn>
                                <a:cxn ang="0">
                                  <a:pos x="connsiteX3" y="connsiteY3"/>
                                </a:cxn>
                              </a:cxnLst>
                              <a:rect l="l" t="t" r="r" b="b"/>
                              <a:pathLst>
                                <a:path w="9725" h="40569">
                                  <a:moveTo>
                                    <a:pt x="225" y="66"/>
                                  </a:moveTo>
                                  <a:lnTo>
                                    <a:pt x="9950" y="66"/>
                                  </a:lnTo>
                                  <a:lnTo>
                                    <a:pt x="9950" y="40635"/>
                                  </a:lnTo>
                                  <a:lnTo>
                                    <a:pt x="225"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9" name="Freeform 169"/>
                          <wps:cNvSpPr/>
                          <wps:spPr>
                            <a:xfrm>
                              <a:off x="632266" y="159090"/>
                              <a:ext cx="35701" cy="40569"/>
                            </a:xfrm>
                            <a:custGeom>
                              <a:avLst/>
                              <a:gdLst>
                                <a:gd name="connsiteX0" fmla="*/ 9194 w 35701"/>
                                <a:gd name="connsiteY0" fmla="*/ 40635 h 40569"/>
                                <a:gd name="connsiteX1" fmla="*/ 9194 w 35701"/>
                                <a:gd name="connsiteY1" fmla="*/ 28416 h 40569"/>
                                <a:gd name="connsiteX2" fmla="*/ 8746 w 35701"/>
                                <a:gd name="connsiteY2" fmla="*/ 10660 h 40569"/>
                                <a:gd name="connsiteX3" fmla="*/ 9002 w 35701"/>
                                <a:gd name="connsiteY3" fmla="*/ 10660 h 40569"/>
                                <a:gd name="connsiteX4" fmla="*/ 16488 w 35701"/>
                                <a:gd name="connsiteY4" fmla="*/ 24985 h 40569"/>
                                <a:gd name="connsiteX5" fmla="*/ 25701 w 35701"/>
                                <a:gd name="connsiteY5" fmla="*/ 40635 h 40569"/>
                                <a:gd name="connsiteX6" fmla="*/ 35938 w 35701"/>
                                <a:gd name="connsiteY6" fmla="*/ 40635 h 40569"/>
                                <a:gd name="connsiteX7" fmla="*/ 35938 w 35701"/>
                                <a:gd name="connsiteY7" fmla="*/ 66 h 40569"/>
                                <a:gd name="connsiteX8" fmla="*/ 26981 w 35701"/>
                                <a:gd name="connsiteY8" fmla="*/ 66 h 40569"/>
                                <a:gd name="connsiteX9" fmla="*/ 26981 w 35701"/>
                                <a:gd name="connsiteY9" fmla="*/ 11864 h 40569"/>
                                <a:gd name="connsiteX10" fmla="*/ 27748 w 35701"/>
                                <a:gd name="connsiteY10" fmla="*/ 28838 h 40569"/>
                                <a:gd name="connsiteX11" fmla="*/ 27620 w 35701"/>
                                <a:gd name="connsiteY11" fmla="*/ 28838 h 40569"/>
                                <a:gd name="connsiteX12" fmla="*/ 20583 w 35701"/>
                                <a:gd name="connsiteY12" fmla="*/ 14933 h 40569"/>
                                <a:gd name="connsiteX13" fmla="*/ 11625 w 35701"/>
                                <a:gd name="connsiteY13" fmla="*/ 66 h 40569"/>
                                <a:gd name="connsiteX14" fmla="*/ 237 w 35701"/>
                                <a:gd name="connsiteY14" fmla="*/ 66 h 40569"/>
                                <a:gd name="connsiteX15" fmla="*/ 237 w 35701"/>
                                <a:gd name="connsiteY15" fmla="*/ 40635 h 40569"/>
                                <a:gd name="connsiteX16" fmla="*/ 9194 w 35701"/>
                                <a:gd name="connsiteY16" fmla="*/ 40635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5701" h="40569">
                                  <a:moveTo>
                                    <a:pt x="9194" y="40635"/>
                                  </a:moveTo>
                                  <a:lnTo>
                                    <a:pt x="9194" y="28416"/>
                                  </a:lnTo>
                                  <a:cubicBezTo>
                                    <a:pt x="9194" y="21795"/>
                                    <a:pt x="9066" y="16077"/>
                                    <a:pt x="8746" y="10660"/>
                                  </a:cubicBezTo>
                                  <a:lnTo>
                                    <a:pt x="9002" y="10660"/>
                                  </a:lnTo>
                                  <a:cubicBezTo>
                                    <a:pt x="11049" y="15415"/>
                                    <a:pt x="13929" y="20652"/>
                                    <a:pt x="16488" y="24985"/>
                                  </a:cubicBezTo>
                                  <a:lnTo>
                                    <a:pt x="25701" y="40635"/>
                                  </a:lnTo>
                                  <a:lnTo>
                                    <a:pt x="35938" y="40635"/>
                                  </a:lnTo>
                                  <a:lnTo>
                                    <a:pt x="35938" y="66"/>
                                  </a:lnTo>
                                  <a:lnTo>
                                    <a:pt x="26981" y="66"/>
                                  </a:lnTo>
                                  <a:lnTo>
                                    <a:pt x="26981" y="11864"/>
                                  </a:lnTo>
                                  <a:cubicBezTo>
                                    <a:pt x="26981" y="18003"/>
                                    <a:pt x="27173" y="23481"/>
                                    <a:pt x="27748" y="28838"/>
                                  </a:cubicBezTo>
                                  <a:lnTo>
                                    <a:pt x="27620" y="28838"/>
                                  </a:lnTo>
                                  <a:cubicBezTo>
                                    <a:pt x="25637" y="24263"/>
                                    <a:pt x="23142" y="19207"/>
                                    <a:pt x="20583" y="14933"/>
                                  </a:cubicBezTo>
                                  <a:lnTo>
                                    <a:pt x="11625" y="66"/>
                                  </a:lnTo>
                                  <a:lnTo>
                                    <a:pt x="237" y="66"/>
                                  </a:lnTo>
                                  <a:lnTo>
                                    <a:pt x="237" y="40635"/>
                                  </a:lnTo>
                                  <a:lnTo>
                                    <a:pt x="9194"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0" name="Freeform 170"/>
                          <wps:cNvSpPr/>
                          <wps:spPr>
                            <a:xfrm>
                              <a:off x="678071" y="159090"/>
                              <a:ext cx="9725" cy="40569"/>
                            </a:xfrm>
                            <a:custGeom>
                              <a:avLst/>
                              <a:gdLst>
                                <a:gd name="connsiteX0" fmla="*/ 249 w 9725"/>
                                <a:gd name="connsiteY0" fmla="*/ 66 h 40569"/>
                                <a:gd name="connsiteX1" fmla="*/ 9974 w 9725"/>
                                <a:gd name="connsiteY1" fmla="*/ 66 h 40569"/>
                                <a:gd name="connsiteX2" fmla="*/ 9974 w 9725"/>
                                <a:gd name="connsiteY2" fmla="*/ 40635 h 40569"/>
                                <a:gd name="connsiteX3" fmla="*/ 249 w 9725"/>
                                <a:gd name="connsiteY3" fmla="*/ 40635 h 40569"/>
                              </a:gdLst>
                              <a:ahLst/>
                              <a:cxnLst>
                                <a:cxn ang="0">
                                  <a:pos x="connsiteX0" y="connsiteY0"/>
                                </a:cxn>
                                <a:cxn ang="0">
                                  <a:pos x="connsiteX1" y="connsiteY1"/>
                                </a:cxn>
                                <a:cxn ang="0">
                                  <a:pos x="connsiteX2" y="connsiteY2"/>
                                </a:cxn>
                                <a:cxn ang="0">
                                  <a:pos x="connsiteX3" y="connsiteY3"/>
                                </a:cxn>
                              </a:cxnLst>
                              <a:rect l="l" t="t" r="r" b="b"/>
                              <a:pathLst>
                                <a:path w="9725" h="40569">
                                  <a:moveTo>
                                    <a:pt x="249" y="66"/>
                                  </a:moveTo>
                                  <a:lnTo>
                                    <a:pt x="9974" y="66"/>
                                  </a:lnTo>
                                  <a:lnTo>
                                    <a:pt x="9974" y="40635"/>
                                  </a:lnTo>
                                  <a:lnTo>
                                    <a:pt x="249"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1" name="Freeform 171"/>
                          <wps:cNvSpPr/>
                          <wps:spPr>
                            <a:xfrm>
                              <a:off x="694574" y="159090"/>
                              <a:ext cx="33141" cy="40569"/>
                            </a:xfrm>
                            <a:custGeom>
                              <a:avLst/>
                              <a:gdLst>
                                <a:gd name="connsiteX0" fmla="*/ 11903 w 33141"/>
                                <a:gd name="connsiteY0" fmla="*/ 40635 h 40569"/>
                                <a:gd name="connsiteX1" fmla="*/ 21629 w 33141"/>
                                <a:gd name="connsiteY1" fmla="*/ 40635 h 40569"/>
                                <a:gd name="connsiteX2" fmla="*/ 21629 w 33141"/>
                                <a:gd name="connsiteY2" fmla="*/ 7770 h 40569"/>
                                <a:gd name="connsiteX3" fmla="*/ 33401 w 33141"/>
                                <a:gd name="connsiteY3" fmla="*/ 7770 h 40569"/>
                                <a:gd name="connsiteX4" fmla="*/ 33401 w 33141"/>
                                <a:gd name="connsiteY4" fmla="*/ 66 h 40569"/>
                                <a:gd name="connsiteX5" fmla="*/ 259 w 33141"/>
                                <a:gd name="connsiteY5" fmla="*/ 66 h 40569"/>
                                <a:gd name="connsiteX6" fmla="*/ 259 w 33141"/>
                                <a:gd name="connsiteY6" fmla="*/ 7770 h 40569"/>
                                <a:gd name="connsiteX7" fmla="*/ 11903 w 33141"/>
                                <a:gd name="connsiteY7" fmla="*/ 7770 h 40569"/>
                                <a:gd name="connsiteX8" fmla="*/ 11903 w 33141"/>
                                <a:gd name="connsiteY8" fmla="*/ 40635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3141" h="40569">
                                  <a:moveTo>
                                    <a:pt x="11903" y="40635"/>
                                  </a:moveTo>
                                  <a:lnTo>
                                    <a:pt x="21629" y="40635"/>
                                  </a:lnTo>
                                  <a:lnTo>
                                    <a:pt x="21629" y="7770"/>
                                  </a:lnTo>
                                  <a:lnTo>
                                    <a:pt x="33401" y="7770"/>
                                  </a:lnTo>
                                  <a:lnTo>
                                    <a:pt x="33401" y="66"/>
                                  </a:lnTo>
                                  <a:lnTo>
                                    <a:pt x="259" y="66"/>
                                  </a:lnTo>
                                  <a:lnTo>
                                    <a:pt x="259" y="7770"/>
                                  </a:lnTo>
                                  <a:lnTo>
                                    <a:pt x="11903" y="7770"/>
                                  </a:lnTo>
                                  <a:lnTo>
                                    <a:pt x="11903"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2" name="Freeform 172"/>
                          <wps:cNvSpPr/>
                          <wps:spPr>
                            <a:xfrm>
                              <a:off x="734554" y="159090"/>
                              <a:ext cx="9725" cy="40569"/>
                            </a:xfrm>
                            <a:custGeom>
                              <a:avLst/>
                              <a:gdLst>
                                <a:gd name="connsiteX0" fmla="*/ 269 w 9725"/>
                                <a:gd name="connsiteY0" fmla="*/ 66 h 40569"/>
                                <a:gd name="connsiteX1" fmla="*/ 9994 w 9725"/>
                                <a:gd name="connsiteY1" fmla="*/ 66 h 40569"/>
                                <a:gd name="connsiteX2" fmla="*/ 9994 w 9725"/>
                                <a:gd name="connsiteY2" fmla="*/ 40635 h 40569"/>
                                <a:gd name="connsiteX3" fmla="*/ 269 w 9725"/>
                                <a:gd name="connsiteY3" fmla="*/ 40635 h 40569"/>
                              </a:gdLst>
                              <a:ahLst/>
                              <a:cxnLst>
                                <a:cxn ang="0">
                                  <a:pos x="connsiteX0" y="connsiteY0"/>
                                </a:cxn>
                                <a:cxn ang="0">
                                  <a:pos x="connsiteX1" y="connsiteY1"/>
                                </a:cxn>
                                <a:cxn ang="0">
                                  <a:pos x="connsiteX2" y="connsiteY2"/>
                                </a:cxn>
                                <a:cxn ang="0">
                                  <a:pos x="connsiteX3" y="connsiteY3"/>
                                </a:cxn>
                              </a:cxnLst>
                              <a:rect l="l" t="t" r="r" b="b"/>
                              <a:pathLst>
                                <a:path w="9725" h="40569">
                                  <a:moveTo>
                                    <a:pt x="269" y="66"/>
                                  </a:moveTo>
                                  <a:lnTo>
                                    <a:pt x="9994" y="66"/>
                                  </a:lnTo>
                                  <a:lnTo>
                                    <a:pt x="9994" y="40635"/>
                                  </a:lnTo>
                                  <a:lnTo>
                                    <a:pt x="269"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3" name="Freeform 173"/>
                          <wps:cNvSpPr/>
                          <wps:spPr>
                            <a:xfrm>
                              <a:off x="751249" y="159090"/>
                              <a:ext cx="39348" cy="40569"/>
                            </a:xfrm>
                            <a:custGeom>
                              <a:avLst/>
                              <a:gdLst>
                                <a:gd name="connsiteX0" fmla="*/ 25745 w 39348"/>
                                <a:gd name="connsiteY0" fmla="*/ 30222 h 40569"/>
                                <a:gd name="connsiteX1" fmla="*/ 29072 w 39348"/>
                                <a:gd name="connsiteY1" fmla="*/ 40635 h 40569"/>
                                <a:gd name="connsiteX2" fmla="*/ 39629 w 39348"/>
                                <a:gd name="connsiteY2" fmla="*/ 40635 h 40569"/>
                                <a:gd name="connsiteX3" fmla="*/ 26193 w 39348"/>
                                <a:gd name="connsiteY3" fmla="*/ 66 h 40569"/>
                                <a:gd name="connsiteX4" fmla="*/ 13397 w 39348"/>
                                <a:gd name="connsiteY4" fmla="*/ 66 h 40569"/>
                                <a:gd name="connsiteX5" fmla="*/ 281 w 39348"/>
                                <a:gd name="connsiteY5" fmla="*/ 40635 h 40569"/>
                                <a:gd name="connsiteX6" fmla="*/ 10326 w 39348"/>
                                <a:gd name="connsiteY6" fmla="*/ 40635 h 40569"/>
                                <a:gd name="connsiteX7" fmla="*/ 13397 w 39348"/>
                                <a:gd name="connsiteY7" fmla="*/ 30222 h 40569"/>
                                <a:gd name="connsiteX8" fmla="*/ 25745 w 39348"/>
                                <a:gd name="connsiteY8" fmla="*/ 30222 h 40569"/>
                                <a:gd name="connsiteX9" fmla="*/ 14804 w 39348"/>
                                <a:gd name="connsiteY9" fmla="*/ 23360 h 40569"/>
                                <a:gd name="connsiteX10" fmla="*/ 17364 w 39348"/>
                                <a:gd name="connsiteY10" fmla="*/ 14753 h 40569"/>
                                <a:gd name="connsiteX11" fmla="*/ 19347 w 39348"/>
                                <a:gd name="connsiteY11" fmla="*/ 6928 h 40569"/>
                                <a:gd name="connsiteX12" fmla="*/ 19475 w 39348"/>
                                <a:gd name="connsiteY12" fmla="*/ 6928 h 40569"/>
                                <a:gd name="connsiteX13" fmla="*/ 21650 w 39348"/>
                                <a:gd name="connsiteY13" fmla="*/ 14753 h 40569"/>
                                <a:gd name="connsiteX14" fmla="*/ 24337 w 39348"/>
                                <a:gd name="connsiteY14" fmla="*/ 23360 h 40569"/>
                                <a:gd name="connsiteX15" fmla="*/ 14804 w 39348"/>
                                <a:gd name="connsiteY15" fmla="*/ 23360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39348" h="40569">
                                  <a:moveTo>
                                    <a:pt x="25745" y="30222"/>
                                  </a:moveTo>
                                  <a:lnTo>
                                    <a:pt x="29072" y="40635"/>
                                  </a:lnTo>
                                  <a:lnTo>
                                    <a:pt x="39629" y="40635"/>
                                  </a:lnTo>
                                  <a:lnTo>
                                    <a:pt x="26193" y="66"/>
                                  </a:lnTo>
                                  <a:lnTo>
                                    <a:pt x="13397" y="66"/>
                                  </a:lnTo>
                                  <a:lnTo>
                                    <a:pt x="281" y="40635"/>
                                  </a:lnTo>
                                  <a:lnTo>
                                    <a:pt x="10326" y="40635"/>
                                  </a:lnTo>
                                  <a:lnTo>
                                    <a:pt x="13397" y="30222"/>
                                  </a:lnTo>
                                  <a:lnTo>
                                    <a:pt x="25745" y="30222"/>
                                  </a:lnTo>
                                  <a:close/>
                                  <a:moveTo>
                                    <a:pt x="14804" y="23360"/>
                                  </a:moveTo>
                                  <a:lnTo>
                                    <a:pt x="17364" y="14753"/>
                                  </a:lnTo>
                                  <a:cubicBezTo>
                                    <a:pt x="18067" y="12405"/>
                                    <a:pt x="18707" y="9335"/>
                                    <a:pt x="19347" y="6928"/>
                                  </a:cubicBezTo>
                                  <a:lnTo>
                                    <a:pt x="19475" y="6928"/>
                                  </a:lnTo>
                                  <a:cubicBezTo>
                                    <a:pt x="20115" y="9335"/>
                                    <a:pt x="20882" y="12345"/>
                                    <a:pt x="21650" y="14753"/>
                                  </a:cubicBezTo>
                                  <a:lnTo>
                                    <a:pt x="24337" y="23360"/>
                                  </a:lnTo>
                                  <a:lnTo>
                                    <a:pt x="14804" y="23360"/>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4" name="Freeform 174"/>
                          <wps:cNvSpPr/>
                          <wps:spPr>
                            <a:xfrm>
                              <a:off x="789612" y="159090"/>
                              <a:ext cx="33141" cy="40569"/>
                            </a:xfrm>
                            <a:custGeom>
                              <a:avLst/>
                              <a:gdLst>
                                <a:gd name="connsiteX0" fmla="*/ 11938 w 33141"/>
                                <a:gd name="connsiteY0" fmla="*/ 40635 h 40569"/>
                                <a:gd name="connsiteX1" fmla="*/ 21663 w 33141"/>
                                <a:gd name="connsiteY1" fmla="*/ 40635 h 40569"/>
                                <a:gd name="connsiteX2" fmla="*/ 21663 w 33141"/>
                                <a:gd name="connsiteY2" fmla="*/ 7770 h 40569"/>
                                <a:gd name="connsiteX3" fmla="*/ 33436 w 33141"/>
                                <a:gd name="connsiteY3" fmla="*/ 7770 h 40569"/>
                                <a:gd name="connsiteX4" fmla="*/ 33436 w 33141"/>
                                <a:gd name="connsiteY4" fmla="*/ 66 h 40569"/>
                                <a:gd name="connsiteX5" fmla="*/ 294 w 33141"/>
                                <a:gd name="connsiteY5" fmla="*/ 66 h 40569"/>
                                <a:gd name="connsiteX6" fmla="*/ 294 w 33141"/>
                                <a:gd name="connsiteY6" fmla="*/ 7770 h 40569"/>
                                <a:gd name="connsiteX7" fmla="*/ 11938 w 33141"/>
                                <a:gd name="connsiteY7" fmla="*/ 7770 h 40569"/>
                                <a:gd name="connsiteX8" fmla="*/ 11938 w 33141"/>
                                <a:gd name="connsiteY8" fmla="*/ 40635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3141" h="40569">
                                  <a:moveTo>
                                    <a:pt x="11938" y="40635"/>
                                  </a:moveTo>
                                  <a:lnTo>
                                    <a:pt x="21663" y="40635"/>
                                  </a:lnTo>
                                  <a:lnTo>
                                    <a:pt x="21663" y="7770"/>
                                  </a:lnTo>
                                  <a:lnTo>
                                    <a:pt x="33436" y="7770"/>
                                  </a:lnTo>
                                  <a:lnTo>
                                    <a:pt x="33436" y="66"/>
                                  </a:lnTo>
                                  <a:lnTo>
                                    <a:pt x="294" y="66"/>
                                  </a:lnTo>
                                  <a:lnTo>
                                    <a:pt x="294" y="7770"/>
                                  </a:lnTo>
                                  <a:lnTo>
                                    <a:pt x="11938" y="7770"/>
                                  </a:lnTo>
                                  <a:lnTo>
                                    <a:pt x="11938"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5" name="Freeform 175"/>
                          <wps:cNvSpPr/>
                          <wps:spPr>
                            <a:xfrm>
                              <a:off x="829592" y="159090"/>
                              <a:ext cx="9725" cy="40569"/>
                            </a:xfrm>
                            <a:custGeom>
                              <a:avLst/>
                              <a:gdLst>
                                <a:gd name="connsiteX0" fmla="*/ 304 w 9725"/>
                                <a:gd name="connsiteY0" fmla="*/ 66 h 40569"/>
                                <a:gd name="connsiteX1" fmla="*/ 10029 w 9725"/>
                                <a:gd name="connsiteY1" fmla="*/ 66 h 40569"/>
                                <a:gd name="connsiteX2" fmla="*/ 10029 w 9725"/>
                                <a:gd name="connsiteY2" fmla="*/ 40635 h 40569"/>
                                <a:gd name="connsiteX3" fmla="*/ 304 w 9725"/>
                                <a:gd name="connsiteY3" fmla="*/ 40635 h 40569"/>
                              </a:gdLst>
                              <a:ahLst/>
                              <a:cxnLst>
                                <a:cxn ang="0">
                                  <a:pos x="connsiteX0" y="connsiteY0"/>
                                </a:cxn>
                                <a:cxn ang="0">
                                  <a:pos x="connsiteX1" y="connsiteY1"/>
                                </a:cxn>
                                <a:cxn ang="0">
                                  <a:pos x="connsiteX2" y="connsiteY2"/>
                                </a:cxn>
                                <a:cxn ang="0">
                                  <a:pos x="connsiteX3" y="connsiteY3"/>
                                </a:cxn>
                              </a:cxnLst>
                              <a:rect l="l" t="t" r="r" b="b"/>
                              <a:pathLst>
                                <a:path w="9725" h="40569">
                                  <a:moveTo>
                                    <a:pt x="304" y="66"/>
                                  </a:moveTo>
                                  <a:lnTo>
                                    <a:pt x="10029" y="66"/>
                                  </a:lnTo>
                                  <a:lnTo>
                                    <a:pt x="10029" y="40635"/>
                                  </a:lnTo>
                                  <a:lnTo>
                                    <a:pt x="304"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6" name="Freeform 176"/>
                          <wps:cNvSpPr/>
                          <wps:spPr>
                            <a:xfrm>
                              <a:off x="845711" y="159090"/>
                              <a:ext cx="39731" cy="40569"/>
                            </a:xfrm>
                            <a:custGeom>
                              <a:avLst/>
                              <a:gdLst>
                                <a:gd name="connsiteX0" fmla="*/ 25524 w 39731"/>
                                <a:gd name="connsiteY0" fmla="*/ 40635 h 40569"/>
                                <a:gd name="connsiteX1" fmla="*/ 40047 w 39731"/>
                                <a:gd name="connsiteY1" fmla="*/ 66 h 40569"/>
                                <a:gd name="connsiteX2" fmla="*/ 29682 w 39731"/>
                                <a:gd name="connsiteY2" fmla="*/ 66 h 40569"/>
                                <a:gd name="connsiteX3" fmla="*/ 24180 w 39731"/>
                                <a:gd name="connsiteY3" fmla="*/ 17401 h 40569"/>
                                <a:gd name="connsiteX4" fmla="*/ 20277 w 39731"/>
                                <a:gd name="connsiteY4" fmla="*/ 31727 h 40569"/>
                                <a:gd name="connsiteX5" fmla="*/ 20085 w 39731"/>
                                <a:gd name="connsiteY5" fmla="*/ 31727 h 40569"/>
                                <a:gd name="connsiteX6" fmla="*/ 16246 w 39731"/>
                                <a:gd name="connsiteY6" fmla="*/ 17221 h 40569"/>
                                <a:gd name="connsiteX7" fmla="*/ 11000 w 39731"/>
                                <a:gd name="connsiteY7" fmla="*/ 66 h 40569"/>
                                <a:gd name="connsiteX8" fmla="*/ 315 w 39731"/>
                                <a:gd name="connsiteY8" fmla="*/ 66 h 40569"/>
                                <a:gd name="connsiteX9" fmla="*/ 14135 w 39731"/>
                                <a:gd name="connsiteY9" fmla="*/ 40635 h 40569"/>
                                <a:gd name="connsiteX10" fmla="*/ 25524 w 39731"/>
                                <a:gd name="connsiteY10" fmla="*/ 40635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39731" h="40569">
                                  <a:moveTo>
                                    <a:pt x="25524" y="40635"/>
                                  </a:moveTo>
                                  <a:lnTo>
                                    <a:pt x="40047" y="66"/>
                                  </a:lnTo>
                                  <a:lnTo>
                                    <a:pt x="29682" y="66"/>
                                  </a:lnTo>
                                  <a:lnTo>
                                    <a:pt x="24180" y="17401"/>
                                  </a:lnTo>
                                  <a:cubicBezTo>
                                    <a:pt x="22708" y="22036"/>
                                    <a:pt x="21365" y="26851"/>
                                    <a:pt x="20277" y="31727"/>
                                  </a:cubicBezTo>
                                  <a:lnTo>
                                    <a:pt x="20085" y="31727"/>
                                  </a:lnTo>
                                  <a:cubicBezTo>
                                    <a:pt x="19062" y="26671"/>
                                    <a:pt x="17718" y="22096"/>
                                    <a:pt x="16246" y="17221"/>
                                  </a:cubicBezTo>
                                  <a:lnTo>
                                    <a:pt x="11000" y="66"/>
                                  </a:lnTo>
                                  <a:lnTo>
                                    <a:pt x="315" y="66"/>
                                  </a:lnTo>
                                  <a:lnTo>
                                    <a:pt x="14135" y="40635"/>
                                  </a:lnTo>
                                  <a:lnTo>
                                    <a:pt x="25524"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7" name="Freeform 177"/>
                          <wps:cNvSpPr/>
                          <wps:spPr>
                            <a:xfrm>
                              <a:off x="891706" y="159090"/>
                              <a:ext cx="27447" cy="40569"/>
                            </a:xfrm>
                            <a:custGeom>
                              <a:avLst/>
                              <a:gdLst>
                                <a:gd name="connsiteX0" fmla="*/ 25922 w 27447"/>
                                <a:gd name="connsiteY0" fmla="*/ 16017 h 40569"/>
                                <a:gd name="connsiteX1" fmla="*/ 10055 w 27447"/>
                                <a:gd name="connsiteY1" fmla="*/ 16017 h 40569"/>
                                <a:gd name="connsiteX2" fmla="*/ 10055 w 27447"/>
                                <a:gd name="connsiteY2" fmla="*/ 7590 h 40569"/>
                                <a:gd name="connsiteX3" fmla="*/ 26882 w 27447"/>
                                <a:gd name="connsiteY3" fmla="*/ 7590 h 40569"/>
                                <a:gd name="connsiteX4" fmla="*/ 26882 w 27447"/>
                                <a:gd name="connsiteY4" fmla="*/ 66 h 40569"/>
                                <a:gd name="connsiteX5" fmla="*/ 330 w 27447"/>
                                <a:gd name="connsiteY5" fmla="*/ 66 h 40569"/>
                                <a:gd name="connsiteX6" fmla="*/ 330 w 27447"/>
                                <a:gd name="connsiteY6" fmla="*/ 40635 h 40569"/>
                                <a:gd name="connsiteX7" fmla="*/ 27777 w 27447"/>
                                <a:gd name="connsiteY7" fmla="*/ 40635 h 40569"/>
                                <a:gd name="connsiteX8" fmla="*/ 27777 w 27447"/>
                                <a:gd name="connsiteY8" fmla="*/ 33111 h 40569"/>
                                <a:gd name="connsiteX9" fmla="*/ 10055 w 27447"/>
                                <a:gd name="connsiteY9" fmla="*/ 33111 h 40569"/>
                                <a:gd name="connsiteX10" fmla="*/ 10055 w 27447"/>
                                <a:gd name="connsiteY10" fmla="*/ 23481 h 40569"/>
                                <a:gd name="connsiteX11" fmla="*/ 25922 w 27447"/>
                                <a:gd name="connsiteY11" fmla="*/ 23481 h 40569"/>
                                <a:gd name="connsiteX12" fmla="*/ 25922 w 27447"/>
                                <a:gd name="connsiteY12" fmla="*/ 16017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7447" h="40569">
                                  <a:moveTo>
                                    <a:pt x="25922" y="16017"/>
                                  </a:moveTo>
                                  <a:lnTo>
                                    <a:pt x="10055" y="16017"/>
                                  </a:lnTo>
                                  <a:lnTo>
                                    <a:pt x="10055" y="7590"/>
                                  </a:lnTo>
                                  <a:lnTo>
                                    <a:pt x="26882" y="7590"/>
                                  </a:lnTo>
                                  <a:lnTo>
                                    <a:pt x="26882" y="66"/>
                                  </a:lnTo>
                                  <a:lnTo>
                                    <a:pt x="330" y="66"/>
                                  </a:lnTo>
                                  <a:lnTo>
                                    <a:pt x="330" y="40635"/>
                                  </a:lnTo>
                                  <a:lnTo>
                                    <a:pt x="27777" y="40635"/>
                                  </a:lnTo>
                                  <a:lnTo>
                                    <a:pt x="27777" y="33111"/>
                                  </a:lnTo>
                                  <a:lnTo>
                                    <a:pt x="10055" y="33111"/>
                                  </a:lnTo>
                                  <a:lnTo>
                                    <a:pt x="10055" y="23481"/>
                                  </a:lnTo>
                                  <a:lnTo>
                                    <a:pt x="25922" y="23481"/>
                                  </a:lnTo>
                                  <a:lnTo>
                                    <a:pt x="25922" y="16017"/>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8" name="Freeform 178"/>
                          <wps:cNvSpPr/>
                          <wps:spPr>
                            <a:xfrm>
                              <a:off x="940001" y="158368"/>
                              <a:ext cx="41459" cy="41953"/>
                            </a:xfrm>
                            <a:custGeom>
                              <a:avLst/>
                              <a:gdLst>
                                <a:gd name="connsiteX0" fmla="*/ 21336 w 41459"/>
                                <a:gd name="connsiteY0" fmla="*/ 66 h 41953"/>
                                <a:gd name="connsiteX1" fmla="*/ 350 w 41459"/>
                                <a:gd name="connsiteY1" fmla="*/ 21314 h 41953"/>
                                <a:gd name="connsiteX2" fmla="*/ 20632 w 41459"/>
                                <a:gd name="connsiteY2" fmla="*/ 42020 h 41953"/>
                                <a:gd name="connsiteX3" fmla="*/ 41809 w 41459"/>
                                <a:gd name="connsiteY3" fmla="*/ 20652 h 41953"/>
                                <a:gd name="connsiteX4" fmla="*/ 21336 w 41459"/>
                                <a:gd name="connsiteY4" fmla="*/ 66 h 41953"/>
                                <a:gd name="connsiteX5" fmla="*/ 21144 w 41459"/>
                                <a:gd name="connsiteY5" fmla="*/ 7349 h 41953"/>
                                <a:gd name="connsiteX6" fmla="*/ 31508 w 41459"/>
                                <a:gd name="connsiteY6" fmla="*/ 20953 h 41953"/>
                                <a:gd name="connsiteX7" fmla="*/ 21144 w 41459"/>
                                <a:gd name="connsiteY7" fmla="*/ 34736 h 41953"/>
                                <a:gd name="connsiteX8" fmla="*/ 10651 w 41459"/>
                                <a:gd name="connsiteY8" fmla="*/ 21133 h 41953"/>
                                <a:gd name="connsiteX9" fmla="*/ 21144 w 41459"/>
                                <a:gd name="connsiteY9" fmla="*/ 7349 h 419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1459" h="41953">
                                  <a:moveTo>
                                    <a:pt x="21336" y="66"/>
                                  </a:moveTo>
                                  <a:cubicBezTo>
                                    <a:pt x="8667" y="66"/>
                                    <a:pt x="350" y="9155"/>
                                    <a:pt x="350" y="21314"/>
                                  </a:cubicBezTo>
                                  <a:cubicBezTo>
                                    <a:pt x="350" y="32931"/>
                                    <a:pt x="7900" y="42020"/>
                                    <a:pt x="20632" y="42020"/>
                                  </a:cubicBezTo>
                                  <a:cubicBezTo>
                                    <a:pt x="33300" y="42020"/>
                                    <a:pt x="41809" y="34014"/>
                                    <a:pt x="41809" y="20652"/>
                                  </a:cubicBezTo>
                                  <a:cubicBezTo>
                                    <a:pt x="41809" y="9396"/>
                                    <a:pt x="34580" y="66"/>
                                    <a:pt x="21336" y="66"/>
                                  </a:cubicBezTo>
                                  <a:close/>
                                  <a:moveTo>
                                    <a:pt x="21144" y="7349"/>
                                  </a:moveTo>
                                  <a:cubicBezTo>
                                    <a:pt x="27862" y="7349"/>
                                    <a:pt x="31508" y="13609"/>
                                    <a:pt x="31508" y="20953"/>
                                  </a:cubicBezTo>
                                  <a:cubicBezTo>
                                    <a:pt x="31508" y="28838"/>
                                    <a:pt x="27734" y="34736"/>
                                    <a:pt x="21144" y="34736"/>
                                  </a:cubicBezTo>
                                  <a:cubicBezTo>
                                    <a:pt x="14618" y="34736"/>
                                    <a:pt x="10651" y="29139"/>
                                    <a:pt x="10651" y="21133"/>
                                  </a:cubicBezTo>
                                  <a:cubicBezTo>
                                    <a:pt x="10651" y="13248"/>
                                    <a:pt x="14490" y="7349"/>
                                    <a:pt x="21144" y="7349"/>
                                  </a:cubicBez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9" name="Freeform 179"/>
                          <wps:cNvSpPr/>
                          <wps:spPr>
                            <a:xfrm>
                              <a:off x="989451" y="159090"/>
                              <a:ext cx="35701" cy="40569"/>
                            </a:xfrm>
                            <a:custGeom>
                              <a:avLst/>
                              <a:gdLst>
                                <a:gd name="connsiteX0" fmla="*/ 9324 w 35701"/>
                                <a:gd name="connsiteY0" fmla="*/ 40635 h 40569"/>
                                <a:gd name="connsiteX1" fmla="*/ 9324 w 35701"/>
                                <a:gd name="connsiteY1" fmla="*/ 28416 h 40569"/>
                                <a:gd name="connsiteX2" fmla="*/ 8876 w 35701"/>
                                <a:gd name="connsiteY2" fmla="*/ 10660 h 40569"/>
                                <a:gd name="connsiteX3" fmla="*/ 9132 w 35701"/>
                                <a:gd name="connsiteY3" fmla="*/ 10660 h 40569"/>
                                <a:gd name="connsiteX4" fmla="*/ 16618 w 35701"/>
                                <a:gd name="connsiteY4" fmla="*/ 24985 h 40569"/>
                                <a:gd name="connsiteX5" fmla="*/ 25831 w 35701"/>
                                <a:gd name="connsiteY5" fmla="*/ 40635 h 40569"/>
                                <a:gd name="connsiteX6" fmla="*/ 36068 w 35701"/>
                                <a:gd name="connsiteY6" fmla="*/ 40635 h 40569"/>
                                <a:gd name="connsiteX7" fmla="*/ 36068 w 35701"/>
                                <a:gd name="connsiteY7" fmla="*/ 66 h 40569"/>
                                <a:gd name="connsiteX8" fmla="*/ 27111 w 35701"/>
                                <a:gd name="connsiteY8" fmla="*/ 66 h 40569"/>
                                <a:gd name="connsiteX9" fmla="*/ 27111 w 35701"/>
                                <a:gd name="connsiteY9" fmla="*/ 11864 h 40569"/>
                                <a:gd name="connsiteX10" fmla="*/ 27879 w 35701"/>
                                <a:gd name="connsiteY10" fmla="*/ 28838 h 40569"/>
                                <a:gd name="connsiteX11" fmla="*/ 27751 w 35701"/>
                                <a:gd name="connsiteY11" fmla="*/ 28838 h 40569"/>
                                <a:gd name="connsiteX12" fmla="*/ 20713 w 35701"/>
                                <a:gd name="connsiteY12" fmla="*/ 14933 h 40569"/>
                                <a:gd name="connsiteX13" fmla="*/ 11755 w 35701"/>
                                <a:gd name="connsiteY13" fmla="*/ 66 h 40569"/>
                                <a:gd name="connsiteX14" fmla="*/ 367 w 35701"/>
                                <a:gd name="connsiteY14" fmla="*/ 66 h 40569"/>
                                <a:gd name="connsiteX15" fmla="*/ 367 w 35701"/>
                                <a:gd name="connsiteY15" fmla="*/ 40635 h 40569"/>
                                <a:gd name="connsiteX16" fmla="*/ 9324 w 35701"/>
                                <a:gd name="connsiteY16" fmla="*/ 40635 h 405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5701" h="40569">
                                  <a:moveTo>
                                    <a:pt x="9324" y="40635"/>
                                  </a:moveTo>
                                  <a:lnTo>
                                    <a:pt x="9324" y="28416"/>
                                  </a:lnTo>
                                  <a:cubicBezTo>
                                    <a:pt x="9324" y="21795"/>
                                    <a:pt x="9196" y="16077"/>
                                    <a:pt x="8876" y="10660"/>
                                  </a:cubicBezTo>
                                  <a:lnTo>
                                    <a:pt x="9132" y="10660"/>
                                  </a:lnTo>
                                  <a:cubicBezTo>
                                    <a:pt x="11180" y="15415"/>
                                    <a:pt x="14059" y="20652"/>
                                    <a:pt x="16618" y="24985"/>
                                  </a:cubicBezTo>
                                  <a:lnTo>
                                    <a:pt x="25831" y="40635"/>
                                  </a:lnTo>
                                  <a:lnTo>
                                    <a:pt x="36068" y="40635"/>
                                  </a:lnTo>
                                  <a:lnTo>
                                    <a:pt x="36068" y="66"/>
                                  </a:lnTo>
                                  <a:lnTo>
                                    <a:pt x="27111" y="66"/>
                                  </a:lnTo>
                                  <a:lnTo>
                                    <a:pt x="27111" y="11864"/>
                                  </a:lnTo>
                                  <a:cubicBezTo>
                                    <a:pt x="27111" y="18003"/>
                                    <a:pt x="27303" y="23481"/>
                                    <a:pt x="27879" y="28838"/>
                                  </a:cubicBezTo>
                                  <a:lnTo>
                                    <a:pt x="27751" y="28838"/>
                                  </a:lnTo>
                                  <a:cubicBezTo>
                                    <a:pt x="25767" y="24263"/>
                                    <a:pt x="23272" y="19207"/>
                                    <a:pt x="20713" y="14933"/>
                                  </a:cubicBezTo>
                                  <a:lnTo>
                                    <a:pt x="11755" y="66"/>
                                  </a:lnTo>
                                  <a:lnTo>
                                    <a:pt x="367" y="66"/>
                                  </a:lnTo>
                                  <a:lnTo>
                                    <a:pt x="367" y="40635"/>
                                  </a:lnTo>
                                  <a:lnTo>
                                    <a:pt x="9324" y="40635"/>
                                  </a:lnTo>
                                  <a:close/>
                                </a:path>
                              </a:pathLst>
                            </a:custGeom>
                            <a:solidFill>
                              <a:srgbClr val="5D84E3"/>
                            </a:solidFill>
                            <a:ln w="61858"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0" name="Freeform 180"/>
                          <wps:cNvSpPr/>
                          <wps:spPr>
                            <a:xfrm>
                              <a:off x="619268" y="283936"/>
                              <a:ext cx="80566" cy="99330"/>
                            </a:xfrm>
                            <a:custGeom>
                              <a:avLst/>
                              <a:gdLst>
                                <a:gd name="connsiteX0" fmla="*/ 240 w 80566"/>
                                <a:gd name="connsiteY0" fmla="*/ 98293 h 99330"/>
                                <a:gd name="connsiteX1" fmla="*/ 23218 w 80566"/>
                                <a:gd name="connsiteY1" fmla="*/ 99453 h 99330"/>
                                <a:gd name="connsiteX2" fmla="*/ 66700 w 80566"/>
                                <a:gd name="connsiteY2" fmla="*/ 85387 h 99330"/>
                                <a:gd name="connsiteX3" fmla="*/ 80807 w 80566"/>
                                <a:gd name="connsiteY3" fmla="*/ 47395 h 99330"/>
                                <a:gd name="connsiteX4" fmla="*/ 66846 w 80566"/>
                                <a:gd name="connsiteY4" fmla="*/ 12303 h 99330"/>
                                <a:gd name="connsiteX5" fmla="*/ 27144 w 80566"/>
                                <a:gd name="connsiteY5" fmla="*/ 122 h 99330"/>
                                <a:gd name="connsiteX6" fmla="*/ 240 w 80566"/>
                                <a:gd name="connsiteY6" fmla="*/ 2297 h 99330"/>
                                <a:gd name="connsiteX7" fmla="*/ 240 w 80566"/>
                                <a:gd name="connsiteY7" fmla="*/ 98293 h 99330"/>
                                <a:gd name="connsiteX8" fmla="*/ 12892 w 80566"/>
                                <a:gd name="connsiteY8" fmla="*/ 11433 h 99330"/>
                                <a:gd name="connsiteX9" fmla="*/ 27726 w 80566"/>
                                <a:gd name="connsiteY9" fmla="*/ 10128 h 99330"/>
                                <a:gd name="connsiteX10" fmla="*/ 67427 w 80566"/>
                                <a:gd name="connsiteY10" fmla="*/ 47830 h 99330"/>
                                <a:gd name="connsiteX11" fmla="*/ 25690 w 80566"/>
                                <a:gd name="connsiteY11" fmla="*/ 89302 h 99330"/>
                                <a:gd name="connsiteX12" fmla="*/ 12892 w 80566"/>
                                <a:gd name="connsiteY12" fmla="*/ 88722 h 99330"/>
                                <a:gd name="connsiteX13" fmla="*/ 12892 w 80566"/>
                                <a:gd name="connsiteY13" fmla="*/ 11433 h 993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0566" h="99330">
                                  <a:moveTo>
                                    <a:pt x="240" y="98293"/>
                                  </a:moveTo>
                                  <a:cubicBezTo>
                                    <a:pt x="6639" y="99018"/>
                                    <a:pt x="14056" y="99453"/>
                                    <a:pt x="23218" y="99453"/>
                                  </a:cubicBezTo>
                                  <a:cubicBezTo>
                                    <a:pt x="42268" y="99453"/>
                                    <a:pt x="57393" y="94522"/>
                                    <a:pt x="66700" y="85387"/>
                                  </a:cubicBezTo>
                                  <a:cubicBezTo>
                                    <a:pt x="75717" y="76396"/>
                                    <a:pt x="80807" y="63346"/>
                                    <a:pt x="80807" y="47395"/>
                                  </a:cubicBezTo>
                                  <a:cubicBezTo>
                                    <a:pt x="80807" y="31589"/>
                                    <a:pt x="75717" y="20278"/>
                                    <a:pt x="66846" y="12303"/>
                                  </a:cubicBezTo>
                                  <a:cubicBezTo>
                                    <a:pt x="58265" y="4473"/>
                                    <a:pt x="45322" y="122"/>
                                    <a:pt x="27144" y="122"/>
                                  </a:cubicBezTo>
                                  <a:cubicBezTo>
                                    <a:pt x="17110" y="122"/>
                                    <a:pt x="7948" y="992"/>
                                    <a:pt x="240" y="2297"/>
                                  </a:cubicBezTo>
                                  <a:lnTo>
                                    <a:pt x="240" y="98293"/>
                                  </a:lnTo>
                                  <a:close/>
                                  <a:moveTo>
                                    <a:pt x="12892" y="11433"/>
                                  </a:moveTo>
                                  <a:cubicBezTo>
                                    <a:pt x="16237" y="10708"/>
                                    <a:pt x="21182" y="10128"/>
                                    <a:pt x="27726" y="10128"/>
                                  </a:cubicBezTo>
                                  <a:cubicBezTo>
                                    <a:pt x="54484" y="10128"/>
                                    <a:pt x="67573" y="24774"/>
                                    <a:pt x="67427" y="47830"/>
                                  </a:cubicBezTo>
                                  <a:cubicBezTo>
                                    <a:pt x="67427" y="74221"/>
                                    <a:pt x="52885" y="89302"/>
                                    <a:pt x="25690" y="89302"/>
                                  </a:cubicBezTo>
                                  <a:cubicBezTo>
                                    <a:pt x="20745" y="89302"/>
                                    <a:pt x="16092" y="89157"/>
                                    <a:pt x="12892" y="88722"/>
                                  </a:cubicBezTo>
                                  <a:lnTo>
                                    <a:pt x="12892" y="11433"/>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1" name="Freeform 181"/>
                          <wps:cNvSpPr/>
                          <wps:spPr>
                            <a:xfrm>
                              <a:off x="714086" y="284516"/>
                              <a:ext cx="15851" cy="97880"/>
                            </a:xfrm>
                            <a:custGeom>
                              <a:avLst/>
                              <a:gdLst>
                                <a:gd name="connsiteX0" fmla="*/ 14660 w 15851"/>
                                <a:gd name="connsiteY0" fmla="*/ 98003 h 97880"/>
                                <a:gd name="connsiteX1" fmla="*/ 14660 w 15851"/>
                                <a:gd name="connsiteY1" fmla="*/ 27819 h 97880"/>
                                <a:gd name="connsiteX2" fmla="*/ 1863 w 15851"/>
                                <a:gd name="connsiteY2" fmla="*/ 27819 h 97880"/>
                                <a:gd name="connsiteX3" fmla="*/ 1863 w 15851"/>
                                <a:gd name="connsiteY3" fmla="*/ 98003 h 97880"/>
                                <a:gd name="connsiteX4" fmla="*/ 14660 w 15851"/>
                                <a:gd name="connsiteY4" fmla="*/ 98003 h 97880"/>
                                <a:gd name="connsiteX5" fmla="*/ 8262 w 15851"/>
                                <a:gd name="connsiteY5" fmla="*/ 122 h 97880"/>
                                <a:gd name="connsiteX6" fmla="*/ 263 w 15851"/>
                                <a:gd name="connsiteY6" fmla="*/ 8098 h 97880"/>
                                <a:gd name="connsiteX7" fmla="*/ 7971 w 15851"/>
                                <a:gd name="connsiteY7" fmla="*/ 15928 h 97880"/>
                                <a:gd name="connsiteX8" fmla="*/ 16115 w 15851"/>
                                <a:gd name="connsiteY8" fmla="*/ 8098 h 97880"/>
                                <a:gd name="connsiteX9" fmla="*/ 8262 w 15851"/>
                                <a:gd name="connsiteY9" fmla="*/ 122 h 978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51" h="97880">
                                  <a:moveTo>
                                    <a:pt x="14660" y="98003"/>
                                  </a:moveTo>
                                  <a:lnTo>
                                    <a:pt x="14660" y="27819"/>
                                  </a:lnTo>
                                  <a:lnTo>
                                    <a:pt x="1863" y="27819"/>
                                  </a:lnTo>
                                  <a:lnTo>
                                    <a:pt x="1863" y="98003"/>
                                  </a:lnTo>
                                  <a:lnTo>
                                    <a:pt x="14660" y="98003"/>
                                  </a:lnTo>
                                  <a:close/>
                                  <a:moveTo>
                                    <a:pt x="8262" y="122"/>
                                  </a:moveTo>
                                  <a:cubicBezTo>
                                    <a:pt x="3462" y="122"/>
                                    <a:pt x="263" y="3747"/>
                                    <a:pt x="263" y="8098"/>
                                  </a:cubicBezTo>
                                  <a:cubicBezTo>
                                    <a:pt x="263" y="12448"/>
                                    <a:pt x="3317" y="15928"/>
                                    <a:pt x="7971" y="15928"/>
                                  </a:cubicBezTo>
                                  <a:cubicBezTo>
                                    <a:pt x="13061" y="15928"/>
                                    <a:pt x="16115" y="12448"/>
                                    <a:pt x="16115" y="8098"/>
                                  </a:cubicBezTo>
                                  <a:cubicBezTo>
                                    <a:pt x="16115" y="3602"/>
                                    <a:pt x="12915" y="122"/>
                                    <a:pt x="8262" y="122"/>
                                  </a:cubicBez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2" name="Freeform 182"/>
                          <wps:cNvSpPr/>
                          <wps:spPr>
                            <a:xfrm>
                              <a:off x="744626" y="310763"/>
                              <a:ext cx="65878" cy="101940"/>
                            </a:xfrm>
                            <a:custGeom>
                              <a:avLst/>
                              <a:gdLst>
                                <a:gd name="connsiteX0" fmla="*/ 65580 w 65878"/>
                                <a:gd name="connsiteY0" fmla="*/ 20723 h 101940"/>
                                <a:gd name="connsiteX1" fmla="*/ 66162 w 65878"/>
                                <a:gd name="connsiteY1" fmla="*/ 1582 h 101940"/>
                                <a:gd name="connsiteX2" fmla="*/ 54818 w 65878"/>
                                <a:gd name="connsiteY2" fmla="*/ 1582 h 101940"/>
                                <a:gd name="connsiteX3" fmla="*/ 54382 w 65878"/>
                                <a:gd name="connsiteY3" fmla="*/ 12168 h 101940"/>
                                <a:gd name="connsiteX4" fmla="*/ 54091 w 65878"/>
                                <a:gd name="connsiteY4" fmla="*/ 12168 h 101940"/>
                                <a:gd name="connsiteX5" fmla="*/ 32132 w 65878"/>
                                <a:gd name="connsiteY5" fmla="*/ 132 h 101940"/>
                                <a:gd name="connsiteX6" fmla="*/ 283 w 65878"/>
                                <a:gd name="connsiteY6" fmla="*/ 37254 h 101940"/>
                                <a:gd name="connsiteX7" fmla="*/ 30241 w 65878"/>
                                <a:gd name="connsiteY7" fmla="*/ 71476 h 101940"/>
                                <a:gd name="connsiteX8" fmla="*/ 52637 w 65878"/>
                                <a:gd name="connsiteY8" fmla="*/ 59731 h 101940"/>
                                <a:gd name="connsiteX9" fmla="*/ 52928 w 65878"/>
                                <a:gd name="connsiteY9" fmla="*/ 59731 h 101940"/>
                                <a:gd name="connsiteX10" fmla="*/ 52928 w 65878"/>
                                <a:gd name="connsiteY10" fmla="*/ 67416 h 101940"/>
                                <a:gd name="connsiteX11" fmla="*/ 30241 w 65878"/>
                                <a:gd name="connsiteY11" fmla="*/ 92067 h 101940"/>
                                <a:gd name="connsiteX12" fmla="*/ 9590 w 65878"/>
                                <a:gd name="connsiteY12" fmla="*/ 86412 h 101940"/>
                                <a:gd name="connsiteX13" fmla="*/ 6391 w 65878"/>
                                <a:gd name="connsiteY13" fmla="*/ 96273 h 101940"/>
                                <a:gd name="connsiteX14" fmla="*/ 29805 w 65878"/>
                                <a:gd name="connsiteY14" fmla="*/ 102073 h 101940"/>
                                <a:gd name="connsiteX15" fmla="*/ 55545 w 65878"/>
                                <a:gd name="connsiteY15" fmla="*/ 93663 h 101940"/>
                                <a:gd name="connsiteX16" fmla="*/ 65580 w 65878"/>
                                <a:gd name="connsiteY16" fmla="*/ 61471 h 101940"/>
                                <a:gd name="connsiteX17" fmla="*/ 65580 w 65878"/>
                                <a:gd name="connsiteY17" fmla="*/ 20723 h 101940"/>
                                <a:gd name="connsiteX18" fmla="*/ 52782 w 65878"/>
                                <a:gd name="connsiteY18" fmla="*/ 41895 h 101940"/>
                                <a:gd name="connsiteX19" fmla="*/ 51764 w 65878"/>
                                <a:gd name="connsiteY19" fmla="*/ 48710 h 101940"/>
                                <a:gd name="connsiteX20" fmla="*/ 34022 w 65878"/>
                                <a:gd name="connsiteY20" fmla="*/ 61761 h 101940"/>
                                <a:gd name="connsiteX21" fmla="*/ 13226 w 65878"/>
                                <a:gd name="connsiteY21" fmla="*/ 36529 h 101940"/>
                                <a:gd name="connsiteX22" fmla="*/ 34168 w 65878"/>
                                <a:gd name="connsiteY22" fmla="*/ 9993 h 101940"/>
                                <a:gd name="connsiteX23" fmla="*/ 52055 w 65878"/>
                                <a:gd name="connsiteY23" fmla="*/ 23624 h 101940"/>
                                <a:gd name="connsiteX24" fmla="*/ 52782 w 65878"/>
                                <a:gd name="connsiteY24" fmla="*/ 29279 h 101940"/>
                                <a:gd name="connsiteX25" fmla="*/ 52782 w 65878"/>
                                <a:gd name="connsiteY25" fmla="*/ 41895 h 1019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65878" h="101940">
                                  <a:moveTo>
                                    <a:pt x="65580" y="20723"/>
                                  </a:moveTo>
                                  <a:cubicBezTo>
                                    <a:pt x="65580" y="12313"/>
                                    <a:pt x="65725" y="6513"/>
                                    <a:pt x="66162" y="1582"/>
                                  </a:cubicBezTo>
                                  <a:lnTo>
                                    <a:pt x="54818" y="1582"/>
                                  </a:lnTo>
                                  <a:lnTo>
                                    <a:pt x="54382" y="12168"/>
                                  </a:lnTo>
                                  <a:lnTo>
                                    <a:pt x="54091" y="12168"/>
                                  </a:lnTo>
                                  <a:cubicBezTo>
                                    <a:pt x="50892" y="6368"/>
                                    <a:pt x="44348" y="132"/>
                                    <a:pt x="32132" y="132"/>
                                  </a:cubicBezTo>
                                  <a:cubicBezTo>
                                    <a:pt x="15844" y="132"/>
                                    <a:pt x="283" y="13473"/>
                                    <a:pt x="283" y="37254"/>
                                  </a:cubicBezTo>
                                  <a:cubicBezTo>
                                    <a:pt x="283" y="56685"/>
                                    <a:pt x="12790" y="71476"/>
                                    <a:pt x="30241" y="71476"/>
                                  </a:cubicBezTo>
                                  <a:cubicBezTo>
                                    <a:pt x="41148" y="71476"/>
                                    <a:pt x="48856" y="66256"/>
                                    <a:pt x="52637" y="59731"/>
                                  </a:cubicBezTo>
                                  <a:lnTo>
                                    <a:pt x="52928" y="59731"/>
                                  </a:lnTo>
                                  <a:lnTo>
                                    <a:pt x="52928" y="67416"/>
                                  </a:lnTo>
                                  <a:cubicBezTo>
                                    <a:pt x="52928" y="85252"/>
                                    <a:pt x="43330" y="92067"/>
                                    <a:pt x="30241" y="92067"/>
                                  </a:cubicBezTo>
                                  <a:cubicBezTo>
                                    <a:pt x="21515" y="92067"/>
                                    <a:pt x="14244" y="89457"/>
                                    <a:pt x="9590" y="86412"/>
                                  </a:cubicBezTo>
                                  <a:lnTo>
                                    <a:pt x="6391" y="96273"/>
                                  </a:lnTo>
                                  <a:cubicBezTo>
                                    <a:pt x="12063" y="100043"/>
                                    <a:pt x="21370" y="102073"/>
                                    <a:pt x="29805" y="102073"/>
                                  </a:cubicBezTo>
                                  <a:cubicBezTo>
                                    <a:pt x="38676" y="102073"/>
                                    <a:pt x="48565" y="99898"/>
                                    <a:pt x="55545" y="93663"/>
                                  </a:cubicBezTo>
                                  <a:cubicBezTo>
                                    <a:pt x="62235" y="87427"/>
                                    <a:pt x="65580" y="77712"/>
                                    <a:pt x="65580" y="61471"/>
                                  </a:cubicBezTo>
                                  <a:lnTo>
                                    <a:pt x="65580" y="20723"/>
                                  </a:lnTo>
                                  <a:close/>
                                  <a:moveTo>
                                    <a:pt x="52782" y="41895"/>
                                  </a:moveTo>
                                  <a:cubicBezTo>
                                    <a:pt x="52782" y="44070"/>
                                    <a:pt x="52491" y="46535"/>
                                    <a:pt x="51764" y="48710"/>
                                  </a:cubicBezTo>
                                  <a:cubicBezTo>
                                    <a:pt x="49147" y="56830"/>
                                    <a:pt x="42021" y="61761"/>
                                    <a:pt x="34022" y="61761"/>
                                  </a:cubicBezTo>
                                  <a:cubicBezTo>
                                    <a:pt x="20352" y="61761"/>
                                    <a:pt x="13226" y="50305"/>
                                    <a:pt x="13226" y="36529"/>
                                  </a:cubicBezTo>
                                  <a:cubicBezTo>
                                    <a:pt x="13226" y="20288"/>
                                    <a:pt x="21952" y="9993"/>
                                    <a:pt x="34168" y="9993"/>
                                  </a:cubicBezTo>
                                  <a:cubicBezTo>
                                    <a:pt x="43620" y="9993"/>
                                    <a:pt x="49728" y="16083"/>
                                    <a:pt x="52055" y="23624"/>
                                  </a:cubicBezTo>
                                  <a:cubicBezTo>
                                    <a:pt x="52637" y="25219"/>
                                    <a:pt x="52782" y="27104"/>
                                    <a:pt x="52782" y="29279"/>
                                  </a:cubicBezTo>
                                  <a:lnTo>
                                    <a:pt x="52782" y="41895"/>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3" name="Freeform 183"/>
                          <wps:cNvSpPr/>
                          <wps:spPr>
                            <a:xfrm>
                              <a:off x="828537" y="284516"/>
                              <a:ext cx="15851" cy="97880"/>
                            </a:xfrm>
                            <a:custGeom>
                              <a:avLst/>
                              <a:gdLst>
                                <a:gd name="connsiteX0" fmla="*/ 14702 w 15851"/>
                                <a:gd name="connsiteY0" fmla="*/ 98003 h 97880"/>
                                <a:gd name="connsiteX1" fmla="*/ 14702 w 15851"/>
                                <a:gd name="connsiteY1" fmla="*/ 27819 h 97880"/>
                                <a:gd name="connsiteX2" fmla="*/ 1904 w 15851"/>
                                <a:gd name="connsiteY2" fmla="*/ 27819 h 97880"/>
                                <a:gd name="connsiteX3" fmla="*/ 1904 w 15851"/>
                                <a:gd name="connsiteY3" fmla="*/ 98003 h 97880"/>
                                <a:gd name="connsiteX4" fmla="*/ 14702 w 15851"/>
                                <a:gd name="connsiteY4" fmla="*/ 98003 h 97880"/>
                                <a:gd name="connsiteX5" fmla="*/ 8303 w 15851"/>
                                <a:gd name="connsiteY5" fmla="*/ 122 h 97880"/>
                                <a:gd name="connsiteX6" fmla="*/ 305 w 15851"/>
                                <a:gd name="connsiteY6" fmla="*/ 8098 h 97880"/>
                                <a:gd name="connsiteX7" fmla="*/ 8012 w 15851"/>
                                <a:gd name="connsiteY7" fmla="*/ 15928 h 97880"/>
                                <a:gd name="connsiteX8" fmla="*/ 16156 w 15851"/>
                                <a:gd name="connsiteY8" fmla="*/ 8098 h 97880"/>
                                <a:gd name="connsiteX9" fmla="*/ 8303 w 15851"/>
                                <a:gd name="connsiteY9" fmla="*/ 122 h 978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51" h="97880">
                                  <a:moveTo>
                                    <a:pt x="14702" y="98003"/>
                                  </a:moveTo>
                                  <a:lnTo>
                                    <a:pt x="14702" y="27819"/>
                                  </a:lnTo>
                                  <a:lnTo>
                                    <a:pt x="1904" y="27819"/>
                                  </a:lnTo>
                                  <a:lnTo>
                                    <a:pt x="1904" y="98003"/>
                                  </a:lnTo>
                                  <a:lnTo>
                                    <a:pt x="14702" y="98003"/>
                                  </a:lnTo>
                                  <a:close/>
                                  <a:moveTo>
                                    <a:pt x="8303" y="122"/>
                                  </a:moveTo>
                                  <a:cubicBezTo>
                                    <a:pt x="3504" y="122"/>
                                    <a:pt x="305" y="3747"/>
                                    <a:pt x="305" y="8098"/>
                                  </a:cubicBezTo>
                                  <a:cubicBezTo>
                                    <a:pt x="305" y="12448"/>
                                    <a:pt x="3359" y="15928"/>
                                    <a:pt x="8012" y="15928"/>
                                  </a:cubicBezTo>
                                  <a:cubicBezTo>
                                    <a:pt x="13102" y="15928"/>
                                    <a:pt x="16156" y="12448"/>
                                    <a:pt x="16156" y="8098"/>
                                  </a:cubicBezTo>
                                  <a:cubicBezTo>
                                    <a:pt x="16156" y="3602"/>
                                    <a:pt x="12957" y="122"/>
                                    <a:pt x="8303" y="122"/>
                                  </a:cubicBez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4" name="Freeform 184"/>
                          <wps:cNvSpPr/>
                          <wps:spPr>
                            <a:xfrm>
                              <a:off x="856168" y="295392"/>
                              <a:ext cx="41737" cy="88599"/>
                            </a:xfrm>
                            <a:custGeom>
                              <a:avLst/>
                              <a:gdLst>
                                <a:gd name="connsiteX0" fmla="*/ 11227 w 41737"/>
                                <a:gd name="connsiteY0" fmla="*/ 3895 h 88599"/>
                                <a:gd name="connsiteX1" fmla="*/ 11227 w 41737"/>
                                <a:gd name="connsiteY1" fmla="*/ 16945 h 88599"/>
                                <a:gd name="connsiteX2" fmla="*/ 320 w 41737"/>
                                <a:gd name="connsiteY2" fmla="*/ 16945 h 88599"/>
                                <a:gd name="connsiteX3" fmla="*/ 320 w 41737"/>
                                <a:gd name="connsiteY3" fmla="*/ 26661 h 88599"/>
                                <a:gd name="connsiteX4" fmla="*/ 11227 w 41737"/>
                                <a:gd name="connsiteY4" fmla="*/ 26661 h 88599"/>
                                <a:gd name="connsiteX5" fmla="*/ 11227 w 41737"/>
                                <a:gd name="connsiteY5" fmla="*/ 64943 h 88599"/>
                                <a:gd name="connsiteX6" fmla="*/ 16171 w 41737"/>
                                <a:gd name="connsiteY6" fmla="*/ 83359 h 88599"/>
                                <a:gd name="connsiteX7" fmla="*/ 29987 w 41737"/>
                                <a:gd name="connsiteY7" fmla="*/ 88724 h 88599"/>
                                <a:gd name="connsiteX8" fmla="*/ 41330 w 41737"/>
                                <a:gd name="connsiteY8" fmla="*/ 86984 h 88599"/>
                                <a:gd name="connsiteX9" fmla="*/ 40748 w 41737"/>
                                <a:gd name="connsiteY9" fmla="*/ 77269 h 88599"/>
                                <a:gd name="connsiteX10" fmla="*/ 33331 w 41737"/>
                                <a:gd name="connsiteY10" fmla="*/ 78139 h 88599"/>
                                <a:gd name="connsiteX11" fmla="*/ 23733 w 41737"/>
                                <a:gd name="connsiteY11" fmla="*/ 64508 h 88599"/>
                                <a:gd name="connsiteX12" fmla="*/ 23733 w 41737"/>
                                <a:gd name="connsiteY12" fmla="*/ 26661 h 88599"/>
                                <a:gd name="connsiteX13" fmla="*/ 42057 w 41737"/>
                                <a:gd name="connsiteY13" fmla="*/ 26661 h 88599"/>
                                <a:gd name="connsiteX14" fmla="*/ 42057 w 41737"/>
                                <a:gd name="connsiteY14" fmla="*/ 16945 h 88599"/>
                                <a:gd name="connsiteX15" fmla="*/ 23733 w 41737"/>
                                <a:gd name="connsiteY15" fmla="*/ 16945 h 88599"/>
                                <a:gd name="connsiteX16" fmla="*/ 23733 w 41737"/>
                                <a:gd name="connsiteY16" fmla="*/ 124 h 88599"/>
                                <a:gd name="connsiteX17" fmla="*/ 11227 w 41737"/>
                                <a:gd name="connsiteY17" fmla="*/ 3895 h 885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41737" h="88599">
                                  <a:moveTo>
                                    <a:pt x="11227" y="3895"/>
                                  </a:moveTo>
                                  <a:lnTo>
                                    <a:pt x="11227" y="16945"/>
                                  </a:lnTo>
                                  <a:lnTo>
                                    <a:pt x="320" y="16945"/>
                                  </a:lnTo>
                                  <a:lnTo>
                                    <a:pt x="320" y="26661"/>
                                  </a:lnTo>
                                  <a:lnTo>
                                    <a:pt x="11227" y="26661"/>
                                  </a:lnTo>
                                  <a:lnTo>
                                    <a:pt x="11227" y="64943"/>
                                  </a:lnTo>
                                  <a:cubicBezTo>
                                    <a:pt x="11227" y="73208"/>
                                    <a:pt x="12681" y="79444"/>
                                    <a:pt x="16171" y="83359"/>
                                  </a:cubicBezTo>
                                  <a:cubicBezTo>
                                    <a:pt x="19225" y="86694"/>
                                    <a:pt x="24024" y="88724"/>
                                    <a:pt x="29987" y="88724"/>
                                  </a:cubicBezTo>
                                  <a:cubicBezTo>
                                    <a:pt x="34931" y="88724"/>
                                    <a:pt x="38858" y="87854"/>
                                    <a:pt x="41330" y="86984"/>
                                  </a:cubicBezTo>
                                  <a:lnTo>
                                    <a:pt x="40748" y="77269"/>
                                  </a:lnTo>
                                  <a:cubicBezTo>
                                    <a:pt x="38858" y="77849"/>
                                    <a:pt x="36822" y="78139"/>
                                    <a:pt x="33331" y="78139"/>
                                  </a:cubicBezTo>
                                  <a:cubicBezTo>
                                    <a:pt x="26206" y="78139"/>
                                    <a:pt x="23733" y="73208"/>
                                    <a:pt x="23733" y="64508"/>
                                  </a:cubicBezTo>
                                  <a:lnTo>
                                    <a:pt x="23733" y="26661"/>
                                  </a:lnTo>
                                  <a:lnTo>
                                    <a:pt x="42057" y="26661"/>
                                  </a:lnTo>
                                  <a:lnTo>
                                    <a:pt x="42057" y="16945"/>
                                  </a:lnTo>
                                  <a:lnTo>
                                    <a:pt x="23733" y="16945"/>
                                  </a:lnTo>
                                  <a:lnTo>
                                    <a:pt x="23733" y="124"/>
                                  </a:lnTo>
                                  <a:lnTo>
                                    <a:pt x="11227" y="3895"/>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5" name="Freeform 185"/>
                          <wps:cNvSpPr/>
                          <wps:spPr>
                            <a:xfrm>
                              <a:off x="906777" y="310763"/>
                              <a:ext cx="55989" cy="73229"/>
                            </a:xfrm>
                            <a:custGeom>
                              <a:avLst/>
                              <a:gdLst>
                                <a:gd name="connsiteX0" fmla="*/ 55312 w 55989"/>
                                <a:gd name="connsiteY0" fmla="*/ 28694 h 73229"/>
                                <a:gd name="connsiteX1" fmla="*/ 28553 w 55989"/>
                                <a:gd name="connsiteY1" fmla="*/ 127 h 73229"/>
                                <a:gd name="connsiteX2" fmla="*/ 5285 w 55989"/>
                                <a:gd name="connsiteY2" fmla="*/ 6218 h 73229"/>
                                <a:gd name="connsiteX3" fmla="*/ 8194 w 55989"/>
                                <a:gd name="connsiteY3" fmla="*/ 14773 h 73229"/>
                                <a:gd name="connsiteX4" fmla="*/ 26663 w 55989"/>
                                <a:gd name="connsiteY4" fmla="*/ 9553 h 73229"/>
                                <a:gd name="connsiteX5" fmla="*/ 42660 w 55989"/>
                                <a:gd name="connsiteY5" fmla="*/ 25649 h 73229"/>
                                <a:gd name="connsiteX6" fmla="*/ 42660 w 55989"/>
                                <a:gd name="connsiteY6" fmla="*/ 27099 h 73229"/>
                                <a:gd name="connsiteX7" fmla="*/ 341 w 55989"/>
                                <a:gd name="connsiteY7" fmla="*/ 53200 h 73229"/>
                                <a:gd name="connsiteX8" fmla="*/ 21864 w 55989"/>
                                <a:gd name="connsiteY8" fmla="*/ 73356 h 73229"/>
                                <a:gd name="connsiteX9" fmla="*/ 43387 w 55989"/>
                                <a:gd name="connsiteY9" fmla="*/ 62916 h 73229"/>
                                <a:gd name="connsiteX10" fmla="*/ 43823 w 55989"/>
                                <a:gd name="connsiteY10" fmla="*/ 62916 h 73229"/>
                                <a:gd name="connsiteX11" fmla="*/ 44841 w 55989"/>
                                <a:gd name="connsiteY11" fmla="*/ 71761 h 73229"/>
                                <a:gd name="connsiteX12" fmla="*/ 56330 w 55989"/>
                                <a:gd name="connsiteY12" fmla="*/ 71761 h 73229"/>
                                <a:gd name="connsiteX13" fmla="*/ 55312 w 55989"/>
                                <a:gd name="connsiteY13" fmla="*/ 54940 h 73229"/>
                                <a:gd name="connsiteX14" fmla="*/ 55312 w 55989"/>
                                <a:gd name="connsiteY14" fmla="*/ 28694 h 73229"/>
                                <a:gd name="connsiteX15" fmla="*/ 42951 w 55989"/>
                                <a:gd name="connsiteY15" fmla="*/ 48125 h 73229"/>
                                <a:gd name="connsiteX16" fmla="*/ 42369 w 55989"/>
                                <a:gd name="connsiteY16" fmla="*/ 52185 h 73229"/>
                                <a:gd name="connsiteX17" fmla="*/ 25063 w 55989"/>
                                <a:gd name="connsiteY17" fmla="*/ 63931 h 73229"/>
                                <a:gd name="connsiteX18" fmla="*/ 13138 w 55989"/>
                                <a:gd name="connsiteY18" fmla="*/ 51750 h 73229"/>
                                <a:gd name="connsiteX19" fmla="*/ 42951 w 55989"/>
                                <a:gd name="connsiteY19" fmla="*/ 35944 h 73229"/>
                                <a:gd name="connsiteX20" fmla="*/ 42951 w 55989"/>
                                <a:gd name="connsiteY20" fmla="*/ 48125 h 732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55989" h="73229">
                                  <a:moveTo>
                                    <a:pt x="55312" y="28694"/>
                                  </a:moveTo>
                                  <a:cubicBezTo>
                                    <a:pt x="55312" y="14773"/>
                                    <a:pt x="50076" y="127"/>
                                    <a:pt x="28553" y="127"/>
                                  </a:cubicBezTo>
                                  <a:cubicBezTo>
                                    <a:pt x="19682" y="127"/>
                                    <a:pt x="11102" y="2592"/>
                                    <a:pt x="5285" y="6218"/>
                                  </a:cubicBezTo>
                                  <a:lnTo>
                                    <a:pt x="8194" y="14773"/>
                                  </a:lnTo>
                                  <a:cubicBezTo>
                                    <a:pt x="13138" y="11438"/>
                                    <a:pt x="19973" y="9553"/>
                                    <a:pt x="26663" y="9553"/>
                                  </a:cubicBezTo>
                                  <a:cubicBezTo>
                                    <a:pt x="41060" y="9408"/>
                                    <a:pt x="42660" y="19993"/>
                                    <a:pt x="42660" y="25649"/>
                                  </a:cubicBezTo>
                                  <a:lnTo>
                                    <a:pt x="42660" y="27099"/>
                                  </a:lnTo>
                                  <a:cubicBezTo>
                                    <a:pt x="15465" y="26954"/>
                                    <a:pt x="341" y="36234"/>
                                    <a:pt x="341" y="53200"/>
                                  </a:cubicBezTo>
                                  <a:cubicBezTo>
                                    <a:pt x="341" y="63351"/>
                                    <a:pt x="7612" y="73356"/>
                                    <a:pt x="21864" y="73356"/>
                                  </a:cubicBezTo>
                                  <a:cubicBezTo>
                                    <a:pt x="31898" y="73356"/>
                                    <a:pt x="39460" y="68426"/>
                                    <a:pt x="43387" y="62916"/>
                                  </a:cubicBezTo>
                                  <a:lnTo>
                                    <a:pt x="43823" y="62916"/>
                                  </a:lnTo>
                                  <a:lnTo>
                                    <a:pt x="44841" y="71761"/>
                                  </a:lnTo>
                                  <a:lnTo>
                                    <a:pt x="56330" y="71761"/>
                                  </a:lnTo>
                                  <a:cubicBezTo>
                                    <a:pt x="55603" y="66976"/>
                                    <a:pt x="55312" y="61031"/>
                                    <a:pt x="55312" y="54940"/>
                                  </a:cubicBezTo>
                                  <a:lnTo>
                                    <a:pt x="55312" y="28694"/>
                                  </a:lnTo>
                                  <a:close/>
                                  <a:moveTo>
                                    <a:pt x="42951" y="48125"/>
                                  </a:moveTo>
                                  <a:cubicBezTo>
                                    <a:pt x="42951" y="49285"/>
                                    <a:pt x="42805" y="50735"/>
                                    <a:pt x="42369" y="52185"/>
                                  </a:cubicBezTo>
                                  <a:cubicBezTo>
                                    <a:pt x="40333" y="58130"/>
                                    <a:pt x="34370" y="63931"/>
                                    <a:pt x="25063" y="63931"/>
                                  </a:cubicBezTo>
                                  <a:cubicBezTo>
                                    <a:pt x="18664" y="63931"/>
                                    <a:pt x="13138" y="60161"/>
                                    <a:pt x="13138" y="51750"/>
                                  </a:cubicBezTo>
                                  <a:cubicBezTo>
                                    <a:pt x="13138" y="38119"/>
                                    <a:pt x="28990" y="35654"/>
                                    <a:pt x="42951" y="35944"/>
                                  </a:cubicBezTo>
                                  <a:lnTo>
                                    <a:pt x="42951" y="48125"/>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6" name="Freeform 186"/>
                          <wps:cNvSpPr/>
                          <wps:spPr>
                            <a:xfrm>
                              <a:off x="982399" y="279441"/>
                              <a:ext cx="12797" cy="102955"/>
                            </a:xfrm>
                            <a:custGeom>
                              <a:avLst/>
                              <a:gdLst>
                                <a:gd name="connsiteX0" fmla="*/ 360 w 12797"/>
                                <a:gd name="connsiteY0" fmla="*/ 121 h 102955"/>
                                <a:gd name="connsiteX1" fmla="*/ 13158 w 12797"/>
                                <a:gd name="connsiteY1" fmla="*/ 121 h 102955"/>
                                <a:gd name="connsiteX2" fmla="*/ 13158 w 12797"/>
                                <a:gd name="connsiteY2" fmla="*/ 103077 h 102955"/>
                                <a:gd name="connsiteX3" fmla="*/ 360 w 12797"/>
                                <a:gd name="connsiteY3" fmla="*/ 103077 h 102955"/>
                              </a:gdLst>
                              <a:ahLst/>
                              <a:cxnLst>
                                <a:cxn ang="0">
                                  <a:pos x="connsiteX0" y="connsiteY0"/>
                                </a:cxn>
                                <a:cxn ang="0">
                                  <a:pos x="connsiteX1" y="connsiteY1"/>
                                </a:cxn>
                                <a:cxn ang="0">
                                  <a:pos x="connsiteX2" y="connsiteY2"/>
                                </a:cxn>
                                <a:cxn ang="0">
                                  <a:pos x="connsiteX3" y="connsiteY3"/>
                                </a:cxn>
                              </a:cxnLst>
                              <a:rect l="l" t="t" r="r" b="b"/>
                              <a:pathLst>
                                <a:path w="12797" h="102955">
                                  <a:moveTo>
                                    <a:pt x="360" y="121"/>
                                  </a:moveTo>
                                  <a:lnTo>
                                    <a:pt x="13158" y="121"/>
                                  </a:lnTo>
                                  <a:lnTo>
                                    <a:pt x="13158" y="103077"/>
                                  </a:lnTo>
                                  <a:lnTo>
                                    <a:pt x="360" y="103077"/>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7" name="Freeform 187"/>
                          <wps:cNvSpPr/>
                          <wps:spPr>
                            <a:xfrm>
                              <a:off x="1047841" y="284661"/>
                              <a:ext cx="12797" cy="97735"/>
                            </a:xfrm>
                            <a:custGeom>
                              <a:avLst/>
                              <a:gdLst>
                                <a:gd name="connsiteX0" fmla="*/ 384 w 12797"/>
                                <a:gd name="connsiteY0" fmla="*/ 122 h 97735"/>
                                <a:gd name="connsiteX1" fmla="*/ 13182 w 12797"/>
                                <a:gd name="connsiteY1" fmla="*/ 122 h 97735"/>
                                <a:gd name="connsiteX2" fmla="*/ 13182 w 12797"/>
                                <a:gd name="connsiteY2" fmla="*/ 97858 h 97735"/>
                                <a:gd name="connsiteX3" fmla="*/ 384 w 12797"/>
                                <a:gd name="connsiteY3" fmla="*/ 97858 h 97735"/>
                              </a:gdLst>
                              <a:ahLst/>
                              <a:cxnLst>
                                <a:cxn ang="0">
                                  <a:pos x="connsiteX0" y="connsiteY0"/>
                                </a:cxn>
                                <a:cxn ang="0">
                                  <a:pos x="connsiteX1" y="connsiteY1"/>
                                </a:cxn>
                                <a:cxn ang="0">
                                  <a:pos x="connsiteX2" y="connsiteY2"/>
                                </a:cxn>
                                <a:cxn ang="0">
                                  <a:pos x="connsiteX3" y="connsiteY3"/>
                                </a:cxn>
                              </a:cxnLst>
                              <a:rect l="l" t="t" r="r" b="b"/>
                              <a:pathLst>
                                <a:path w="12797" h="97735">
                                  <a:moveTo>
                                    <a:pt x="384" y="122"/>
                                  </a:moveTo>
                                  <a:lnTo>
                                    <a:pt x="13182" y="122"/>
                                  </a:lnTo>
                                  <a:lnTo>
                                    <a:pt x="13182" y="97858"/>
                                  </a:lnTo>
                                  <a:lnTo>
                                    <a:pt x="384" y="97858"/>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8" name="Freeform 188"/>
                          <wps:cNvSpPr/>
                          <wps:spPr>
                            <a:xfrm>
                              <a:off x="1083180" y="310763"/>
                              <a:ext cx="60497" cy="71633"/>
                            </a:xfrm>
                            <a:custGeom>
                              <a:avLst/>
                              <a:gdLst>
                                <a:gd name="connsiteX0" fmla="*/ 987 w 60497"/>
                                <a:gd name="connsiteY0" fmla="*/ 71761 h 71633"/>
                                <a:gd name="connsiteX1" fmla="*/ 13785 w 60497"/>
                                <a:gd name="connsiteY1" fmla="*/ 71761 h 71633"/>
                                <a:gd name="connsiteX2" fmla="*/ 13785 w 60497"/>
                                <a:gd name="connsiteY2" fmla="*/ 29564 h 71633"/>
                                <a:gd name="connsiteX3" fmla="*/ 14657 w 60497"/>
                                <a:gd name="connsiteY3" fmla="*/ 23618 h 71633"/>
                                <a:gd name="connsiteX4" fmla="*/ 31818 w 60497"/>
                                <a:gd name="connsiteY4" fmla="*/ 10567 h 71633"/>
                                <a:gd name="connsiteX5" fmla="*/ 48106 w 60497"/>
                                <a:gd name="connsiteY5" fmla="*/ 31304 h 71633"/>
                                <a:gd name="connsiteX6" fmla="*/ 48106 w 60497"/>
                                <a:gd name="connsiteY6" fmla="*/ 71761 h 71633"/>
                                <a:gd name="connsiteX7" fmla="*/ 60903 w 60497"/>
                                <a:gd name="connsiteY7" fmla="*/ 71761 h 71633"/>
                                <a:gd name="connsiteX8" fmla="*/ 60903 w 60497"/>
                                <a:gd name="connsiteY8" fmla="*/ 29999 h 71633"/>
                                <a:gd name="connsiteX9" fmla="*/ 36035 w 60497"/>
                                <a:gd name="connsiteY9" fmla="*/ 127 h 71633"/>
                                <a:gd name="connsiteX10" fmla="*/ 12767 w 60497"/>
                                <a:gd name="connsiteY10" fmla="*/ 13178 h 71633"/>
                                <a:gd name="connsiteX11" fmla="*/ 12476 w 60497"/>
                                <a:gd name="connsiteY11" fmla="*/ 13178 h 71633"/>
                                <a:gd name="connsiteX12" fmla="*/ 11749 w 60497"/>
                                <a:gd name="connsiteY12" fmla="*/ 1577 h 71633"/>
                                <a:gd name="connsiteX13" fmla="*/ 406 w 60497"/>
                                <a:gd name="connsiteY13" fmla="*/ 1577 h 71633"/>
                                <a:gd name="connsiteX14" fmla="*/ 987 w 60497"/>
                                <a:gd name="connsiteY14" fmla="*/ 20573 h 71633"/>
                                <a:gd name="connsiteX15" fmla="*/ 987 w 60497"/>
                                <a:gd name="connsiteY15" fmla="*/ 71761 h 716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97" h="71633">
                                  <a:moveTo>
                                    <a:pt x="987" y="71761"/>
                                  </a:moveTo>
                                  <a:lnTo>
                                    <a:pt x="13785" y="71761"/>
                                  </a:lnTo>
                                  <a:lnTo>
                                    <a:pt x="13785" y="29564"/>
                                  </a:lnTo>
                                  <a:cubicBezTo>
                                    <a:pt x="13785" y="27388"/>
                                    <a:pt x="14076" y="25213"/>
                                    <a:pt x="14657" y="23618"/>
                                  </a:cubicBezTo>
                                  <a:cubicBezTo>
                                    <a:pt x="16984" y="16513"/>
                                    <a:pt x="23528" y="10567"/>
                                    <a:pt x="31818" y="10567"/>
                                  </a:cubicBezTo>
                                  <a:cubicBezTo>
                                    <a:pt x="43888" y="10567"/>
                                    <a:pt x="48106" y="19993"/>
                                    <a:pt x="48106" y="31304"/>
                                  </a:cubicBezTo>
                                  <a:lnTo>
                                    <a:pt x="48106" y="71761"/>
                                  </a:lnTo>
                                  <a:lnTo>
                                    <a:pt x="60903" y="71761"/>
                                  </a:lnTo>
                                  <a:lnTo>
                                    <a:pt x="60903" y="29999"/>
                                  </a:lnTo>
                                  <a:cubicBezTo>
                                    <a:pt x="60903" y="5927"/>
                                    <a:pt x="45779" y="127"/>
                                    <a:pt x="36035" y="127"/>
                                  </a:cubicBezTo>
                                  <a:cubicBezTo>
                                    <a:pt x="24401" y="127"/>
                                    <a:pt x="16257" y="6652"/>
                                    <a:pt x="12767" y="13178"/>
                                  </a:cubicBezTo>
                                  <a:lnTo>
                                    <a:pt x="12476" y="13178"/>
                                  </a:lnTo>
                                  <a:lnTo>
                                    <a:pt x="11749" y="1577"/>
                                  </a:lnTo>
                                  <a:lnTo>
                                    <a:pt x="406" y="1577"/>
                                  </a:lnTo>
                                  <a:cubicBezTo>
                                    <a:pt x="842" y="7377"/>
                                    <a:pt x="987" y="13178"/>
                                    <a:pt x="987" y="20573"/>
                                  </a:cubicBezTo>
                                  <a:lnTo>
                                    <a:pt x="987" y="71761"/>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9" name="Freeform 189"/>
                          <wps:cNvSpPr/>
                          <wps:spPr>
                            <a:xfrm>
                              <a:off x="1163892" y="310763"/>
                              <a:ext cx="60497" cy="71633"/>
                            </a:xfrm>
                            <a:custGeom>
                              <a:avLst/>
                              <a:gdLst>
                                <a:gd name="connsiteX0" fmla="*/ 1017 w 60497"/>
                                <a:gd name="connsiteY0" fmla="*/ 71761 h 71633"/>
                                <a:gd name="connsiteX1" fmla="*/ 13814 w 60497"/>
                                <a:gd name="connsiteY1" fmla="*/ 71761 h 71633"/>
                                <a:gd name="connsiteX2" fmla="*/ 13814 w 60497"/>
                                <a:gd name="connsiteY2" fmla="*/ 29564 h 71633"/>
                                <a:gd name="connsiteX3" fmla="*/ 14687 w 60497"/>
                                <a:gd name="connsiteY3" fmla="*/ 23618 h 71633"/>
                                <a:gd name="connsiteX4" fmla="*/ 31847 w 60497"/>
                                <a:gd name="connsiteY4" fmla="*/ 10567 h 71633"/>
                                <a:gd name="connsiteX5" fmla="*/ 48135 w 60497"/>
                                <a:gd name="connsiteY5" fmla="*/ 31304 h 71633"/>
                                <a:gd name="connsiteX6" fmla="*/ 48135 w 60497"/>
                                <a:gd name="connsiteY6" fmla="*/ 71761 h 71633"/>
                                <a:gd name="connsiteX7" fmla="*/ 60933 w 60497"/>
                                <a:gd name="connsiteY7" fmla="*/ 71761 h 71633"/>
                                <a:gd name="connsiteX8" fmla="*/ 60933 w 60497"/>
                                <a:gd name="connsiteY8" fmla="*/ 29999 h 71633"/>
                                <a:gd name="connsiteX9" fmla="*/ 36065 w 60497"/>
                                <a:gd name="connsiteY9" fmla="*/ 127 h 71633"/>
                                <a:gd name="connsiteX10" fmla="*/ 12796 w 60497"/>
                                <a:gd name="connsiteY10" fmla="*/ 13178 h 71633"/>
                                <a:gd name="connsiteX11" fmla="*/ 12505 w 60497"/>
                                <a:gd name="connsiteY11" fmla="*/ 13178 h 71633"/>
                                <a:gd name="connsiteX12" fmla="*/ 11778 w 60497"/>
                                <a:gd name="connsiteY12" fmla="*/ 1577 h 71633"/>
                                <a:gd name="connsiteX13" fmla="*/ 435 w 60497"/>
                                <a:gd name="connsiteY13" fmla="*/ 1577 h 71633"/>
                                <a:gd name="connsiteX14" fmla="*/ 1017 w 60497"/>
                                <a:gd name="connsiteY14" fmla="*/ 20573 h 71633"/>
                                <a:gd name="connsiteX15" fmla="*/ 1017 w 60497"/>
                                <a:gd name="connsiteY15" fmla="*/ 71761 h 716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97" h="71633">
                                  <a:moveTo>
                                    <a:pt x="1017" y="71761"/>
                                  </a:moveTo>
                                  <a:lnTo>
                                    <a:pt x="13814" y="71761"/>
                                  </a:lnTo>
                                  <a:lnTo>
                                    <a:pt x="13814" y="29564"/>
                                  </a:lnTo>
                                  <a:cubicBezTo>
                                    <a:pt x="13814" y="27388"/>
                                    <a:pt x="14105" y="25213"/>
                                    <a:pt x="14687" y="23618"/>
                                  </a:cubicBezTo>
                                  <a:cubicBezTo>
                                    <a:pt x="17014" y="16513"/>
                                    <a:pt x="23558" y="10567"/>
                                    <a:pt x="31847" y="10567"/>
                                  </a:cubicBezTo>
                                  <a:cubicBezTo>
                                    <a:pt x="43918" y="10567"/>
                                    <a:pt x="48135" y="19993"/>
                                    <a:pt x="48135" y="31304"/>
                                  </a:cubicBezTo>
                                  <a:lnTo>
                                    <a:pt x="48135" y="71761"/>
                                  </a:lnTo>
                                  <a:lnTo>
                                    <a:pt x="60933" y="71761"/>
                                  </a:lnTo>
                                  <a:lnTo>
                                    <a:pt x="60933" y="29999"/>
                                  </a:lnTo>
                                  <a:cubicBezTo>
                                    <a:pt x="60933" y="5927"/>
                                    <a:pt x="45808" y="127"/>
                                    <a:pt x="36065" y="127"/>
                                  </a:cubicBezTo>
                                  <a:cubicBezTo>
                                    <a:pt x="24430" y="127"/>
                                    <a:pt x="16287" y="6652"/>
                                    <a:pt x="12796" y="13178"/>
                                  </a:cubicBezTo>
                                  <a:lnTo>
                                    <a:pt x="12505" y="13178"/>
                                  </a:lnTo>
                                  <a:lnTo>
                                    <a:pt x="11778" y="1577"/>
                                  </a:lnTo>
                                  <a:lnTo>
                                    <a:pt x="435" y="1577"/>
                                  </a:lnTo>
                                  <a:cubicBezTo>
                                    <a:pt x="871" y="7377"/>
                                    <a:pt x="1017" y="13178"/>
                                    <a:pt x="1017" y="20573"/>
                                  </a:cubicBezTo>
                                  <a:lnTo>
                                    <a:pt x="1017" y="71761"/>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0" name="Freeform 190"/>
                          <wps:cNvSpPr/>
                          <wps:spPr>
                            <a:xfrm>
                              <a:off x="1240095" y="310763"/>
                              <a:ext cx="68786" cy="73229"/>
                            </a:xfrm>
                            <a:custGeom>
                              <a:avLst/>
                              <a:gdLst>
                                <a:gd name="connsiteX0" fmla="*/ 35367 w 68786"/>
                                <a:gd name="connsiteY0" fmla="*/ 127 h 73229"/>
                                <a:gd name="connsiteX1" fmla="*/ 464 w 68786"/>
                                <a:gd name="connsiteY1" fmla="*/ 37249 h 73229"/>
                                <a:gd name="connsiteX2" fmla="*/ 34203 w 68786"/>
                                <a:gd name="connsiteY2" fmla="*/ 73356 h 73229"/>
                                <a:gd name="connsiteX3" fmla="*/ 69251 w 68786"/>
                                <a:gd name="connsiteY3" fmla="*/ 36089 h 73229"/>
                                <a:gd name="connsiteX4" fmla="*/ 35367 w 68786"/>
                                <a:gd name="connsiteY4" fmla="*/ 127 h 73229"/>
                                <a:gd name="connsiteX5" fmla="*/ 35076 w 68786"/>
                                <a:gd name="connsiteY5" fmla="*/ 9698 h 73229"/>
                                <a:gd name="connsiteX6" fmla="*/ 56163 w 68786"/>
                                <a:gd name="connsiteY6" fmla="*/ 36524 h 73229"/>
                                <a:gd name="connsiteX7" fmla="*/ 34785 w 68786"/>
                                <a:gd name="connsiteY7" fmla="*/ 63786 h 73229"/>
                                <a:gd name="connsiteX8" fmla="*/ 13553 w 68786"/>
                                <a:gd name="connsiteY8" fmla="*/ 36814 h 73229"/>
                                <a:gd name="connsiteX9" fmla="*/ 35076 w 68786"/>
                                <a:gd name="connsiteY9" fmla="*/ 9698 h 732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8786" h="73229">
                                  <a:moveTo>
                                    <a:pt x="35367" y="127"/>
                                  </a:moveTo>
                                  <a:cubicBezTo>
                                    <a:pt x="16025" y="127"/>
                                    <a:pt x="464" y="13903"/>
                                    <a:pt x="464" y="37249"/>
                                  </a:cubicBezTo>
                                  <a:cubicBezTo>
                                    <a:pt x="464" y="59435"/>
                                    <a:pt x="15298" y="73356"/>
                                    <a:pt x="34203" y="73356"/>
                                  </a:cubicBezTo>
                                  <a:cubicBezTo>
                                    <a:pt x="51073" y="73356"/>
                                    <a:pt x="69251" y="62046"/>
                                    <a:pt x="69251" y="36089"/>
                                  </a:cubicBezTo>
                                  <a:cubicBezTo>
                                    <a:pt x="69251" y="14773"/>
                                    <a:pt x="55581" y="127"/>
                                    <a:pt x="35367" y="127"/>
                                  </a:cubicBezTo>
                                  <a:close/>
                                  <a:moveTo>
                                    <a:pt x="35076" y="9698"/>
                                  </a:moveTo>
                                  <a:cubicBezTo>
                                    <a:pt x="50200" y="9698"/>
                                    <a:pt x="56163" y="24634"/>
                                    <a:pt x="56163" y="36524"/>
                                  </a:cubicBezTo>
                                  <a:cubicBezTo>
                                    <a:pt x="56163" y="52330"/>
                                    <a:pt x="47001" y="63786"/>
                                    <a:pt x="34785" y="63786"/>
                                  </a:cubicBezTo>
                                  <a:cubicBezTo>
                                    <a:pt x="22278" y="63786"/>
                                    <a:pt x="13553" y="52185"/>
                                    <a:pt x="13553" y="36814"/>
                                  </a:cubicBezTo>
                                  <a:cubicBezTo>
                                    <a:pt x="13553" y="23619"/>
                                    <a:pt x="20097" y="9698"/>
                                    <a:pt x="35076" y="9698"/>
                                  </a:cubicBez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1" name="Freeform 191"/>
                          <wps:cNvSpPr/>
                          <wps:spPr>
                            <a:xfrm>
                              <a:off x="1315281" y="312213"/>
                              <a:ext cx="66605" cy="70183"/>
                            </a:xfrm>
                            <a:custGeom>
                              <a:avLst/>
                              <a:gdLst>
                                <a:gd name="connsiteX0" fmla="*/ 491 w 66605"/>
                                <a:gd name="connsiteY0" fmla="*/ 127 h 70183"/>
                                <a:gd name="connsiteX1" fmla="*/ 27250 w 66605"/>
                                <a:gd name="connsiteY1" fmla="*/ 70311 h 70183"/>
                                <a:gd name="connsiteX2" fmla="*/ 39466 w 66605"/>
                                <a:gd name="connsiteY2" fmla="*/ 70311 h 70183"/>
                                <a:gd name="connsiteX3" fmla="*/ 67097 w 66605"/>
                                <a:gd name="connsiteY3" fmla="*/ 127 h 70183"/>
                                <a:gd name="connsiteX4" fmla="*/ 53718 w 66605"/>
                                <a:gd name="connsiteY4" fmla="*/ 127 h 70183"/>
                                <a:gd name="connsiteX5" fmla="*/ 40047 w 66605"/>
                                <a:gd name="connsiteY5" fmla="*/ 39424 h 70183"/>
                                <a:gd name="connsiteX6" fmla="*/ 34085 w 66605"/>
                                <a:gd name="connsiteY6" fmla="*/ 57550 h 70183"/>
                                <a:gd name="connsiteX7" fmla="*/ 33649 w 66605"/>
                                <a:gd name="connsiteY7" fmla="*/ 57550 h 70183"/>
                                <a:gd name="connsiteX8" fmla="*/ 27977 w 66605"/>
                                <a:gd name="connsiteY8" fmla="*/ 39424 h 70183"/>
                                <a:gd name="connsiteX9" fmla="*/ 14161 w 66605"/>
                                <a:gd name="connsiteY9" fmla="*/ 127 h 70183"/>
                                <a:gd name="connsiteX10" fmla="*/ 491 w 66605"/>
                                <a:gd name="connsiteY10" fmla="*/ 127 h 701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66605" h="70183">
                                  <a:moveTo>
                                    <a:pt x="491" y="127"/>
                                  </a:moveTo>
                                  <a:lnTo>
                                    <a:pt x="27250" y="70311"/>
                                  </a:lnTo>
                                  <a:lnTo>
                                    <a:pt x="39466" y="70311"/>
                                  </a:lnTo>
                                  <a:lnTo>
                                    <a:pt x="67097" y="127"/>
                                  </a:lnTo>
                                  <a:lnTo>
                                    <a:pt x="53718" y="127"/>
                                  </a:lnTo>
                                  <a:lnTo>
                                    <a:pt x="40047" y="39424"/>
                                  </a:lnTo>
                                  <a:cubicBezTo>
                                    <a:pt x="37721" y="45950"/>
                                    <a:pt x="35685" y="51750"/>
                                    <a:pt x="34085" y="57550"/>
                                  </a:cubicBezTo>
                                  <a:lnTo>
                                    <a:pt x="33649" y="57550"/>
                                  </a:lnTo>
                                  <a:cubicBezTo>
                                    <a:pt x="32194" y="51750"/>
                                    <a:pt x="30304" y="45950"/>
                                    <a:pt x="27977" y="39424"/>
                                  </a:cubicBezTo>
                                  <a:lnTo>
                                    <a:pt x="14161" y="127"/>
                                  </a:lnTo>
                                  <a:lnTo>
                                    <a:pt x="491" y="127"/>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2" name="Freeform 192"/>
                          <wps:cNvSpPr/>
                          <wps:spPr>
                            <a:xfrm>
                              <a:off x="1387849" y="310763"/>
                              <a:ext cx="55989" cy="73229"/>
                            </a:xfrm>
                            <a:custGeom>
                              <a:avLst/>
                              <a:gdLst>
                                <a:gd name="connsiteX0" fmla="*/ 55487 w 55989"/>
                                <a:gd name="connsiteY0" fmla="*/ 28694 h 73229"/>
                                <a:gd name="connsiteX1" fmla="*/ 28729 w 55989"/>
                                <a:gd name="connsiteY1" fmla="*/ 127 h 73229"/>
                                <a:gd name="connsiteX2" fmla="*/ 5460 w 55989"/>
                                <a:gd name="connsiteY2" fmla="*/ 6218 h 73229"/>
                                <a:gd name="connsiteX3" fmla="*/ 8369 w 55989"/>
                                <a:gd name="connsiteY3" fmla="*/ 14773 h 73229"/>
                                <a:gd name="connsiteX4" fmla="*/ 26838 w 55989"/>
                                <a:gd name="connsiteY4" fmla="*/ 9553 h 73229"/>
                                <a:gd name="connsiteX5" fmla="*/ 42835 w 55989"/>
                                <a:gd name="connsiteY5" fmla="*/ 25649 h 73229"/>
                                <a:gd name="connsiteX6" fmla="*/ 42835 w 55989"/>
                                <a:gd name="connsiteY6" fmla="*/ 27099 h 73229"/>
                                <a:gd name="connsiteX7" fmla="*/ 516 w 55989"/>
                                <a:gd name="connsiteY7" fmla="*/ 53200 h 73229"/>
                                <a:gd name="connsiteX8" fmla="*/ 22039 w 55989"/>
                                <a:gd name="connsiteY8" fmla="*/ 73356 h 73229"/>
                                <a:gd name="connsiteX9" fmla="*/ 43562 w 55989"/>
                                <a:gd name="connsiteY9" fmla="*/ 62916 h 73229"/>
                                <a:gd name="connsiteX10" fmla="*/ 43998 w 55989"/>
                                <a:gd name="connsiteY10" fmla="*/ 62916 h 73229"/>
                                <a:gd name="connsiteX11" fmla="*/ 45016 w 55989"/>
                                <a:gd name="connsiteY11" fmla="*/ 71761 h 73229"/>
                                <a:gd name="connsiteX12" fmla="*/ 56505 w 55989"/>
                                <a:gd name="connsiteY12" fmla="*/ 71761 h 73229"/>
                                <a:gd name="connsiteX13" fmla="*/ 55487 w 55989"/>
                                <a:gd name="connsiteY13" fmla="*/ 54940 h 73229"/>
                                <a:gd name="connsiteX14" fmla="*/ 55487 w 55989"/>
                                <a:gd name="connsiteY14" fmla="*/ 28694 h 73229"/>
                                <a:gd name="connsiteX15" fmla="*/ 43126 w 55989"/>
                                <a:gd name="connsiteY15" fmla="*/ 48125 h 73229"/>
                                <a:gd name="connsiteX16" fmla="*/ 42544 w 55989"/>
                                <a:gd name="connsiteY16" fmla="*/ 52185 h 73229"/>
                                <a:gd name="connsiteX17" fmla="*/ 25238 w 55989"/>
                                <a:gd name="connsiteY17" fmla="*/ 63931 h 73229"/>
                                <a:gd name="connsiteX18" fmla="*/ 13313 w 55989"/>
                                <a:gd name="connsiteY18" fmla="*/ 51750 h 73229"/>
                                <a:gd name="connsiteX19" fmla="*/ 43126 w 55989"/>
                                <a:gd name="connsiteY19" fmla="*/ 35944 h 73229"/>
                                <a:gd name="connsiteX20" fmla="*/ 43126 w 55989"/>
                                <a:gd name="connsiteY20" fmla="*/ 48125 h 732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55989" h="73229">
                                  <a:moveTo>
                                    <a:pt x="55487" y="28694"/>
                                  </a:moveTo>
                                  <a:cubicBezTo>
                                    <a:pt x="55487" y="14773"/>
                                    <a:pt x="50252" y="127"/>
                                    <a:pt x="28729" y="127"/>
                                  </a:cubicBezTo>
                                  <a:cubicBezTo>
                                    <a:pt x="19858" y="127"/>
                                    <a:pt x="11277" y="2592"/>
                                    <a:pt x="5460" y="6218"/>
                                  </a:cubicBezTo>
                                  <a:lnTo>
                                    <a:pt x="8369" y="14773"/>
                                  </a:lnTo>
                                  <a:cubicBezTo>
                                    <a:pt x="13313" y="11438"/>
                                    <a:pt x="20148" y="9553"/>
                                    <a:pt x="26838" y="9553"/>
                                  </a:cubicBezTo>
                                  <a:cubicBezTo>
                                    <a:pt x="41235" y="9408"/>
                                    <a:pt x="42835" y="19993"/>
                                    <a:pt x="42835" y="25649"/>
                                  </a:cubicBezTo>
                                  <a:lnTo>
                                    <a:pt x="42835" y="27099"/>
                                  </a:lnTo>
                                  <a:cubicBezTo>
                                    <a:pt x="15640" y="26954"/>
                                    <a:pt x="516" y="36234"/>
                                    <a:pt x="516" y="53200"/>
                                  </a:cubicBezTo>
                                  <a:cubicBezTo>
                                    <a:pt x="516" y="63351"/>
                                    <a:pt x="7787" y="73356"/>
                                    <a:pt x="22039" y="73356"/>
                                  </a:cubicBezTo>
                                  <a:cubicBezTo>
                                    <a:pt x="32073" y="73356"/>
                                    <a:pt x="39636" y="68426"/>
                                    <a:pt x="43562" y="62916"/>
                                  </a:cubicBezTo>
                                  <a:lnTo>
                                    <a:pt x="43998" y="62916"/>
                                  </a:lnTo>
                                  <a:lnTo>
                                    <a:pt x="45016" y="71761"/>
                                  </a:lnTo>
                                  <a:lnTo>
                                    <a:pt x="56505" y="71761"/>
                                  </a:lnTo>
                                  <a:cubicBezTo>
                                    <a:pt x="55778" y="66976"/>
                                    <a:pt x="55487" y="61031"/>
                                    <a:pt x="55487" y="54940"/>
                                  </a:cubicBezTo>
                                  <a:lnTo>
                                    <a:pt x="55487" y="28694"/>
                                  </a:lnTo>
                                  <a:close/>
                                  <a:moveTo>
                                    <a:pt x="43126" y="48125"/>
                                  </a:moveTo>
                                  <a:cubicBezTo>
                                    <a:pt x="43126" y="49285"/>
                                    <a:pt x="42980" y="50735"/>
                                    <a:pt x="42544" y="52185"/>
                                  </a:cubicBezTo>
                                  <a:cubicBezTo>
                                    <a:pt x="40508" y="58130"/>
                                    <a:pt x="34546" y="63931"/>
                                    <a:pt x="25238" y="63931"/>
                                  </a:cubicBezTo>
                                  <a:cubicBezTo>
                                    <a:pt x="18840" y="63931"/>
                                    <a:pt x="13313" y="60161"/>
                                    <a:pt x="13313" y="51750"/>
                                  </a:cubicBezTo>
                                  <a:cubicBezTo>
                                    <a:pt x="13313" y="38119"/>
                                    <a:pt x="29165" y="35654"/>
                                    <a:pt x="43126" y="35944"/>
                                  </a:cubicBezTo>
                                  <a:lnTo>
                                    <a:pt x="43126" y="48125"/>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3" name="Freeform 193"/>
                          <wps:cNvSpPr/>
                          <wps:spPr>
                            <a:xfrm>
                              <a:off x="1454891" y="295392"/>
                              <a:ext cx="41737" cy="88599"/>
                            </a:xfrm>
                            <a:custGeom>
                              <a:avLst/>
                              <a:gdLst>
                                <a:gd name="connsiteX0" fmla="*/ 11445 w 41737"/>
                                <a:gd name="connsiteY0" fmla="*/ 3895 h 88599"/>
                                <a:gd name="connsiteX1" fmla="*/ 11445 w 41737"/>
                                <a:gd name="connsiteY1" fmla="*/ 16945 h 88599"/>
                                <a:gd name="connsiteX2" fmla="*/ 538 w 41737"/>
                                <a:gd name="connsiteY2" fmla="*/ 16945 h 88599"/>
                                <a:gd name="connsiteX3" fmla="*/ 538 w 41737"/>
                                <a:gd name="connsiteY3" fmla="*/ 26661 h 88599"/>
                                <a:gd name="connsiteX4" fmla="*/ 11445 w 41737"/>
                                <a:gd name="connsiteY4" fmla="*/ 26661 h 88599"/>
                                <a:gd name="connsiteX5" fmla="*/ 11445 w 41737"/>
                                <a:gd name="connsiteY5" fmla="*/ 64943 h 88599"/>
                                <a:gd name="connsiteX6" fmla="*/ 16389 w 41737"/>
                                <a:gd name="connsiteY6" fmla="*/ 83359 h 88599"/>
                                <a:gd name="connsiteX7" fmla="*/ 30205 w 41737"/>
                                <a:gd name="connsiteY7" fmla="*/ 88724 h 88599"/>
                                <a:gd name="connsiteX8" fmla="*/ 41548 w 41737"/>
                                <a:gd name="connsiteY8" fmla="*/ 86984 h 88599"/>
                                <a:gd name="connsiteX9" fmla="*/ 40966 w 41737"/>
                                <a:gd name="connsiteY9" fmla="*/ 77269 h 88599"/>
                                <a:gd name="connsiteX10" fmla="*/ 33550 w 41737"/>
                                <a:gd name="connsiteY10" fmla="*/ 78139 h 88599"/>
                                <a:gd name="connsiteX11" fmla="*/ 23951 w 41737"/>
                                <a:gd name="connsiteY11" fmla="*/ 64508 h 88599"/>
                                <a:gd name="connsiteX12" fmla="*/ 23951 w 41737"/>
                                <a:gd name="connsiteY12" fmla="*/ 26661 h 88599"/>
                                <a:gd name="connsiteX13" fmla="*/ 42275 w 41737"/>
                                <a:gd name="connsiteY13" fmla="*/ 26661 h 88599"/>
                                <a:gd name="connsiteX14" fmla="*/ 42275 w 41737"/>
                                <a:gd name="connsiteY14" fmla="*/ 16945 h 88599"/>
                                <a:gd name="connsiteX15" fmla="*/ 23951 w 41737"/>
                                <a:gd name="connsiteY15" fmla="*/ 16945 h 88599"/>
                                <a:gd name="connsiteX16" fmla="*/ 23951 w 41737"/>
                                <a:gd name="connsiteY16" fmla="*/ 124 h 88599"/>
                                <a:gd name="connsiteX17" fmla="*/ 11445 w 41737"/>
                                <a:gd name="connsiteY17" fmla="*/ 3895 h 885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41737" h="88599">
                                  <a:moveTo>
                                    <a:pt x="11445" y="3895"/>
                                  </a:moveTo>
                                  <a:lnTo>
                                    <a:pt x="11445" y="16945"/>
                                  </a:lnTo>
                                  <a:lnTo>
                                    <a:pt x="538" y="16945"/>
                                  </a:lnTo>
                                  <a:lnTo>
                                    <a:pt x="538" y="26661"/>
                                  </a:lnTo>
                                  <a:lnTo>
                                    <a:pt x="11445" y="26661"/>
                                  </a:lnTo>
                                  <a:lnTo>
                                    <a:pt x="11445" y="64943"/>
                                  </a:lnTo>
                                  <a:cubicBezTo>
                                    <a:pt x="11445" y="73208"/>
                                    <a:pt x="12899" y="79444"/>
                                    <a:pt x="16389" y="83359"/>
                                  </a:cubicBezTo>
                                  <a:cubicBezTo>
                                    <a:pt x="19443" y="86694"/>
                                    <a:pt x="24242" y="88724"/>
                                    <a:pt x="30205" y="88724"/>
                                  </a:cubicBezTo>
                                  <a:cubicBezTo>
                                    <a:pt x="35149" y="88724"/>
                                    <a:pt x="39076" y="87854"/>
                                    <a:pt x="41548" y="86984"/>
                                  </a:cubicBezTo>
                                  <a:lnTo>
                                    <a:pt x="40966" y="77269"/>
                                  </a:lnTo>
                                  <a:cubicBezTo>
                                    <a:pt x="39076" y="77849"/>
                                    <a:pt x="37040" y="78139"/>
                                    <a:pt x="33550" y="78139"/>
                                  </a:cubicBezTo>
                                  <a:cubicBezTo>
                                    <a:pt x="26424" y="78139"/>
                                    <a:pt x="23951" y="73208"/>
                                    <a:pt x="23951" y="64508"/>
                                  </a:cubicBezTo>
                                  <a:lnTo>
                                    <a:pt x="23951" y="26661"/>
                                  </a:lnTo>
                                  <a:lnTo>
                                    <a:pt x="42275" y="26661"/>
                                  </a:lnTo>
                                  <a:lnTo>
                                    <a:pt x="42275" y="16945"/>
                                  </a:lnTo>
                                  <a:lnTo>
                                    <a:pt x="23951" y="16945"/>
                                  </a:lnTo>
                                  <a:lnTo>
                                    <a:pt x="23951" y="124"/>
                                  </a:lnTo>
                                  <a:lnTo>
                                    <a:pt x="11445" y="3895"/>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 name="Freeform 194"/>
                          <wps:cNvSpPr/>
                          <wps:spPr>
                            <a:xfrm>
                              <a:off x="1509426" y="284516"/>
                              <a:ext cx="15851" cy="97880"/>
                            </a:xfrm>
                            <a:custGeom>
                              <a:avLst/>
                              <a:gdLst>
                                <a:gd name="connsiteX0" fmla="*/ 14950 w 15851"/>
                                <a:gd name="connsiteY0" fmla="*/ 98003 h 97880"/>
                                <a:gd name="connsiteX1" fmla="*/ 14950 w 15851"/>
                                <a:gd name="connsiteY1" fmla="*/ 27819 h 97880"/>
                                <a:gd name="connsiteX2" fmla="*/ 2153 w 15851"/>
                                <a:gd name="connsiteY2" fmla="*/ 27819 h 97880"/>
                                <a:gd name="connsiteX3" fmla="*/ 2153 w 15851"/>
                                <a:gd name="connsiteY3" fmla="*/ 98003 h 97880"/>
                                <a:gd name="connsiteX4" fmla="*/ 14950 w 15851"/>
                                <a:gd name="connsiteY4" fmla="*/ 98003 h 97880"/>
                                <a:gd name="connsiteX5" fmla="*/ 8551 w 15851"/>
                                <a:gd name="connsiteY5" fmla="*/ 122 h 97880"/>
                                <a:gd name="connsiteX6" fmla="*/ 553 w 15851"/>
                                <a:gd name="connsiteY6" fmla="*/ 8098 h 97880"/>
                                <a:gd name="connsiteX7" fmla="*/ 8261 w 15851"/>
                                <a:gd name="connsiteY7" fmla="*/ 15928 h 97880"/>
                                <a:gd name="connsiteX8" fmla="*/ 16404 w 15851"/>
                                <a:gd name="connsiteY8" fmla="*/ 8098 h 97880"/>
                                <a:gd name="connsiteX9" fmla="*/ 8551 w 15851"/>
                                <a:gd name="connsiteY9" fmla="*/ 122 h 978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851" h="97880">
                                  <a:moveTo>
                                    <a:pt x="14950" y="98003"/>
                                  </a:moveTo>
                                  <a:lnTo>
                                    <a:pt x="14950" y="27819"/>
                                  </a:lnTo>
                                  <a:lnTo>
                                    <a:pt x="2153" y="27819"/>
                                  </a:lnTo>
                                  <a:lnTo>
                                    <a:pt x="2153" y="98003"/>
                                  </a:lnTo>
                                  <a:lnTo>
                                    <a:pt x="14950" y="98003"/>
                                  </a:lnTo>
                                  <a:close/>
                                  <a:moveTo>
                                    <a:pt x="8551" y="122"/>
                                  </a:moveTo>
                                  <a:cubicBezTo>
                                    <a:pt x="3752" y="122"/>
                                    <a:pt x="553" y="3747"/>
                                    <a:pt x="553" y="8098"/>
                                  </a:cubicBezTo>
                                  <a:cubicBezTo>
                                    <a:pt x="553" y="12448"/>
                                    <a:pt x="3607" y="15928"/>
                                    <a:pt x="8261" y="15928"/>
                                  </a:cubicBezTo>
                                  <a:cubicBezTo>
                                    <a:pt x="13351" y="15928"/>
                                    <a:pt x="16404" y="12448"/>
                                    <a:pt x="16404" y="8098"/>
                                  </a:cubicBezTo>
                                  <a:cubicBezTo>
                                    <a:pt x="16404" y="3602"/>
                                    <a:pt x="13205" y="122"/>
                                    <a:pt x="8551" y="122"/>
                                  </a:cubicBez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5" name="Freeform 195"/>
                          <wps:cNvSpPr/>
                          <wps:spPr>
                            <a:xfrm>
                              <a:off x="1539965" y="310763"/>
                              <a:ext cx="68786" cy="73229"/>
                            </a:xfrm>
                            <a:custGeom>
                              <a:avLst/>
                              <a:gdLst>
                                <a:gd name="connsiteX0" fmla="*/ 35476 w 68786"/>
                                <a:gd name="connsiteY0" fmla="*/ 127 h 73229"/>
                                <a:gd name="connsiteX1" fmla="*/ 574 w 68786"/>
                                <a:gd name="connsiteY1" fmla="*/ 37249 h 73229"/>
                                <a:gd name="connsiteX2" fmla="*/ 34313 w 68786"/>
                                <a:gd name="connsiteY2" fmla="*/ 73356 h 73229"/>
                                <a:gd name="connsiteX3" fmla="*/ 69360 w 68786"/>
                                <a:gd name="connsiteY3" fmla="*/ 36089 h 73229"/>
                                <a:gd name="connsiteX4" fmla="*/ 35476 w 68786"/>
                                <a:gd name="connsiteY4" fmla="*/ 127 h 73229"/>
                                <a:gd name="connsiteX5" fmla="*/ 35185 w 68786"/>
                                <a:gd name="connsiteY5" fmla="*/ 9698 h 73229"/>
                                <a:gd name="connsiteX6" fmla="*/ 56272 w 68786"/>
                                <a:gd name="connsiteY6" fmla="*/ 36524 h 73229"/>
                                <a:gd name="connsiteX7" fmla="*/ 34894 w 68786"/>
                                <a:gd name="connsiteY7" fmla="*/ 63786 h 73229"/>
                                <a:gd name="connsiteX8" fmla="*/ 13662 w 68786"/>
                                <a:gd name="connsiteY8" fmla="*/ 36814 h 73229"/>
                                <a:gd name="connsiteX9" fmla="*/ 35185 w 68786"/>
                                <a:gd name="connsiteY9" fmla="*/ 9698 h 732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8786" h="73229">
                                  <a:moveTo>
                                    <a:pt x="35476" y="127"/>
                                  </a:moveTo>
                                  <a:cubicBezTo>
                                    <a:pt x="16134" y="127"/>
                                    <a:pt x="574" y="13903"/>
                                    <a:pt x="574" y="37249"/>
                                  </a:cubicBezTo>
                                  <a:cubicBezTo>
                                    <a:pt x="574" y="59435"/>
                                    <a:pt x="15407" y="73356"/>
                                    <a:pt x="34313" y="73356"/>
                                  </a:cubicBezTo>
                                  <a:cubicBezTo>
                                    <a:pt x="51182" y="73356"/>
                                    <a:pt x="69360" y="62046"/>
                                    <a:pt x="69360" y="36089"/>
                                  </a:cubicBezTo>
                                  <a:cubicBezTo>
                                    <a:pt x="69360" y="14773"/>
                                    <a:pt x="55690" y="127"/>
                                    <a:pt x="35476" y="127"/>
                                  </a:cubicBezTo>
                                  <a:close/>
                                  <a:moveTo>
                                    <a:pt x="35185" y="9698"/>
                                  </a:moveTo>
                                  <a:cubicBezTo>
                                    <a:pt x="50310" y="9698"/>
                                    <a:pt x="56272" y="24634"/>
                                    <a:pt x="56272" y="36524"/>
                                  </a:cubicBezTo>
                                  <a:cubicBezTo>
                                    <a:pt x="56272" y="52330"/>
                                    <a:pt x="47110" y="63786"/>
                                    <a:pt x="34894" y="63786"/>
                                  </a:cubicBezTo>
                                  <a:cubicBezTo>
                                    <a:pt x="22388" y="63786"/>
                                    <a:pt x="13662" y="52185"/>
                                    <a:pt x="13662" y="36814"/>
                                  </a:cubicBezTo>
                                  <a:cubicBezTo>
                                    <a:pt x="13662" y="23619"/>
                                    <a:pt x="20206" y="9698"/>
                                    <a:pt x="35185" y="9698"/>
                                  </a:cubicBez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6" name="Freeform 196"/>
                          <wps:cNvSpPr/>
                          <wps:spPr>
                            <a:xfrm>
                              <a:off x="1624313" y="310763"/>
                              <a:ext cx="60497" cy="71633"/>
                            </a:xfrm>
                            <a:custGeom>
                              <a:avLst/>
                              <a:gdLst>
                                <a:gd name="connsiteX0" fmla="*/ 1184 w 60497"/>
                                <a:gd name="connsiteY0" fmla="*/ 71761 h 71633"/>
                                <a:gd name="connsiteX1" fmla="*/ 13982 w 60497"/>
                                <a:gd name="connsiteY1" fmla="*/ 71761 h 71633"/>
                                <a:gd name="connsiteX2" fmla="*/ 13982 w 60497"/>
                                <a:gd name="connsiteY2" fmla="*/ 29564 h 71633"/>
                                <a:gd name="connsiteX3" fmla="*/ 14855 w 60497"/>
                                <a:gd name="connsiteY3" fmla="*/ 23618 h 71633"/>
                                <a:gd name="connsiteX4" fmla="*/ 32015 w 60497"/>
                                <a:gd name="connsiteY4" fmla="*/ 10567 h 71633"/>
                                <a:gd name="connsiteX5" fmla="*/ 48303 w 60497"/>
                                <a:gd name="connsiteY5" fmla="*/ 31304 h 71633"/>
                                <a:gd name="connsiteX6" fmla="*/ 48303 w 60497"/>
                                <a:gd name="connsiteY6" fmla="*/ 71761 h 71633"/>
                                <a:gd name="connsiteX7" fmla="*/ 61100 w 60497"/>
                                <a:gd name="connsiteY7" fmla="*/ 71761 h 71633"/>
                                <a:gd name="connsiteX8" fmla="*/ 61100 w 60497"/>
                                <a:gd name="connsiteY8" fmla="*/ 29999 h 71633"/>
                                <a:gd name="connsiteX9" fmla="*/ 36232 w 60497"/>
                                <a:gd name="connsiteY9" fmla="*/ 127 h 71633"/>
                                <a:gd name="connsiteX10" fmla="*/ 12964 w 60497"/>
                                <a:gd name="connsiteY10" fmla="*/ 13178 h 71633"/>
                                <a:gd name="connsiteX11" fmla="*/ 12673 w 60497"/>
                                <a:gd name="connsiteY11" fmla="*/ 13178 h 71633"/>
                                <a:gd name="connsiteX12" fmla="*/ 11946 w 60497"/>
                                <a:gd name="connsiteY12" fmla="*/ 1577 h 71633"/>
                                <a:gd name="connsiteX13" fmla="*/ 603 w 60497"/>
                                <a:gd name="connsiteY13" fmla="*/ 1577 h 71633"/>
                                <a:gd name="connsiteX14" fmla="*/ 1184 w 60497"/>
                                <a:gd name="connsiteY14" fmla="*/ 20573 h 71633"/>
                                <a:gd name="connsiteX15" fmla="*/ 1184 w 60497"/>
                                <a:gd name="connsiteY15" fmla="*/ 71761 h 716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60497" h="71633">
                                  <a:moveTo>
                                    <a:pt x="1184" y="71761"/>
                                  </a:moveTo>
                                  <a:lnTo>
                                    <a:pt x="13982" y="71761"/>
                                  </a:lnTo>
                                  <a:lnTo>
                                    <a:pt x="13982" y="29564"/>
                                  </a:lnTo>
                                  <a:cubicBezTo>
                                    <a:pt x="13982" y="27388"/>
                                    <a:pt x="14273" y="25213"/>
                                    <a:pt x="14855" y="23618"/>
                                  </a:cubicBezTo>
                                  <a:cubicBezTo>
                                    <a:pt x="17181" y="16513"/>
                                    <a:pt x="23726" y="10567"/>
                                    <a:pt x="32015" y="10567"/>
                                  </a:cubicBezTo>
                                  <a:cubicBezTo>
                                    <a:pt x="44085" y="10567"/>
                                    <a:pt x="48303" y="19993"/>
                                    <a:pt x="48303" y="31304"/>
                                  </a:cubicBezTo>
                                  <a:lnTo>
                                    <a:pt x="48303" y="71761"/>
                                  </a:lnTo>
                                  <a:lnTo>
                                    <a:pt x="61100" y="71761"/>
                                  </a:lnTo>
                                  <a:lnTo>
                                    <a:pt x="61100" y="29999"/>
                                  </a:lnTo>
                                  <a:cubicBezTo>
                                    <a:pt x="61100" y="5927"/>
                                    <a:pt x="45976" y="127"/>
                                    <a:pt x="36232" y="127"/>
                                  </a:cubicBezTo>
                                  <a:cubicBezTo>
                                    <a:pt x="24598" y="127"/>
                                    <a:pt x="16454" y="6652"/>
                                    <a:pt x="12964" y="13178"/>
                                  </a:cubicBezTo>
                                  <a:lnTo>
                                    <a:pt x="12673" y="13178"/>
                                  </a:lnTo>
                                  <a:lnTo>
                                    <a:pt x="11946" y="1577"/>
                                  </a:lnTo>
                                  <a:lnTo>
                                    <a:pt x="603" y="1577"/>
                                  </a:lnTo>
                                  <a:cubicBezTo>
                                    <a:pt x="1039" y="7377"/>
                                    <a:pt x="1184" y="13178"/>
                                    <a:pt x="1184" y="20573"/>
                                  </a:cubicBezTo>
                                  <a:lnTo>
                                    <a:pt x="1184" y="71761"/>
                                  </a:lnTo>
                                  <a:close/>
                                </a:path>
                              </a:pathLst>
                            </a:custGeom>
                            <a:solidFill>
                              <a:srgbClr val="5D84E3"/>
                            </a:solidFill>
                            <a:ln w="144690"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wgp>
                </a:graphicData>
              </a:graphic>
            </wp:anchor>
          </w:drawing>
        </mc:Choice>
        <mc:Fallback>
          <w:pict>
            <v:group w14:anchorId="5AF29D07" id="Graphic 150" o:spid="_x0000_s1026" style="position:absolute;margin-left:370.15pt;margin-top:-29.7pt;width:141.55pt;height:43.1pt;z-index:-251654144" coordsize="17977,5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">
              <v:shape id="Freeform 152" o:spid="_x0000_s1027" style="position:absolute;width:17977;height:5472;visibility:visible;mso-wrap-style:square;v-text-anchor:middle" coordsize="1797722,54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" path="m,l1797723,r,547200l,547200,,xe" filled="f" stroked="f" strokeweight=".07583mm">
                <v:stroke joinstyle="miter"/>
                <v:path arrowok="t" o:connecttype="custom" o:connectlocs="0,0;1797723,0;1797723,547200;0,547200" o:connectangles="0,0,0,0"/>
              </v:shape>
              <v:group id="_x0000_s1028" style="position:absolute;left:835;top:258;width:16013;height:4966" coordorigin="835,258" coordsize="16012,4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">
                <v:shape id="Freeform 154" o:spid="_x0000_s1029" style="position:absolute;left:2352;top:711;width:543;height:1739;visibility:visible;mso-wrap-style:square;v-text-anchor:middle" coordsize="54260,173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" path="m40494,154961v,38,-39,85,-39,85c16600,145360,12413,147240,15401,111100v28182,17215,26226,23538,25093,43861m47688,119667c43046,113708,31925,103946,26108,98153,17149,89229,14825,86572,14825,71343r,-64887c14825,-2810,548,-1481,548,6790v,,-1007,112877,,122491c1539,138876,-3225,146362,12169,156091v17031,10766,41498,17874,41498,17874c53667,173965,53994,149131,54329,139864v337,-9259,-2001,-14233,-6641,-20197e" fillcolor="#5d84e3" stroked="f" strokeweight=".07583mm">
                  <v:stroke joinstyle="miter"/>
                  <v:path arrowok="t" o:connecttype="custom" o:connectlocs="40494,154961;40455,155046;15401,111100;40494,154961;47688,119667;26108,98153;14825,71343;14825,6456;548,6790;548,129281;12169,156091;53667,173965;54329,139864;47688,119667" o:connectangles="0,0,0,0,0,0,0,0,0,0,0,0,0,0"/>
                </v:shape>
                <v:shape id="Freeform 155" o:spid="_x0000_s1030" style="position:absolute;left:3036;top:711;width:542;height:1739;visibility:visible;mso-wrap-style:square;v-text-anchor:middle" coordsize="54251,17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" path="m39088,111104v2980,36150,-1197,34268,-25063,43953c14025,155057,13989,155025,13989,154967,12864,134650,10886,128318,39088,111104m160,139878v337,9275,656,34091,656,34091c816,173969,25291,166861,42312,156103v15396,-9727,10627,-17213,11620,-26808c54931,119681,53932,6805,53932,6805v,-8271,-14274,-9596,-14274,-337l39658,71355v,15231,-2315,17877,-11285,26810c22564,103968,11437,113722,6792,119681,2141,125643,-194,130609,160,139878e" fillcolor="#5d84e3" stroked="f" strokeweight=".07583mm">
                  <v:stroke joinstyle="miter"/>
                  <v:path arrowok="t" o:connecttype="custom" o:connectlocs="39088,111104;14025,155057;13989,154967;39088,111104;160,139878;816,173969;42312,156103;53932,129295;53932,6805;39658,6468;39658,71355;28373,98165;6792,119681;160,139878" o:connectangles="0,0,0,0,0,0,0,0,0,0,0,0,0,0"/>
                </v:shape>
                <v:shape id="Freeform 156" o:spid="_x0000_s1031" style="position:absolute;left:2706;top:258;width:531;height:1581;visibility:visible;mso-wrap-style:square;v-text-anchor:middle" coordsize="53075,158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" path="m26406,140744v-27482,-14671,-7828,-34550,,-47710l27098,94125v20206,30156,14724,34695,-692,46619m44873,99004v-8331,-14810,,,-11489,-19308l33384,8092v,-11210,-14172,-10320,-14172,l19379,79603v,,-12106,20292,-15475,28380c529,116071,-4010,125764,7454,138788v867,996,2316,3734,19057,19401c26522,158189,26865,157817,26865,157817v,,-102,-91,14638,-14594c59737,125272,53201,113805,44873,99004e" fillcolor="#5d84e3" stroked="f" strokeweight=".07583mm">
                  <v:stroke joinstyle="miter"/>
                  <v:path arrowok="t" o:connecttype="custom" o:connectlocs="26406,140744;26406,93034;27098,94125;26406,140744;44873,99004;33384,79696;33384,8092;19212,8092;19379,79603;3904,107983;7454,138788;26511,158189;26865,157817;41503,143223;44873,99004" o:connectangles="0,0,0,0,0,0,0,0,0,0,0,0,0,0,0"/>
                </v:shape>
                <v:shape id="Freeform 157" o:spid="_x0000_s1032" style="position:absolute;left:835;top:1956;width:2052;height:1134;visibility:visible;mso-wrap-style:square;v-text-anchor:middle" coordsize="205219,113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" path="m192632,89605c171276,81438,157041,79331,118599,71618,80138,63906,57160,56863,36383,35049v33366,12780,86859,17398,116023,23562c181582,64789,189531,72324,192651,89586r-19,19xm204982,82787c204291,68729,199300,56302,170456,45536,146222,36480,111939,34507,87033,30540,62127,26551,20784,19752,101,80,15606,51449,54438,72959,93852,81380v44635,9522,84663,13525,109001,30395l205320,113482v-1375,-11869,370,-16638,-338,-30695e" fillcolor="#5d84e3" stroked="f" strokeweight=".07583mm">
                  <v:stroke joinstyle="miter"/>
                  <v:path arrowok="t" o:connecttype="custom" o:connectlocs="192632,89605;118599,71618;36383,35049;152406,58611;192651,89586;192632,89605;204982,82787;170456,45536;87033,30540;101,80;93852,81380;202853,111775;205320,113482;204982,82787" o:connectangles="0,0,0,0,0,0,0,0,0,0,0,0,0,0"/>
                </v:shape>
                <v:shape id="Freeform 158" o:spid="_x0000_s1033" style="position:absolute;left:3040;top:1956;width:2052;height:1133;visibility:visible;mso-wrap-style:square;v-text-anchor:middle" coordsize="205224,113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" path="m12792,89586c15912,72324,23861,64798,53034,58611,82199,52447,135683,47818,169058,35046,148283,56863,125292,63906,86853,71627,48394,79328,34156,81435,12809,89605r-17,-19xm115,113468r2465,-1696c26923,94905,66954,90899,111589,81380,151000,72959,189843,51460,205340,80,184668,19752,143306,26551,118408,30537,93493,34507,59230,36480,34999,45525,6149,56302,1161,68729,461,82779v-702,14063,1046,18834,-346,30689e" fillcolor="#5d84e3" stroked="f" strokeweight=".07583mm">
                  <v:stroke joinstyle="miter"/>
                  <v:path arrowok="t" o:connecttype="custom" o:connectlocs="12792,89586;53034,58611;169058,35046;86853,71627;12809,89605;12792,89586;115,113468;2580,111772;111589,81380;205340,80;118408,30537;34999,45525;461,82779;115,113468" o:connectangles="0,0,0,0,0,0,0,0,0,0,0,0,0,0"/>
                </v:shape>
                <v:shape id="Freeform 159" o:spid="_x0000_s1034" style="position:absolute;left:1004;top:2492;width:1868;height:1413;visibility:visible;mso-wrap-style:square;v-text-anchor:middle" coordsize="186875,14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" path="m173136,126377r-18909,c154227,126377,154658,118582,153558,105159,152082,87443,131379,85884,97302,76439,73930,69966,43399,61583,29761,38288v8295,3631,24915,10627,52038,16189c107622,59766,122363,62765,146119,67706v22599,4692,27017,18503,27017,33718l173136,126377xm186617,94483c186935,66847,171053,59087,147373,52877,123718,46669,90725,42015,62691,33949,34662,25861,19090,20589,100,97,4144,40149,32170,68404,66733,80502v34565,12118,32696,9631,51382,14290c136798,99446,140217,106283,140217,117777r,23587l186617,141364v943,-53390,-308,-19245,,-46881e" fillcolor="#5d84e3" stroked="f" strokeweight=".07583mm">
                  <v:stroke joinstyle="miter"/>
                  <v:path arrowok="t" o:connecttype="custom" o:connectlocs="173136,126377;154227,126377;153558,105159;97302,76439;29761,38288;81799,54477;146119,67706;173136,101424;173136,126377;186617,94483;147373,52877;62691,33949;100,97;66733,80502;118115,94792;140217,117777;140217,141364;186617,141364;186617,94483" o:connectangles="0,0,0,0,0,0,0,0,0,0,0,0,0,0,0,0,0,0,0"/>
                </v:shape>
                <v:shape id="Freeform 160" o:spid="_x0000_s1035" style="position:absolute;left:3046;top:2493;width:1868;height:1412;visibility:visible;mso-wrap-style:square;v-text-anchor:middle" coordsize="186869,141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" path="m13958,101423v,-15202,4409,-29032,27016,-33716c64728,62774,79468,59775,105280,54486v27129,-5559,43776,-12558,52046,-16208c143697,61603,113166,69975,89774,76448,55717,85893,35003,87453,33538,105160v-1103,13420,-661,21226,-661,21226l13958,126386r,-24963xm468,141379r46400,l46868,117773v,-11480,3430,-18318,22113,-22974c87664,90145,85796,92629,120361,80511,154912,68413,182949,40158,186985,106,167995,20596,152420,25871,124397,33956,96379,42021,63372,46678,39712,52886,16029,59086,161,66856,468,94503v319,27617,-932,-6531,,46876e" fillcolor="#5d84e3" stroked="f" strokeweight=".07583mm">
                  <v:stroke joinstyle="miter"/>
                  <v:path arrowok="t" o:connecttype="custom" o:connectlocs="13958,101423;40974,67707;105280,54486;157326,38278;89774,76448;33538,105160;32877,126386;13958,126386;13958,101423;468,141379;46868,141379;46868,117773;68981,94799;120361,80511;186985,106;124397,33956;39712,52886;468,94503;468,141379" o:connectangles="0,0,0,0,0,0,0,0,0,0,0,0,0,0,0,0,0,0,0"/>
                </v:shape>
                <v:shape id="Freeform 161" o:spid="_x0000_s1036" style="position:absolute;left:1299;top:4384;width:633;height:840;visibility:visible;mso-wrap-style:square;v-text-anchor:middle" coordsize="63255,8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" path="m63326,81609v-5952,1393,-12373,2564,-18563,2564c18400,84173,70,71024,70,43562,70,15762,17110,161,44763,161v5381,,12499,1040,18450,3376l62044,17267c55860,13789,50254,12968,44423,12968v-16812,,-27313,12778,-27313,29440c17110,58930,27386,71377,44763,71377v6426,,14013,-1401,17863,-3379l63326,81609xe" fillcolor="#5d84e3" stroked="f" strokeweight=".07583mm">
                  <v:stroke joinstyle="miter"/>
                  <v:path arrowok="t" o:connecttype="custom" o:connectlocs="63326,81609;44763,84173;70,43562;44763,161;63213,3537;62044,17267;44423,12968;17110,42408;44763,71377;62626,67998;63326,81609" o:connectangles="0,0,0,0,0,0,0,0,0,0,0"/>
                </v:shape>
                <v:shape id="Freeform 162" o:spid="_x0000_s1037" style="position:absolute;left:2012;top:4384;width:711;height:840;visibility:visible;mso-wrap-style:square;v-text-anchor:middle" coordsize="71061,84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" path="m67664,17298c61369,14398,53195,12992,46648,12992v-19012,,-29521,12799,-29521,29437c17127,58962,27403,71406,44796,71406v4429,,7933,-466,10737,-1161l55533,49063r-17276,l38257,36270r32903,l71160,80010v-8633,2326,-17622,4192,-26364,4192c18416,84202,98,71053,98,43600,98,15785,17127,185,44796,185v9456,,16911,1294,23916,3376l67664,17298xe" fillcolor="#5d84e3" stroked="f" strokeweight=".07583mm">
                  <v:stroke joinstyle="miter"/>
                  <v:path arrowok="t" o:connecttype="custom" o:connectlocs="67664,17298;46648,12992;17127,42429;44796,71406;55533,70245;55533,49063;38257,49063;38257,36270;71160,36270;71160,80010;44796,84202;98,43600;44796,185;68712,3561;67664,17298" o:connectangles="0,0,0,0,0,0,0,0,0,0,0,0,0,0,0"/>
                </v:shape>
                <v:shape id="Freeform 163" o:spid="_x0000_s1038" style="position:absolute;left:2880;top:4398;width:164;height:812;visibility:visible;mso-wrap-style:square;v-text-anchor:middle" coordsize="16339,81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" path="m,151r16340,l16340,81369,,81369,,151xe" fillcolor="#5d84e3" stroked="f" strokeweight=".07583mm">
                  <v:stroke joinstyle="miter"/>
                  <v:path arrowok="t" o:connecttype="custom" o:connectlocs="0,151;16340,151;16340,81369;0,81369" o:connectangles="0,0,0,0"/>
                </v:shape>
                <v:shape id="Freeform 164" o:spid="_x0000_s1039" style="position:absolute;left:3135;top:4398;width:821;height:812;visibility:visible;mso-wrap-style:square;v-text-anchor:middle" coordsize="82149,81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" path="m114,81368r16908,l24148,62755r33023,l64179,81368r18085,l50281,161r-18422,l114,81368xm52613,49948r-23792,l40601,16445r233,l52613,49948xe" fillcolor="#5d84e3" stroked="f" strokeweight=".07583mm">
                  <v:stroke joinstyle="miter"/>
                  <v:path arrowok="t" o:connecttype="custom" o:connectlocs="114,81368;17022,81368;24148,62755;57171,62755;64179,81368;82264,81368;50281,161;31859,161;114,81368;52613,49948;28821,49948;40601,16445;40834,16445;52613,49948" o:connectangles="0,0,0,0,0,0,0,0,0,0,0,0,0,0"/>
                </v:shape>
                <v:shape id="Freeform 165" o:spid="_x0000_s1040" style="position:absolute;left:4047;top:4398;width:609;height:812;visibility:visible;mso-wrap-style:square;v-text-anchor:middle" coordsize="60909,81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" path="m148,81369r16340,l16488,47623r5251,c28624,47623,30734,49949,33052,55998r9807,25371l61057,81369,47990,49607c46355,46001,43795,41577,39355,41232r,-238c49735,39604,56162,31686,56162,22151,56162,-421,35275,162,17766,162l148,162r,81207xm16488,12942r5361,c30023,12942,39125,13782,39125,23544v,10126,-9212,11291,-17276,11291l16488,34835r,-21893xe" fillcolor="#5d84e3" stroked="f" strokeweight=".07583mm">
                  <v:stroke joinstyle="miter"/>
                  <v:path arrowok="t" o:connecttype="custom" o:connectlocs="148,81369;16488,81369;16488,47623;21739,47623;33052,55998;42859,81369;61057,81369;47990,49607;39355,41232;39355,40994;56162,22151;17766,162;148,162;148,81369;16488,12942;21849,12942;39125,23544;21849,34835;16488,34835;16488,12942" o:connectangles="0,0,0,0,0,0,0,0,0,0,0,0,0,0,0,0,0,0,0,0"/>
                </v:shape>
                <v:shape id="Freeform 166" o:spid="_x0000_s1041" style="position:absolute;left:3133;top:2734;width:4964;height:27;rotation:-90;flip:y;visibility:visible;mso-wrap-style:square;v-text-anchor:middle" coordsize="496487,2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" path="m205,190r496487,e" filled="f" strokecolor="#5d84e3" strokeweight=".07583mm">
                  <v:stroke joinstyle="miter"/>
                  <v:path arrowok="t" o:connecttype="custom" o:connectlocs="205,190;496692,190" o:connectangles="0,0"/>
                </v:shape>
                <v:group id="_x0000_s1042" style="position:absolute;left:6125;top:1583;width:10723;height:2544" coordorigin="6125,1583" coordsize="10723,2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shape id="Freeform 168" o:spid="_x0000_s1043" style="position:absolute;left:6125;top:1590;width:97;height:406;visibility:visible;mso-wrap-style:square;v-text-anchor:middle" coordsize="9725,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" path="m225,66r9725,l9950,40635r-9725,l225,66xe" fillcolor="#5d84e3" stroked="f" strokeweight="1.71828mm">
                    <v:stroke joinstyle="miter"/>
                    <v:path arrowok="t" o:connecttype="custom" o:connectlocs="225,66;9950,66;9950,40635;225,40635" o:connectangles="0,0,0,0"/>
                  </v:shape>
                  <v:shape id="Freeform 169" o:spid="_x0000_s1044" style="position:absolute;left:6322;top:1590;width:357;height:406;visibility:visible;mso-wrap-style:square;v-text-anchor:middle" coordsize="35701,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" path="m9194,40635r,-12219c9194,21795,9066,16077,8746,10660r256,c11049,15415,13929,20652,16488,24985r9213,15650l35938,40635r,-40569l26981,66r,11798c26981,18003,27173,23481,27748,28838r-128,c25637,24263,23142,19207,20583,14933l11625,66,237,66r,40569l9194,40635xe" fillcolor="#5d84e3" stroked="f" strokeweight="1.71828mm">
                    <v:stroke joinstyle="miter"/>
                    <v:path arrowok="t" o:connecttype="custom" o:connectlocs="9194,40635;9194,28416;8746,10660;9002,10660;16488,24985;25701,40635;35938,40635;35938,66;26981,66;26981,11864;27748,28838;27620,28838;20583,14933;11625,66;237,66;237,40635;9194,40635" o:connectangles="0,0,0,0,0,0,0,0,0,0,0,0,0,0,0,0,0"/>
                  </v:shape>
                  <v:shape id="Freeform 170" o:spid="_x0000_s1045" style="position:absolute;left:6780;top:1590;width:97;height:406;visibility:visible;mso-wrap-style:square;v-text-anchor:middle" coordsize="9725,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" path="m249,66r9725,l9974,40635r-9725,l249,66xe" fillcolor="#5d84e3" stroked="f" strokeweight="1.71828mm">
                    <v:stroke joinstyle="miter"/>
                    <v:path arrowok="t" o:connecttype="custom" o:connectlocs="249,66;9974,66;9974,40635;249,40635" o:connectangles="0,0,0,0"/>
                  </v:shape>
                  <v:shape id="Freeform 171" o:spid="_x0000_s1046" style="position:absolute;left:6945;top:1590;width:332;height:406;visibility:visible;mso-wrap-style:square;v-text-anchor:middle" coordsize="33141,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" path="m11903,40635r9726,l21629,7770r11772,l33401,66,259,66r,7704l11903,7770r,32865xe" fillcolor="#5d84e3" stroked="f" strokeweight="1.71828mm">
                    <v:stroke joinstyle="miter"/>
                    <v:path arrowok="t" o:connecttype="custom" o:connectlocs="11903,40635;21629,40635;21629,7770;33401,7770;33401,66;259,66;259,7770;11903,7770;11903,40635" o:connectangles="0,0,0,0,0,0,0,0,0"/>
                  </v:shape>
                  <v:shape id="Freeform 172" o:spid="_x0000_s1047" style="position:absolute;left:7345;top:1590;width:97;height:406;visibility:visible;mso-wrap-style:square;v-text-anchor:middle" coordsize="9725,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" path="m269,66r9725,l9994,40635r-9725,l269,66xe" fillcolor="#5d84e3" stroked="f" strokeweight="1.71828mm">
                    <v:stroke joinstyle="miter"/>
                    <v:path arrowok="t" o:connecttype="custom" o:connectlocs="269,66;9994,66;9994,40635;269,40635" o:connectangles="0,0,0,0"/>
                  </v:shape>
                  <v:shape id="Freeform 173" o:spid="_x0000_s1048" style="position:absolute;left:7512;top:1590;width:393;height:406;visibility:visible;mso-wrap-style:square;v-text-anchor:middle" coordsize="39348,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" path="m25745,30222r3327,10413l39629,40635,26193,66r-12796,l281,40635r10045,l13397,30222r12348,xm14804,23360r2560,-8607c18067,12405,18707,9335,19347,6928r128,c20115,9335,20882,12345,21650,14753r2687,8607l14804,23360xe" fillcolor="#5d84e3" stroked="f" strokeweight="1.71828mm">
                    <v:stroke joinstyle="miter"/>
                    <v:path arrowok="t" o:connecttype="custom" o:connectlocs="25745,30222;29072,40635;39629,40635;26193,66;13397,66;281,40635;10326,40635;13397,30222;25745,30222;14804,23360;17364,14753;19347,6928;19475,6928;21650,14753;24337,23360;14804,23360" o:connectangles="0,0,0,0,0,0,0,0,0,0,0,0,0,0,0,0"/>
                  </v:shape>
                  <v:shape id="Freeform 174" o:spid="_x0000_s1049" style="position:absolute;left:7896;top:1590;width:331;height:406;visibility:visible;mso-wrap-style:square;v-text-anchor:middle" coordsize="33141,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" path="m11938,40635r9725,l21663,7770r11773,l33436,66,294,66r,7704l11938,7770r,32865xe" fillcolor="#5d84e3" stroked="f" strokeweight="1.71828mm">
                    <v:stroke joinstyle="miter"/>
                    <v:path arrowok="t" o:connecttype="custom" o:connectlocs="11938,40635;21663,40635;21663,7770;33436,7770;33436,66;294,66;294,7770;11938,7770;11938,40635" o:connectangles="0,0,0,0,0,0,0,0,0"/>
                  </v:shape>
                  <v:shape id="Freeform 175" o:spid="_x0000_s1050" style="position:absolute;left:8295;top:1590;width:98;height:406;visibility:visible;mso-wrap-style:square;v-text-anchor:middle" coordsize="9725,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" path="m304,66r9725,l10029,40635r-9725,l304,66xe" fillcolor="#5d84e3" stroked="f" strokeweight="1.71828mm">
                    <v:stroke joinstyle="miter"/>
                    <v:path arrowok="t" o:connecttype="custom" o:connectlocs="304,66;10029,66;10029,40635;304,40635" o:connectangles="0,0,0,0"/>
                  </v:shape>
                  <v:shape id="Freeform 176" o:spid="_x0000_s1051" style="position:absolute;left:8457;top:1590;width:397;height:406;visibility:visible;mso-wrap-style:square;v-text-anchor:middle" coordsize="39731,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" path="m25524,40635l40047,66r-10365,l24180,17401v-1472,4635,-2815,9450,-3903,14326l20085,31727c19062,26671,17718,22096,16246,17221l11000,66,315,66,14135,40635r11389,xe" fillcolor="#5d84e3" stroked="f" strokeweight="1.71828mm">
                    <v:stroke joinstyle="miter"/>
                    <v:path arrowok="t" o:connecttype="custom" o:connectlocs="25524,40635;40047,66;29682,66;24180,17401;20277,31727;20085,31727;16246,17221;11000,66;315,66;14135,40635;25524,40635" o:connectangles="0,0,0,0,0,0,0,0,0,0,0"/>
                  </v:shape>
                  <v:shape id="Freeform 177" o:spid="_x0000_s1052" style="position:absolute;left:8917;top:1590;width:274;height:406;visibility:visible;mso-wrap-style:square;v-text-anchor:middle" coordsize="27447,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" path="m25922,16017r-15867,l10055,7590r16827,l26882,66,330,66r,40569l27777,40635r,-7524l10055,33111r,-9630l25922,23481r,-7464xe" fillcolor="#5d84e3" stroked="f" strokeweight="1.71828mm">
                    <v:stroke joinstyle="miter"/>
                    <v:path arrowok="t" o:connecttype="custom" o:connectlocs="25922,16017;10055,16017;10055,7590;26882,7590;26882,66;330,66;330,40635;27777,40635;27777,33111;10055,33111;10055,23481;25922,23481;25922,16017" o:connectangles="0,0,0,0,0,0,0,0,0,0,0,0,0"/>
                  </v:shape>
                  <v:shape id="Freeform 178" o:spid="_x0000_s1053" style="position:absolute;left:9400;top:1583;width:414;height:420;visibility:visible;mso-wrap-style:square;v-text-anchor:middle" coordsize="41459,41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" path="m21336,66c8667,66,350,9155,350,21314v,11617,7550,20706,20282,20706c33300,42020,41809,34014,41809,20652,41809,9396,34580,66,21336,66xm21144,7349v6718,,10364,6260,10364,13604c31508,28838,27734,34736,21144,34736v-6526,,-10493,-5597,-10493,-13603c10651,13248,14490,7349,21144,7349xe" fillcolor="#5d84e3" stroked="f" strokeweight="1.71828mm">
                    <v:stroke joinstyle="miter"/>
                    <v:path arrowok="t" o:connecttype="custom" o:connectlocs="21336,66;350,21314;20632,42020;41809,20652;21336,66;21144,7349;31508,20953;21144,34736;10651,21133;21144,7349" o:connectangles="0,0,0,0,0,0,0,0,0,0"/>
                  </v:shape>
                  <v:shape id="Freeform 179" o:spid="_x0000_s1054" style="position:absolute;left:9894;top:1590;width:357;height:406;visibility:visible;mso-wrap-style:square;v-text-anchor:middle" coordsize="35701,40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" path="m9324,40635r,-12219c9324,21795,9196,16077,8876,10660r256,c11180,15415,14059,20652,16618,24985r9213,15650l36068,40635r,-40569l27111,66r,11798c27111,18003,27303,23481,27879,28838r-128,c25767,24263,23272,19207,20713,14933l11755,66,367,66r,40569l9324,40635xe" fillcolor="#5d84e3" stroked="f" strokeweight="1.71828mm">
                    <v:stroke joinstyle="miter"/>
                    <v:path arrowok="t" o:connecttype="custom" o:connectlocs="9324,40635;9324,28416;8876,10660;9132,10660;16618,24985;25831,40635;36068,40635;36068,66;27111,66;27111,11864;27879,28838;27751,28838;20713,14933;11755,66;367,66;367,40635;9324,40635" o:connectangles="0,0,0,0,0,0,0,0,0,0,0,0,0,0,0,0,0"/>
                  </v:shape>
                  <v:shape id="Freeform 180" o:spid="_x0000_s1055" style="position:absolute;left:6192;top:2839;width:806;height:993;visibility:visible;mso-wrap-style:square;v-text-anchor:middle" coordsize="80566,99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" path="m240,98293v6399,725,13816,1160,22978,1160c42268,99453,57393,94522,66700,85387,75717,76396,80807,63346,80807,47395v,-15806,-5090,-27117,-13961,-35092c58265,4473,45322,122,27144,122,17110,122,7948,992,240,2297r,95996xm12892,11433v3345,-725,8290,-1305,14834,-1305c54484,10128,67573,24774,67427,47830v,26391,-14542,41472,-41737,41472c20745,89302,16092,89157,12892,88722r,-77289xe" fillcolor="#5d84e3" stroked="f" strokeweight="4.01917mm">
                    <v:stroke joinstyle="miter"/>
                    <v:path arrowok="t" o:connecttype="custom" o:connectlocs="240,98293;23218,99453;66700,85387;80807,47395;66846,12303;27144,122;240,2297;240,98293;12892,11433;27726,10128;67427,47830;25690,89302;12892,88722;12892,11433" o:connectangles="0,0,0,0,0,0,0,0,0,0,0,0,0,0"/>
                  </v:shape>
                  <v:shape id="Freeform 181" o:spid="_x0000_s1056" style="position:absolute;left:7140;top:2845;width:159;height:978;visibility:visible;mso-wrap-style:square;v-text-anchor:middle" coordsize="15851,9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" path="m14660,98003r,-70184l1863,27819r,70184l14660,98003xm8262,122c3462,122,263,3747,263,8098v,4350,3054,7830,7708,7830c13061,15928,16115,12448,16115,8098,16115,3602,12915,122,8262,122xe" fillcolor="#5d84e3" stroked="f" strokeweight="4.01917mm">
                    <v:stroke joinstyle="miter"/>
                    <v:path arrowok="t" o:connecttype="custom" o:connectlocs="14660,98003;14660,27819;1863,27819;1863,98003;14660,98003;8262,122;263,8098;7971,15928;16115,8098;8262,122" o:connectangles="0,0,0,0,0,0,0,0,0,0"/>
                  </v:shape>
                  <v:shape id="Freeform 182" o:spid="_x0000_s1057" style="position:absolute;left:7446;top:3107;width:659;height:1020;visibility:visible;mso-wrap-style:square;v-text-anchor:middle" coordsize="65878,101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" path="m65580,20723v,-8410,145,-14210,582,-19141l54818,1582r-436,10586l54091,12168c50892,6368,44348,132,32132,132,15844,132,283,13473,283,37254v,19431,12507,34222,29958,34222c41148,71476,48856,66256,52637,59731r291,l52928,67416v,17836,-9598,24651,-22687,24651c21515,92067,14244,89457,9590,86412l6391,96273v5672,3770,14979,5800,23414,5800c38676,102073,48565,99898,55545,93663,62235,87427,65580,77712,65580,61471r,-40748xm52782,41895v,2175,-291,4640,-1018,6815c49147,56830,42021,61761,34022,61761,20352,61761,13226,50305,13226,36529v,-16241,8726,-26536,20942,-26536c43620,9993,49728,16083,52055,23624v582,1595,727,3480,727,5655l52782,41895xe" fillcolor="#5d84e3" stroked="f" strokeweight="4.01917mm">
                    <v:stroke joinstyle="miter"/>
                    <v:path arrowok="t" o:connecttype="custom" o:connectlocs="65580,20723;66162,1582;54818,1582;54382,12168;54091,12168;32132,132;283,37254;30241,71476;52637,59731;52928,59731;52928,67416;30241,92067;9590,86412;6391,96273;29805,102073;55545,93663;65580,61471;65580,20723;52782,41895;51764,48710;34022,61761;13226,36529;34168,9993;52055,23624;52782,29279;52782,41895" o:connectangles="0,0,0,0,0,0,0,0,0,0,0,0,0,0,0,0,0,0,0,0,0,0,0,0,0,0"/>
                  </v:shape>
                  <v:shape id="Freeform 183" o:spid="_x0000_s1058" style="position:absolute;left:8285;top:2845;width:158;height:978;visibility:visible;mso-wrap-style:square;v-text-anchor:middle" coordsize="15851,9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" path="m14702,98003r,-70184l1904,27819r,70184l14702,98003xm8303,122c3504,122,305,3747,305,8098v,4350,3054,7830,7707,7830c13102,15928,16156,12448,16156,8098,16156,3602,12957,122,8303,122xe" fillcolor="#5d84e3" stroked="f" strokeweight="4.01917mm">
                    <v:stroke joinstyle="miter"/>
                    <v:path arrowok="t" o:connecttype="custom" o:connectlocs="14702,98003;14702,27819;1904,27819;1904,98003;14702,98003;8303,122;305,8098;8012,15928;16156,8098;8303,122" o:connectangles="0,0,0,0,0,0,0,0,0,0"/>
                  </v:shape>
                  <v:shape id="Freeform 184" o:spid="_x0000_s1059" style="position:absolute;left:8561;top:2953;width:418;height:886;visibility:visible;mso-wrap-style:square;v-text-anchor:middle" coordsize="41737,8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" path="m11227,3895r,13050l320,16945r,9716l11227,26661r,38282c11227,73208,12681,79444,16171,83359v3054,3335,7853,5365,13816,5365c34931,88724,38858,87854,41330,86984r-582,-9715c38858,77849,36822,78139,33331,78139v-7125,,-9598,-4931,-9598,-13631l23733,26661r18324,l42057,16945r-18324,l23733,124,11227,3895xe" fillcolor="#5d84e3" stroked="f" strokeweight="4.01917mm">
                    <v:stroke joinstyle="miter"/>
                    <v:path arrowok="t" o:connecttype="custom" o:connectlocs="11227,3895;11227,16945;320,16945;320,26661;11227,26661;11227,64943;16171,83359;29987,88724;41330,86984;40748,77269;33331,78139;23733,64508;23733,26661;42057,26661;42057,16945;23733,16945;23733,124;11227,3895" o:connectangles="0,0,0,0,0,0,0,0,0,0,0,0,0,0,0,0,0,0"/>
                  </v:shape>
                  <v:shape id="Freeform 185" o:spid="_x0000_s1060" style="position:absolute;left:9067;top:3107;width:560;height:732;visibility:visible;mso-wrap-style:square;v-text-anchor:middle" coordsize="55989,7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" path="m55312,28694c55312,14773,50076,127,28553,127,19682,127,11102,2592,5285,6218r2909,8555c13138,11438,19973,9553,26663,9553,41060,9408,42660,19993,42660,25649r,1450c15465,26954,341,36234,341,53200v,10151,7271,20156,21523,20156c31898,73356,39460,68426,43387,62916r436,l44841,71761r11489,c55603,66976,55312,61031,55312,54940r,-26246xm42951,48125v,1160,-146,2610,-582,4060c40333,58130,34370,63931,25063,63931v-6399,,-11925,-3770,-11925,-12181c13138,38119,28990,35654,42951,35944r,12181xe" fillcolor="#5d84e3" stroked="f" strokeweight="4.01917mm">
                    <v:stroke joinstyle="miter"/>
                    <v:path arrowok="t" o:connecttype="custom" o:connectlocs="55312,28694;28553,127;5285,6218;8194,14773;26663,9553;42660,25649;42660,27099;341,53200;21864,73356;43387,62916;43823,62916;44841,71761;56330,71761;55312,54940;55312,28694;42951,48125;42369,52185;25063,63931;13138,51750;42951,35944;42951,48125" o:connectangles="0,0,0,0,0,0,0,0,0,0,0,0,0,0,0,0,0,0,0,0,0"/>
                  </v:shape>
                  <v:shape id="Freeform 186" o:spid="_x0000_s1061" style="position:absolute;left:9823;top:2794;width:128;height:1029;visibility:visible;mso-wrap-style:square;v-text-anchor:middle" coordsize="12797,102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" path="m360,121r12798,l13158,103077r-12798,l360,121xe" fillcolor="#5d84e3" stroked="f" strokeweight="4.01917mm">
                    <v:stroke joinstyle="miter"/>
                    <v:path arrowok="t" o:connecttype="custom" o:connectlocs="360,121;13158,121;13158,103077;360,103077" o:connectangles="0,0,0,0"/>
                  </v:shape>
                  <v:shape id="Freeform 187" o:spid="_x0000_s1062" style="position:absolute;left:10478;top:2846;width:128;height:977;visibility:visible;mso-wrap-style:square;v-text-anchor:middle" coordsize="12797,97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" path="m384,122r12798,l13182,97858r-12798,l384,122xe" fillcolor="#5d84e3" stroked="f" strokeweight="4.01917mm">
                    <v:stroke joinstyle="miter"/>
                    <v:path arrowok="t" o:connecttype="custom" o:connectlocs="384,122;13182,122;13182,97858;384,97858" o:connectangles="0,0,0,0"/>
                  </v:shape>
                  <v:shape id="Freeform 188" o:spid="_x0000_s1063" style="position:absolute;left:10831;top:3107;width:605;height:716;visibility:visible;mso-wrap-style:square;v-text-anchor:middle" coordsize="60497,7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" path="m987,71761r12798,l13785,29564v,-2176,291,-4351,872,-5946c16984,16513,23528,10567,31818,10567v12070,,16288,9426,16288,20737l48106,71761r12797,l60903,29999c60903,5927,45779,127,36035,127,24401,127,16257,6652,12767,13178r-291,l11749,1577r-11343,c842,7377,987,13178,987,20573r,51188xe" fillcolor="#5d84e3" stroked="f" strokeweight="4.01917mm">
                    <v:stroke joinstyle="miter"/>
                    <v:path arrowok="t" o:connecttype="custom" o:connectlocs="987,71761;13785,71761;13785,29564;14657,23618;31818,10567;48106,31304;48106,71761;60903,71761;60903,29999;36035,127;12767,13178;12476,13178;11749,1577;406,1577;987,20573;987,71761" o:connectangles="0,0,0,0,0,0,0,0,0,0,0,0,0,0,0,0"/>
                  </v:shape>
                  <v:shape id="Freeform 189" o:spid="_x0000_s1064" style="position:absolute;left:11638;top:3107;width:605;height:716;visibility:visible;mso-wrap-style:square;v-text-anchor:middle" coordsize="60497,7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" path="m1017,71761r12797,l13814,29564v,-2176,291,-4351,873,-5946c17014,16513,23558,10567,31847,10567v12071,,16288,9426,16288,20737l48135,71761r12798,l60933,29999c60933,5927,45808,127,36065,127,24430,127,16287,6652,12796,13178r-291,l11778,1577r-11343,c871,7377,1017,13178,1017,20573r,51188xe" fillcolor="#5d84e3" stroked="f" strokeweight="4.01917mm">
                    <v:stroke joinstyle="miter"/>
                    <v:path arrowok="t" o:connecttype="custom" o:connectlocs="1017,71761;13814,71761;13814,29564;14687,23618;31847,10567;48135,31304;48135,71761;60933,71761;60933,29999;36065,127;12796,13178;12505,13178;11778,1577;435,1577;1017,20573;1017,71761" o:connectangles="0,0,0,0,0,0,0,0,0,0,0,0,0,0,0,0"/>
                  </v:shape>
                  <v:shape id="Freeform 190" o:spid="_x0000_s1065" style="position:absolute;left:12400;top:3107;width:688;height:732;visibility:visible;mso-wrap-style:square;v-text-anchor:middle" coordsize="68786,7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" path="m35367,127c16025,127,464,13903,464,37249v,22186,14834,36107,33739,36107c51073,73356,69251,62046,69251,36089,69251,14773,55581,127,35367,127xm35076,9698v15124,,21087,14936,21087,26826c56163,52330,47001,63786,34785,63786,22278,63786,13553,52185,13553,36814v,-13195,6544,-27116,21523,-27116xe" fillcolor="#5d84e3" stroked="f" strokeweight="4.01917mm">
                    <v:stroke joinstyle="miter"/>
                    <v:path arrowok="t" o:connecttype="custom" o:connectlocs="35367,127;464,37249;34203,73356;69251,36089;35367,127;35076,9698;56163,36524;34785,63786;13553,36814;35076,9698" o:connectangles="0,0,0,0,0,0,0,0,0,0"/>
                  </v:shape>
                  <v:shape id="Freeform 191" o:spid="_x0000_s1066" style="position:absolute;left:13152;top:3122;width:666;height:701;visibility:visible;mso-wrap-style:square;v-text-anchor:middle" coordsize="66605,70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" path="m491,127l27250,70311r12216,l67097,127r-13379,l40047,39424v-2326,6526,-4362,12326,-5962,18126l33649,57550c32194,51750,30304,45950,27977,39424l14161,127,491,127xe" fillcolor="#5d84e3" stroked="f" strokeweight="4.01917mm">
                    <v:stroke joinstyle="miter"/>
                    <v:path arrowok="t" o:connecttype="custom" o:connectlocs="491,127;27250,70311;39466,70311;67097,127;53718,127;40047,39424;34085,57550;33649,57550;27977,39424;14161,127;491,127" o:connectangles="0,0,0,0,0,0,0,0,0,0,0"/>
                  </v:shape>
                  <v:shape id="Freeform 192" o:spid="_x0000_s1067" style="position:absolute;left:13878;top:3107;width:560;height:732;visibility:visible;mso-wrap-style:square;v-text-anchor:middle" coordsize="55989,7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" path="m55487,28694c55487,14773,50252,127,28729,127,19858,127,11277,2592,5460,6218r2909,8555c13313,11438,20148,9553,26838,9553,41235,9408,42835,19993,42835,25649r,1450c15640,26954,516,36234,516,53200v,10151,7271,20156,21523,20156c32073,73356,39636,68426,43562,62916r436,l45016,71761r11489,c55778,66976,55487,61031,55487,54940r,-26246xm43126,48125v,1160,-146,2610,-582,4060c40508,58130,34546,63931,25238,63931v-6398,,-11925,-3770,-11925,-12181c13313,38119,29165,35654,43126,35944r,12181xe" fillcolor="#5d84e3" stroked="f" strokeweight="4.01917mm">
                    <v:stroke joinstyle="miter"/>
                    <v:path arrowok="t" o:connecttype="custom" o:connectlocs="55487,28694;28729,127;5460,6218;8369,14773;26838,9553;42835,25649;42835,27099;516,53200;22039,73356;43562,62916;43998,62916;45016,71761;56505,71761;55487,54940;55487,28694;43126,48125;42544,52185;25238,63931;13313,51750;43126,35944;43126,48125" o:connectangles="0,0,0,0,0,0,0,0,0,0,0,0,0,0,0,0,0,0,0,0,0"/>
                  </v:shape>
                  <v:shape id="Freeform 193" o:spid="_x0000_s1068" style="position:absolute;left:14548;top:2953;width:418;height:886;visibility:visible;mso-wrap-style:square;v-text-anchor:middle" coordsize="41737,8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" path="m11445,3895r,13050l538,16945r,9716l11445,26661r,38282c11445,73208,12899,79444,16389,83359v3054,3335,7853,5365,13816,5365c35149,88724,39076,87854,41548,86984r-582,-9715c39076,77849,37040,78139,33550,78139v-7126,,-9599,-4931,-9599,-13631l23951,26661r18324,l42275,16945r-18324,l23951,124,11445,3895xe" fillcolor="#5d84e3" stroked="f" strokeweight="4.01917mm">
                    <v:stroke joinstyle="miter"/>
                    <v:path arrowok="t" o:connecttype="custom" o:connectlocs="11445,3895;11445,16945;538,16945;538,26661;11445,26661;11445,64943;16389,83359;30205,88724;41548,86984;40966,77269;33550,78139;23951,64508;23951,26661;42275,26661;42275,16945;23951,16945;23951,124;11445,3895" o:connectangles="0,0,0,0,0,0,0,0,0,0,0,0,0,0,0,0,0,0"/>
                  </v:shape>
                  <v:shape id="Freeform 194" o:spid="_x0000_s1069" style="position:absolute;left:15094;top:2845;width:158;height:978;visibility:visible;mso-wrap-style:square;v-text-anchor:middle" coordsize="15851,9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" path="m14950,98003r,-70184l2153,27819r,70184l14950,98003xm8551,122c3752,122,553,3747,553,8098v,4350,3054,7830,7708,7830c13351,15928,16404,12448,16404,8098,16404,3602,13205,122,8551,122xe" fillcolor="#5d84e3" stroked="f" strokeweight="4.01917mm">
                    <v:stroke joinstyle="miter"/>
                    <v:path arrowok="t" o:connecttype="custom" o:connectlocs="14950,98003;14950,27819;2153,27819;2153,98003;14950,98003;8551,122;553,8098;8261,15928;16404,8098;8551,122" o:connectangles="0,0,0,0,0,0,0,0,0,0"/>
                  </v:shape>
                  <v:shape id="Freeform 195" o:spid="_x0000_s1070" style="position:absolute;left:15399;top:3107;width:688;height:732;visibility:visible;mso-wrap-style:square;v-text-anchor:middle" coordsize="68786,7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" path="m35476,127c16134,127,574,13903,574,37249v,22186,14833,36107,33739,36107c51182,73356,69360,62046,69360,36089,69360,14773,55690,127,35476,127xm35185,9698v15125,,21087,14936,21087,26826c56272,52330,47110,63786,34894,63786,22388,63786,13662,52185,13662,36814v,-13195,6544,-27116,21523,-27116xe" fillcolor="#5d84e3" stroked="f" strokeweight="4.01917mm">
                    <v:stroke joinstyle="miter"/>
                    <v:path arrowok="t" o:connecttype="custom" o:connectlocs="35476,127;574,37249;34313,73356;69360,36089;35476,127;35185,9698;56272,36524;34894,63786;13662,36814;35185,9698" o:connectangles="0,0,0,0,0,0,0,0,0,0"/>
                  </v:shape>
                  <v:shape id="Freeform 196" o:spid="_x0000_s1071" style="position:absolute;left:16243;top:3107;width:605;height:716;visibility:visible;mso-wrap-style:square;v-text-anchor:middle" coordsize="60497,7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" path="m1184,71761r12798,l13982,29564v,-2176,291,-4351,873,-5946c17181,16513,23726,10567,32015,10567v12070,,16288,9426,16288,20737l48303,71761r12797,l61100,29999c61100,5927,45976,127,36232,127,24598,127,16454,6652,12964,13178r-291,l11946,1577r-11343,c1039,7377,1184,13178,1184,20573r,51188xe" fillcolor="#5d84e3" stroked="f" strokeweight="4.01917mm">
                    <v:stroke joinstyle="miter"/>
                    <v:path arrowok="t" o:connecttype="custom" o:connectlocs="1184,71761;13982,71761;13982,29564;14855,23618;32015,10567;48303,31304;48303,71761;61100,71761;61100,29999;36232,127;12964,13178;12673,13178;11946,1577;603,1577;1184,20573;1184,71761" o:connectangles="0,0,0,0,0,0,0,0,0,0,0,0,0,0,0,0"/>
                  </v:shape>
                </v:group>
              </v:group>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45A96" w14:textId="77777777" w:rsidR="000B539B" w:rsidRDefault="000B539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C11B8" w14:textId="77777777" w:rsidR="003774BA" w:rsidRDefault="003774BA" w:rsidP="00292DBC">
    <w:pPr>
      <w:pStyle w:val="Header"/>
    </w:pPr>
  </w:p>
  <w:p w14:paraId="48408467" w14:textId="77777777" w:rsidR="003774BA" w:rsidRPr="00704822" w:rsidRDefault="003774BA" w:rsidP="00292DBC">
    <w:pPr>
      <w:pStyle w:val="Header"/>
    </w:pPr>
  </w:p>
  <w:p w14:paraId="6E2444F9" w14:textId="77777777" w:rsidR="003774BA" w:rsidRDefault="003774BA" w:rsidP="00292D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96929"/>
    <w:multiLevelType w:val="hybridMultilevel"/>
    <w:tmpl w:val="2FAE9130"/>
    <w:lvl w:ilvl="0" w:tplc="105E25B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E4359E"/>
    <w:multiLevelType w:val="hybridMultilevel"/>
    <w:tmpl w:val="92D69BEC"/>
    <w:lvl w:ilvl="0" w:tplc="105E25B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ED213C"/>
    <w:multiLevelType w:val="hybridMultilevel"/>
    <w:tmpl w:val="DF1AA20E"/>
    <w:lvl w:ilvl="0" w:tplc="0A1C53D0">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D575A6"/>
    <w:multiLevelType w:val="hybridMultilevel"/>
    <w:tmpl w:val="7E74CEFE"/>
    <w:lvl w:ilvl="0" w:tplc="105E25B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8734BA"/>
    <w:multiLevelType w:val="hybridMultilevel"/>
    <w:tmpl w:val="E56A9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7F0770"/>
    <w:multiLevelType w:val="hybridMultilevel"/>
    <w:tmpl w:val="E2E0391C"/>
    <w:lvl w:ilvl="0" w:tplc="105E25B2">
      <w:numFmt w:val="bullet"/>
      <w:lvlText w:val="-"/>
      <w:lvlJc w:val="left"/>
      <w:pPr>
        <w:ind w:left="720" w:hanging="360"/>
      </w:pPr>
      <w:rPr>
        <w:rFonts w:ascii="Calibri" w:eastAsiaTheme="minorHAnsi" w:hAnsi="Calibri" w:cs="Calibri" w:hint="default"/>
        <w:b/>
      </w:rPr>
    </w:lvl>
    <w:lvl w:ilvl="1" w:tplc="105E25B2">
      <w:numFmt w:val="bullet"/>
      <w:lvlText w:val="-"/>
      <w:lvlJc w:val="left"/>
      <w:pPr>
        <w:ind w:left="1440" w:hanging="360"/>
      </w:pPr>
      <w:rPr>
        <w:rFonts w:ascii="Calibri" w:eastAsiaTheme="minorHAnsi" w:hAnsi="Calibri" w:cs="Calibri" w:hint="default"/>
        <w:b/>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3160937"/>
    <w:multiLevelType w:val="hybridMultilevel"/>
    <w:tmpl w:val="50A41CE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0B67230"/>
    <w:multiLevelType w:val="hybridMultilevel"/>
    <w:tmpl w:val="A12E03FC"/>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BA4014"/>
    <w:multiLevelType w:val="hybridMultilevel"/>
    <w:tmpl w:val="132E0FF0"/>
    <w:lvl w:ilvl="0" w:tplc="7F6CD2FE">
      <w:start w:val="1"/>
      <w:numFmt w:val="low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3198479">
    <w:abstractNumId w:val="1"/>
  </w:num>
  <w:num w:numId="2" w16cid:durableId="1904565642">
    <w:abstractNumId w:val="7"/>
  </w:num>
  <w:num w:numId="3" w16cid:durableId="297491586">
    <w:abstractNumId w:val="8"/>
  </w:num>
  <w:num w:numId="4" w16cid:durableId="249657203">
    <w:abstractNumId w:val="5"/>
  </w:num>
  <w:num w:numId="5" w16cid:durableId="837967078">
    <w:abstractNumId w:val="6"/>
  </w:num>
  <w:num w:numId="6" w16cid:durableId="1074888487">
    <w:abstractNumId w:val="4"/>
  </w:num>
  <w:num w:numId="7" w16cid:durableId="277879549">
    <w:abstractNumId w:val="3"/>
  </w:num>
  <w:num w:numId="8" w16cid:durableId="576792678">
    <w:abstractNumId w:val="0"/>
  </w:num>
  <w:num w:numId="9" w16cid:durableId="14253431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attachedTemplate r:id="rId1"/>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7EB"/>
    <w:rsid w:val="000165C1"/>
    <w:rsid w:val="000B539B"/>
    <w:rsid w:val="00117F7E"/>
    <w:rsid w:val="001B6801"/>
    <w:rsid w:val="002010B3"/>
    <w:rsid w:val="0025690C"/>
    <w:rsid w:val="00292DBC"/>
    <w:rsid w:val="002B1AE4"/>
    <w:rsid w:val="002B72AF"/>
    <w:rsid w:val="002D6E34"/>
    <w:rsid w:val="00324F06"/>
    <w:rsid w:val="003774BA"/>
    <w:rsid w:val="00485396"/>
    <w:rsid w:val="004A39C9"/>
    <w:rsid w:val="004A618B"/>
    <w:rsid w:val="005F57EB"/>
    <w:rsid w:val="00681D1E"/>
    <w:rsid w:val="006C6E84"/>
    <w:rsid w:val="00704822"/>
    <w:rsid w:val="007F5410"/>
    <w:rsid w:val="007F6F17"/>
    <w:rsid w:val="008D0D13"/>
    <w:rsid w:val="00942150"/>
    <w:rsid w:val="00B97A55"/>
    <w:rsid w:val="00BA6097"/>
    <w:rsid w:val="00BD41C0"/>
    <w:rsid w:val="00BE43E3"/>
    <w:rsid w:val="00C765C7"/>
    <w:rsid w:val="00C82001"/>
    <w:rsid w:val="00CB3107"/>
    <w:rsid w:val="00D33387"/>
    <w:rsid w:val="00D93032"/>
    <w:rsid w:val="00DB73CC"/>
    <w:rsid w:val="00E95CE5"/>
    <w:rsid w:val="00EC3E8A"/>
    <w:rsid w:val="00F11D10"/>
    <w:rsid w:val="00F52FF3"/>
    <w:rsid w:val="00F544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BB1D0"/>
  <w15:chartTrackingRefBased/>
  <w15:docId w15:val="{0D801047-34DD-4109-A652-F8A127836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2DBC"/>
    <w:pPr>
      <w:spacing w:before="120" w:line="360" w:lineRule="auto"/>
      <w:jc w:val="both"/>
    </w:pPr>
    <w:rPr>
      <w:rFonts w:ascii="Open Sans" w:eastAsiaTheme="minorEastAsia" w:hAnsi="Open Sans" w:cs="Open Sans"/>
    </w:rPr>
  </w:style>
  <w:style w:type="paragraph" w:styleId="Heading1">
    <w:name w:val="heading 1"/>
    <w:basedOn w:val="Normal"/>
    <w:next w:val="Normal"/>
    <w:link w:val="Heading1Char"/>
    <w:uiPriority w:val="9"/>
    <w:qFormat/>
    <w:rsid w:val="00117F7E"/>
    <w:pPr>
      <w:keepNext/>
      <w:keepLines/>
      <w:spacing w:before="320" w:after="240" w:line="276" w:lineRule="auto"/>
      <w:outlineLvl w:val="0"/>
    </w:pPr>
    <w:rPr>
      <w:rFonts w:ascii="Montserrat" w:eastAsiaTheme="majorEastAsia" w:hAnsi="Montserrat" w:cstheme="majorBidi"/>
      <w:color w:val="5C84E3"/>
      <w:sz w:val="40"/>
      <w:szCs w:val="40"/>
    </w:rPr>
  </w:style>
  <w:style w:type="paragraph" w:styleId="Heading2">
    <w:name w:val="heading 2"/>
    <w:basedOn w:val="Normal"/>
    <w:next w:val="Normal"/>
    <w:link w:val="Heading2Char"/>
    <w:uiPriority w:val="9"/>
    <w:unhideWhenUsed/>
    <w:qFormat/>
    <w:rsid w:val="00117F7E"/>
    <w:pPr>
      <w:keepNext/>
      <w:keepLines/>
      <w:spacing w:before="40" w:line="276" w:lineRule="auto"/>
      <w:outlineLvl w:val="1"/>
    </w:pPr>
    <w:rPr>
      <w:rFonts w:ascii="Montserrat" w:eastAsiaTheme="majorEastAsia" w:hAnsi="Montserrat" w:cstheme="majorBidi"/>
      <w:color w:val="000000" w:themeColor="text1"/>
      <w:sz w:val="28"/>
      <w:szCs w:val="28"/>
    </w:rPr>
  </w:style>
  <w:style w:type="paragraph" w:styleId="Heading3">
    <w:name w:val="heading 3"/>
    <w:basedOn w:val="Normal"/>
    <w:next w:val="Normal"/>
    <w:link w:val="Heading3Char"/>
    <w:uiPriority w:val="9"/>
    <w:unhideWhenUsed/>
    <w:qFormat/>
    <w:rsid w:val="00117F7E"/>
    <w:pPr>
      <w:keepNext/>
      <w:keepLines/>
      <w:spacing w:before="160" w:after="120" w:line="276" w:lineRule="auto"/>
      <w:outlineLvl w:val="2"/>
    </w:pPr>
    <w:rPr>
      <w:rFonts w:ascii="Montserrat" w:eastAsiaTheme="majorEastAsia" w:hAnsi="Montserrat" w:cstheme="majorBidi"/>
      <w:b/>
      <w:bCs/>
      <w:color w:val="000000" w:themeColor="text1"/>
    </w:rPr>
  </w:style>
  <w:style w:type="paragraph" w:styleId="Heading4">
    <w:name w:val="heading 4"/>
    <w:basedOn w:val="Heading3"/>
    <w:next w:val="Normal"/>
    <w:link w:val="Heading4Char"/>
    <w:uiPriority w:val="9"/>
    <w:unhideWhenUsed/>
    <w:qFormat/>
    <w:rsid w:val="00117F7E"/>
    <w:pPr>
      <w:outlineLvl w:val="3"/>
    </w:pPr>
    <w:rPr>
      <w:rFonts w:ascii="Open Sans" w:hAnsi="Open Sans" w:cs="Open San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link w:val="HeaderChar"/>
    <w:uiPriority w:val="99"/>
    <w:unhideWhenUsed/>
    <w:rsid w:val="00292DBC"/>
    <w:pPr>
      <w:tabs>
        <w:tab w:val="center" w:pos="4513"/>
        <w:tab w:val="right" w:pos="9026"/>
      </w:tabs>
      <w:ind w:left="3119"/>
    </w:pPr>
    <w:rPr>
      <w:rFonts w:ascii="Montserrat" w:eastAsiaTheme="minorEastAsia" w:hAnsi="Montserrat" w:cs="Open Sans"/>
      <w:color w:val="5D84E3"/>
      <w:sz w:val="32"/>
      <w:szCs w:val="32"/>
    </w:rPr>
  </w:style>
  <w:style w:type="character" w:customStyle="1" w:styleId="HeaderChar">
    <w:name w:val="Header Char"/>
    <w:basedOn w:val="DefaultParagraphFont"/>
    <w:link w:val="Header"/>
    <w:uiPriority w:val="99"/>
    <w:rsid w:val="00292DBC"/>
    <w:rPr>
      <w:rFonts w:ascii="Montserrat" w:eastAsiaTheme="minorEastAsia" w:hAnsi="Montserrat" w:cs="Open Sans"/>
      <w:color w:val="5D84E3"/>
      <w:sz w:val="32"/>
      <w:szCs w:val="32"/>
    </w:rPr>
  </w:style>
  <w:style w:type="paragraph" w:styleId="Footer">
    <w:name w:val="footer"/>
    <w:basedOn w:val="Normal"/>
    <w:link w:val="FooterChar"/>
    <w:uiPriority w:val="99"/>
    <w:unhideWhenUsed/>
    <w:rsid w:val="00D33387"/>
    <w:pPr>
      <w:tabs>
        <w:tab w:val="center" w:pos="4513"/>
        <w:tab w:val="right" w:pos="9026"/>
      </w:tabs>
    </w:pPr>
  </w:style>
  <w:style w:type="character" w:customStyle="1" w:styleId="FooterChar">
    <w:name w:val="Footer Char"/>
    <w:basedOn w:val="DefaultParagraphFont"/>
    <w:link w:val="Footer"/>
    <w:uiPriority w:val="99"/>
    <w:rsid w:val="00D33387"/>
  </w:style>
  <w:style w:type="paragraph" w:styleId="Title">
    <w:name w:val="Title"/>
    <w:basedOn w:val="Normal"/>
    <w:next w:val="Normal"/>
    <w:link w:val="TitleChar"/>
    <w:uiPriority w:val="10"/>
    <w:qFormat/>
    <w:rsid w:val="00292DBC"/>
    <w:pPr>
      <w:spacing w:before="240" w:after="480" w:line="276" w:lineRule="auto"/>
      <w:contextualSpacing/>
    </w:pPr>
    <w:rPr>
      <w:rFonts w:ascii="Montserrat" w:eastAsiaTheme="majorEastAsia" w:hAnsi="Montserrat" w:cstheme="majorBidi"/>
      <w:spacing w:val="-10"/>
      <w:kern w:val="28"/>
      <w:sz w:val="56"/>
      <w:szCs w:val="56"/>
    </w:rPr>
  </w:style>
  <w:style w:type="character" w:customStyle="1" w:styleId="TitleChar">
    <w:name w:val="Title Char"/>
    <w:basedOn w:val="DefaultParagraphFont"/>
    <w:link w:val="Title"/>
    <w:uiPriority w:val="10"/>
    <w:rsid w:val="00292DBC"/>
    <w:rPr>
      <w:rFonts w:ascii="Montserrat" w:eastAsiaTheme="majorEastAsia" w:hAnsi="Montserrat" w:cstheme="majorBidi"/>
      <w:spacing w:val="-10"/>
      <w:kern w:val="28"/>
      <w:sz w:val="56"/>
      <w:szCs w:val="56"/>
    </w:rPr>
  </w:style>
  <w:style w:type="table" w:styleId="TableGrid">
    <w:name w:val="Table Grid"/>
    <w:basedOn w:val="TableNormal"/>
    <w:uiPriority w:val="39"/>
    <w:rsid w:val="00704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17F7E"/>
    <w:rPr>
      <w:rFonts w:ascii="Montserrat" w:eastAsiaTheme="majorEastAsia" w:hAnsi="Montserrat" w:cstheme="majorBidi"/>
      <w:color w:val="5C84E3"/>
      <w:sz w:val="40"/>
      <w:szCs w:val="40"/>
    </w:rPr>
  </w:style>
  <w:style w:type="character" w:customStyle="1" w:styleId="Heading2Char">
    <w:name w:val="Heading 2 Char"/>
    <w:basedOn w:val="DefaultParagraphFont"/>
    <w:link w:val="Heading2"/>
    <w:uiPriority w:val="9"/>
    <w:rsid w:val="00117F7E"/>
    <w:rPr>
      <w:rFonts w:ascii="Montserrat" w:eastAsiaTheme="majorEastAsia" w:hAnsi="Montserrat" w:cstheme="majorBidi"/>
      <w:color w:val="000000" w:themeColor="text1"/>
      <w:sz w:val="28"/>
      <w:szCs w:val="28"/>
    </w:rPr>
  </w:style>
  <w:style w:type="character" w:customStyle="1" w:styleId="Heading3Char">
    <w:name w:val="Heading 3 Char"/>
    <w:basedOn w:val="DefaultParagraphFont"/>
    <w:link w:val="Heading3"/>
    <w:uiPriority w:val="9"/>
    <w:rsid w:val="00117F7E"/>
    <w:rPr>
      <w:rFonts w:ascii="Montserrat" w:eastAsiaTheme="majorEastAsia" w:hAnsi="Montserrat" w:cstheme="majorBidi"/>
      <w:b/>
      <w:bCs/>
      <w:color w:val="000000" w:themeColor="text1"/>
    </w:rPr>
  </w:style>
  <w:style w:type="paragraph" w:styleId="NoSpacing">
    <w:name w:val="No Spacing"/>
    <w:uiPriority w:val="1"/>
    <w:qFormat/>
    <w:rsid w:val="00292DBC"/>
    <w:rPr>
      <w:rFonts w:ascii="Open Sans" w:eastAsiaTheme="minorEastAsia" w:hAnsi="Open Sans" w:cs="Open Sans"/>
    </w:rPr>
  </w:style>
  <w:style w:type="character" w:customStyle="1" w:styleId="Heading4Char">
    <w:name w:val="Heading 4 Char"/>
    <w:basedOn w:val="DefaultParagraphFont"/>
    <w:link w:val="Heading4"/>
    <w:uiPriority w:val="9"/>
    <w:rsid w:val="00117F7E"/>
    <w:rPr>
      <w:rFonts w:ascii="Open Sans" w:eastAsiaTheme="majorEastAsia" w:hAnsi="Open Sans" w:cs="Open Sans"/>
      <w:b/>
      <w:bCs/>
      <w:color w:val="000000" w:themeColor="text1"/>
    </w:rPr>
  </w:style>
  <w:style w:type="paragraph" w:styleId="ListParagraph">
    <w:name w:val="List Paragraph"/>
    <w:basedOn w:val="Normal"/>
    <w:link w:val="ListParagraphChar"/>
    <w:uiPriority w:val="34"/>
    <w:qFormat/>
    <w:rsid w:val="00F52FF3"/>
    <w:pPr>
      <w:ind w:left="720"/>
      <w:contextualSpacing/>
    </w:pPr>
  </w:style>
  <w:style w:type="paragraph" w:styleId="Caption">
    <w:name w:val="caption"/>
    <w:next w:val="Normal"/>
    <w:uiPriority w:val="35"/>
    <w:unhideWhenUsed/>
    <w:qFormat/>
    <w:rsid w:val="003774BA"/>
    <w:pPr>
      <w:spacing w:after="200"/>
      <w:jc w:val="both"/>
    </w:pPr>
    <w:rPr>
      <w:rFonts w:ascii="Montserrat" w:eastAsiaTheme="minorEastAsia" w:hAnsi="Montserrat" w:cs="Open Sans"/>
      <w:i/>
      <w:iCs/>
      <w:color w:val="000000" w:themeColor="text1"/>
      <w:sz w:val="20"/>
      <w:szCs w:val="20"/>
    </w:rPr>
  </w:style>
  <w:style w:type="paragraph" w:styleId="FootnoteText">
    <w:name w:val="footnote text"/>
    <w:basedOn w:val="Normal"/>
    <w:link w:val="FootnoteTextChar"/>
    <w:uiPriority w:val="99"/>
    <w:semiHidden/>
    <w:unhideWhenUsed/>
    <w:rsid w:val="00F52FF3"/>
    <w:pPr>
      <w:spacing w:before="0" w:line="240" w:lineRule="auto"/>
    </w:pPr>
    <w:rPr>
      <w:sz w:val="20"/>
      <w:szCs w:val="20"/>
    </w:rPr>
  </w:style>
  <w:style w:type="character" w:customStyle="1" w:styleId="FootnoteTextChar">
    <w:name w:val="Footnote Text Char"/>
    <w:basedOn w:val="DefaultParagraphFont"/>
    <w:link w:val="FootnoteText"/>
    <w:uiPriority w:val="99"/>
    <w:semiHidden/>
    <w:rsid w:val="00F52FF3"/>
    <w:rPr>
      <w:rFonts w:ascii="Open Sans" w:eastAsiaTheme="minorEastAsia" w:hAnsi="Open Sans" w:cs="Open Sans"/>
      <w:sz w:val="20"/>
      <w:szCs w:val="20"/>
    </w:rPr>
  </w:style>
  <w:style w:type="character" w:styleId="FootnoteReference">
    <w:name w:val="footnote reference"/>
    <w:basedOn w:val="DefaultParagraphFont"/>
    <w:uiPriority w:val="99"/>
    <w:semiHidden/>
    <w:unhideWhenUsed/>
    <w:rsid w:val="00F52FF3"/>
    <w:rPr>
      <w:vertAlign w:val="superscript"/>
    </w:rPr>
  </w:style>
  <w:style w:type="character" w:styleId="PageNumber">
    <w:name w:val="page number"/>
    <w:basedOn w:val="DefaultParagraphFont"/>
    <w:uiPriority w:val="99"/>
    <w:semiHidden/>
    <w:unhideWhenUsed/>
    <w:rsid w:val="00485396"/>
  </w:style>
  <w:style w:type="paragraph" w:styleId="TOCHeading">
    <w:name w:val="TOC Heading"/>
    <w:basedOn w:val="Title"/>
    <w:next w:val="Normal"/>
    <w:uiPriority w:val="39"/>
    <w:unhideWhenUsed/>
    <w:qFormat/>
    <w:rsid w:val="003774BA"/>
  </w:style>
  <w:style w:type="paragraph" w:styleId="TOC1">
    <w:name w:val="toc 1"/>
    <w:basedOn w:val="Normal"/>
    <w:next w:val="Normal"/>
    <w:autoRedefine/>
    <w:uiPriority w:val="39"/>
    <w:unhideWhenUsed/>
    <w:rsid w:val="003774BA"/>
    <w:pPr>
      <w:tabs>
        <w:tab w:val="right" w:leader="dot" w:pos="10070"/>
      </w:tabs>
      <w:jc w:val="left"/>
    </w:pPr>
    <w:rPr>
      <w:rFonts w:ascii="Montserrat" w:hAnsi="Montserrat" w:cstheme="minorHAnsi"/>
      <w:noProof/>
    </w:rPr>
  </w:style>
  <w:style w:type="paragraph" w:styleId="TOC2">
    <w:name w:val="toc 2"/>
    <w:basedOn w:val="Normal"/>
    <w:next w:val="Normal"/>
    <w:autoRedefine/>
    <w:uiPriority w:val="39"/>
    <w:unhideWhenUsed/>
    <w:rsid w:val="003774BA"/>
    <w:pPr>
      <w:tabs>
        <w:tab w:val="right" w:leader="dot" w:pos="10070"/>
      </w:tabs>
      <w:ind w:left="240"/>
      <w:jc w:val="left"/>
    </w:pPr>
    <w:rPr>
      <w:rFonts w:ascii="Montserrat" w:hAnsi="Montserrat" w:cstheme="minorHAnsi"/>
      <w:noProof/>
      <w:sz w:val="22"/>
      <w:szCs w:val="22"/>
    </w:rPr>
  </w:style>
  <w:style w:type="paragraph" w:styleId="TOC3">
    <w:name w:val="toc 3"/>
    <w:basedOn w:val="Normal"/>
    <w:next w:val="Normal"/>
    <w:autoRedefine/>
    <w:uiPriority w:val="39"/>
    <w:unhideWhenUsed/>
    <w:rsid w:val="003774BA"/>
    <w:pPr>
      <w:tabs>
        <w:tab w:val="right" w:leader="dot" w:pos="10070"/>
      </w:tabs>
      <w:spacing w:before="0"/>
      <w:ind w:left="480"/>
      <w:jc w:val="left"/>
    </w:pPr>
    <w:rPr>
      <w:rFonts w:ascii="Montserrat" w:hAnsi="Montserrat" w:cstheme="minorHAnsi"/>
      <w:noProof/>
      <w:sz w:val="20"/>
      <w:szCs w:val="20"/>
    </w:rPr>
  </w:style>
  <w:style w:type="character" w:styleId="Hyperlink">
    <w:name w:val="Hyperlink"/>
    <w:basedOn w:val="DefaultParagraphFont"/>
    <w:uiPriority w:val="99"/>
    <w:unhideWhenUsed/>
    <w:rsid w:val="003774BA"/>
    <w:rPr>
      <w:color w:val="0563C1" w:themeColor="hyperlink"/>
      <w:u w:val="single"/>
    </w:rPr>
  </w:style>
  <w:style w:type="paragraph" w:styleId="TOC4">
    <w:name w:val="toc 4"/>
    <w:basedOn w:val="Normal"/>
    <w:next w:val="Normal"/>
    <w:autoRedefine/>
    <w:uiPriority w:val="39"/>
    <w:semiHidden/>
    <w:unhideWhenUsed/>
    <w:rsid w:val="003774BA"/>
    <w:pPr>
      <w:spacing w:before="0"/>
      <w:ind w:left="720"/>
      <w:jc w:val="left"/>
    </w:pPr>
    <w:rPr>
      <w:rFonts w:asciiTheme="minorHAnsi" w:hAnsiTheme="minorHAnsi" w:cstheme="minorHAnsi"/>
      <w:sz w:val="20"/>
      <w:szCs w:val="20"/>
    </w:rPr>
  </w:style>
  <w:style w:type="paragraph" w:styleId="TOC5">
    <w:name w:val="toc 5"/>
    <w:basedOn w:val="Normal"/>
    <w:next w:val="Normal"/>
    <w:autoRedefine/>
    <w:uiPriority w:val="39"/>
    <w:semiHidden/>
    <w:unhideWhenUsed/>
    <w:rsid w:val="003774BA"/>
    <w:pPr>
      <w:spacing w:before="0"/>
      <w:ind w:left="960"/>
      <w:jc w:val="left"/>
    </w:pPr>
    <w:rPr>
      <w:rFonts w:asciiTheme="minorHAnsi" w:hAnsiTheme="minorHAnsi" w:cstheme="minorHAnsi"/>
      <w:sz w:val="20"/>
      <w:szCs w:val="20"/>
    </w:rPr>
  </w:style>
  <w:style w:type="paragraph" w:styleId="TOC6">
    <w:name w:val="toc 6"/>
    <w:basedOn w:val="Normal"/>
    <w:next w:val="Normal"/>
    <w:autoRedefine/>
    <w:uiPriority w:val="39"/>
    <w:semiHidden/>
    <w:unhideWhenUsed/>
    <w:rsid w:val="003774BA"/>
    <w:pPr>
      <w:spacing w:before="0"/>
      <w:ind w:left="1200"/>
      <w:jc w:val="left"/>
    </w:pPr>
    <w:rPr>
      <w:rFonts w:asciiTheme="minorHAnsi" w:hAnsiTheme="minorHAnsi" w:cstheme="minorHAnsi"/>
      <w:sz w:val="20"/>
      <w:szCs w:val="20"/>
    </w:rPr>
  </w:style>
  <w:style w:type="paragraph" w:styleId="TOC7">
    <w:name w:val="toc 7"/>
    <w:basedOn w:val="Normal"/>
    <w:next w:val="Normal"/>
    <w:autoRedefine/>
    <w:uiPriority w:val="39"/>
    <w:semiHidden/>
    <w:unhideWhenUsed/>
    <w:rsid w:val="003774BA"/>
    <w:pPr>
      <w:spacing w:before="0"/>
      <w:ind w:left="1440"/>
      <w:jc w:val="left"/>
    </w:pPr>
    <w:rPr>
      <w:rFonts w:asciiTheme="minorHAnsi" w:hAnsiTheme="minorHAnsi" w:cstheme="minorHAnsi"/>
      <w:sz w:val="20"/>
      <w:szCs w:val="20"/>
    </w:rPr>
  </w:style>
  <w:style w:type="paragraph" w:styleId="TOC8">
    <w:name w:val="toc 8"/>
    <w:basedOn w:val="Normal"/>
    <w:next w:val="Normal"/>
    <w:autoRedefine/>
    <w:uiPriority w:val="39"/>
    <w:semiHidden/>
    <w:unhideWhenUsed/>
    <w:rsid w:val="003774BA"/>
    <w:pPr>
      <w:spacing w:before="0"/>
      <w:ind w:left="1680"/>
      <w:jc w:val="left"/>
    </w:pPr>
    <w:rPr>
      <w:rFonts w:asciiTheme="minorHAnsi" w:hAnsiTheme="minorHAnsi" w:cstheme="minorHAnsi"/>
      <w:sz w:val="20"/>
      <w:szCs w:val="20"/>
    </w:rPr>
  </w:style>
  <w:style w:type="paragraph" w:styleId="TOC9">
    <w:name w:val="toc 9"/>
    <w:basedOn w:val="Normal"/>
    <w:next w:val="Normal"/>
    <w:autoRedefine/>
    <w:uiPriority w:val="39"/>
    <w:semiHidden/>
    <w:unhideWhenUsed/>
    <w:rsid w:val="003774BA"/>
    <w:pPr>
      <w:spacing w:before="0"/>
      <w:ind w:left="1920"/>
      <w:jc w:val="left"/>
    </w:pPr>
    <w:rPr>
      <w:rFonts w:asciiTheme="minorHAnsi" w:hAnsiTheme="minorHAnsi" w:cstheme="minorHAnsi"/>
      <w:sz w:val="20"/>
      <w:szCs w:val="20"/>
    </w:rPr>
  </w:style>
  <w:style w:type="paragraph" w:styleId="EndnoteText">
    <w:name w:val="endnote text"/>
    <w:basedOn w:val="Normal"/>
    <w:link w:val="EndnoteTextChar"/>
    <w:uiPriority w:val="99"/>
    <w:semiHidden/>
    <w:unhideWhenUsed/>
    <w:rsid w:val="000B539B"/>
    <w:pPr>
      <w:spacing w:before="0" w:line="240" w:lineRule="auto"/>
    </w:pPr>
    <w:rPr>
      <w:sz w:val="20"/>
      <w:szCs w:val="20"/>
    </w:rPr>
  </w:style>
  <w:style w:type="character" w:customStyle="1" w:styleId="EndnoteTextChar">
    <w:name w:val="Endnote Text Char"/>
    <w:basedOn w:val="DefaultParagraphFont"/>
    <w:link w:val="EndnoteText"/>
    <w:uiPriority w:val="99"/>
    <w:semiHidden/>
    <w:rsid w:val="000B539B"/>
    <w:rPr>
      <w:rFonts w:ascii="Open Sans" w:eastAsiaTheme="minorEastAsia" w:hAnsi="Open Sans" w:cs="Open Sans"/>
      <w:sz w:val="20"/>
      <w:szCs w:val="20"/>
    </w:rPr>
  </w:style>
  <w:style w:type="character" w:styleId="EndnoteReference">
    <w:name w:val="endnote reference"/>
    <w:basedOn w:val="DefaultParagraphFont"/>
    <w:uiPriority w:val="99"/>
    <w:semiHidden/>
    <w:unhideWhenUsed/>
    <w:rsid w:val="000B539B"/>
    <w:rPr>
      <w:vertAlign w:val="superscript"/>
    </w:rPr>
  </w:style>
  <w:style w:type="character" w:styleId="UnresolvedMention">
    <w:name w:val="Unresolved Mention"/>
    <w:basedOn w:val="DefaultParagraphFont"/>
    <w:uiPriority w:val="99"/>
    <w:semiHidden/>
    <w:unhideWhenUsed/>
    <w:rsid w:val="00CB3107"/>
    <w:rPr>
      <w:color w:val="605E5C"/>
      <w:shd w:val="clear" w:color="auto" w:fill="E1DFDD"/>
    </w:rPr>
  </w:style>
  <w:style w:type="character" w:styleId="CommentReference">
    <w:name w:val="annotation reference"/>
    <w:basedOn w:val="DefaultParagraphFont"/>
    <w:uiPriority w:val="99"/>
    <w:semiHidden/>
    <w:unhideWhenUsed/>
    <w:rsid w:val="004A39C9"/>
    <w:rPr>
      <w:sz w:val="16"/>
      <w:szCs w:val="16"/>
    </w:rPr>
  </w:style>
  <w:style w:type="paragraph" w:styleId="CommentText">
    <w:name w:val="annotation text"/>
    <w:basedOn w:val="Normal"/>
    <w:link w:val="CommentTextChar"/>
    <w:uiPriority w:val="99"/>
    <w:unhideWhenUsed/>
    <w:rsid w:val="004A39C9"/>
    <w:pPr>
      <w:spacing w:before="0" w:after="160" w:line="240" w:lineRule="auto"/>
      <w:jc w:val="left"/>
    </w:pPr>
    <w:rPr>
      <w:rFonts w:asciiTheme="minorHAnsi" w:eastAsiaTheme="minorHAnsi" w:hAnsiTheme="minorHAnsi" w:cstheme="minorBidi"/>
      <w:kern w:val="2"/>
      <w:sz w:val="20"/>
      <w:szCs w:val="20"/>
      <w:lang w:val="en-US"/>
      <w14:ligatures w14:val="standardContextual"/>
    </w:rPr>
  </w:style>
  <w:style w:type="character" w:customStyle="1" w:styleId="CommentTextChar">
    <w:name w:val="Comment Text Char"/>
    <w:basedOn w:val="DefaultParagraphFont"/>
    <w:link w:val="CommentText"/>
    <w:uiPriority w:val="99"/>
    <w:rsid w:val="004A39C9"/>
    <w:rPr>
      <w:kern w:val="2"/>
      <w:sz w:val="20"/>
      <w:szCs w:val="20"/>
      <w:lang w:val="en-US"/>
      <w14:ligatures w14:val="standardContextual"/>
    </w:rPr>
  </w:style>
  <w:style w:type="paragraph" w:styleId="CommentSubject">
    <w:name w:val="annotation subject"/>
    <w:basedOn w:val="CommentText"/>
    <w:next w:val="CommentText"/>
    <w:link w:val="CommentSubjectChar"/>
    <w:uiPriority w:val="99"/>
    <w:semiHidden/>
    <w:unhideWhenUsed/>
    <w:rsid w:val="004A39C9"/>
    <w:rPr>
      <w:b/>
      <w:bCs/>
    </w:rPr>
  </w:style>
  <w:style w:type="character" w:customStyle="1" w:styleId="CommentSubjectChar">
    <w:name w:val="Comment Subject Char"/>
    <w:basedOn w:val="CommentTextChar"/>
    <w:link w:val="CommentSubject"/>
    <w:uiPriority w:val="99"/>
    <w:semiHidden/>
    <w:rsid w:val="004A39C9"/>
    <w:rPr>
      <w:b/>
      <w:bCs/>
      <w:kern w:val="2"/>
      <w:sz w:val="20"/>
      <w:szCs w:val="20"/>
      <w:lang w:val="en-US"/>
      <w14:ligatures w14:val="standardContextual"/>
    </w:rPr>
  </w:style>
  <w:style w:type="paragraph" w:styleId="Revision">
    <w:name w:val="Revision"/>
    <w:hidden/>
    <w:uiPriority w:val="99"/>
    <w:semiHidden/>
    <w:rsid w:val="004A39C9"/>
    <w:rPr>
      <w:kern w:val="2"/>
      <w:sz w:val="22"/>
      <w:szCs w:val="22"/>
      <w:lang w:val="en-US"/>
      <w14:ligatures w14:val="standardContextual"/>
    </w:rPr>
  </w:style>
  <w:style w:type="character" w:styleId="LineNumber">
    <w:name w:val="line number"/>
    <w:basedOn w:val="DefaultParagraphFont"/>
    <w:uiPriority w:val="99"/>
    <w:semiHidden/>
    <w:unhideWhenUsed/>
    <w:rsid w:val="004A39C9"/>
  </w:style>
  <w:style w:type="paragraph" w:styleId="Bibliography">
    <w:name w:val="Bibliography"/>
    <w:basedOn w:val="Normal"/>
    <w:next w:val="Normal"/>
    <w:uiPriority w:val="37"/>
    <w:unhideWhenUsed/>
    <w:rsid w:val="004A39C9"/>
    <w:pPr>
      <w:spacing w:before="0" w:after="160" w:line="259" w:lineRule="auto"/>
      <w:jc w:val="left"/>
    </w:pPr>
    <w:rPr>
      <w:rFonts w:asciiTheme="minorHAnsi" w:eastAsiaTheme="minorHAnsi" w:hAnsiTheme="minorHAnsi" w:cstheme="minorBidi"/>
      <w:kern w:val="2"/>
      <w:sz w:val="22"/>
      <w:szCs w:val="22"/>
      <w:lang w:val="en-US"/>
      <w14:ligatures w14:val="standardContextual"/>
    </w:rPr>
  </w:style>
  <w:style w:type="character" w:customStyle="1" w:styleId="ListParagraphChar">
    <w:name w:val="List Paragraph Char"/>
    <w:basedOn w:val="DefaultParagraphFont"/>
    <w:link w:val="ListParagraph"/>
    <w:uiPriority w:val="34"/>
    <w:locked/>
    <w:rsid w:val="004A39C9"/>
    <w:rPr>
      <w:rFonts w:ascii="Open Sans" w:eastAsiaTheme="minorEastAsia" w:hAnsi="Open Sans" w:cs="Open Sans"/>
    </w:rPr>
  </w:style>
  <w:style w:type="character" w:customStyle="1" w:styleId="cf01">
    <w:name w:val="cf01"/>
    <w:basedOn w:val="DefaultParagraphFont"/>
    <w:rsid w:val="004A39C9"/>
    <w:rPr>
      <w:rFonts w:ascii="Segoe UI" w:hAnsi="Segoe UI" w:cs="Segoe UI" w:hint="default"/>
      <w:sz w:val="18"/>
      <w:szCs w:val="18"/>
    </w:rPr>
  </w:style>
  <w:style w:type="character" w:styleId="Mention">
    <w:name w:val="Mention"/>
    <w:basedOn w:val="DefaultParagraphFont"/>
    <w:uiPriority w:val="99"/>
    <w:unhideWhenUsed/>
    <w:rsid w:val="004A39C9"/>
    <w:rPr>
      <w:color w:val="2B579A"/>
      <w:shd w:val="clear" w:color="auto" w:fill="E1DFDD"/>
    </w:rPr>
  </w:style>
  <w:style w:type="character" w:styleId="FollowedHyperlink">
    <w:name w:val="FollowedHyperlink"/>
    <w:basedOn w:val="DefaultParagraphFont"/>
    <w:uiPriority w:val="99"/>
    <w:semiHidden/>
    <w:unhideWhenUsed/>
    <w:rsid w:val="004A39C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giar.org/funder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hyperlink" Target="https://www.cgiar.org/initiative/25-harnessing-digital-technologies-for-timely-decision-making-across-food-land-and-water-systems/"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footer" Target="footer5.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4.0/" TargetMode="External"/><Relationship Id="rId2" Type="http://schemas.openxmlformats.org/officeDocument/2006/relationships/hyperlink" Target="https://hdl.handle.net/10568/113623" TargetMode="External"/><Relationship Id="rId1" Type="http://schemas.openxmlformats.org/officeDocument/2006/relationships/hyperlink" Target="https://www.cgiar.org/initiative/25-harnessing-digital-technologies-for-timely-decision-making-across-food-land-and-water-systems/" TargetMode="External"/><Relationship Id="rId5" Type="http://schemas.openxmlformats.org/officeDocument/2006/relationships/hyperlink" Target="https://www.cgiar.org/funders" TargetMode="External"/><Relationship Id="rId4" Type="http://schemas.openxmlformats.org/officeDocument/2006/relationships/hyperlink" Target="https://ifpri.or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cgiar.org/research/cgiar-portfolio/"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amuller\AppData\Local\Microsoft\Windows\INetCache\Content.Outlook\TYAMJ2IP\DI%20Publicati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389A9-B87E-0F4E-8097-C60BBCD0A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 Publication template</Template>
  <TotalTime>0</TotalTime>
  <Pages>27</Pages>
  <Words>17094</Words>
  <Characters>97438</Characters>
  <Application>Microsoft Office Word</Application>
  <DocSecurity>0</DocSecurity>
  <Lines>811</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Muller, Anna (Alliance Bioversity-CIAT)</dc:creator>
  <cp:keywords/>
  <dc:description/>
  <cp:lastModifiedBy>Muller, Anna (Alliance Bioversity-CIAT)</cp:lastModifiedBy>
  <cp:revision>19</cp:revision>
  <dcterms:created xsi:type="dcterms:W3CDTF">2023-10-23T08:25:00Z</dcterms:created>
  <dcterms:modified xsi:type="dcterms:W3CDTF">2024-01-19T12:16:00Z</dcterms:modified>
</cp:coreProperties>
</file>